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C129DD" w:rsidRPr="006023C6" w14:paraId="1EC9DB65" w14:textId="77777777" w:rsidTr="003154D3">
        <w:trPr>
          <w:trHeight w:hRule="exact" w:val="1239"/>
          <w:jc w:val="center"/>
        </w:trPr>
        <w:tc>
          <w:tcPr>
            <w:tcW w:w="8793" w:type="dxa"/>
            <w:gridSpan w:val="4"/>
          </w:tcPr>
          <w:p w14:paraId="1DA00418" w14:textId="77777777" w:rsidR="00C129DD" w:rsidRPr="006023C6" w:rsidRDefault="00C129DD" w:rsidP="003154D3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6023C6">
              <w:rPr>
                <w:noProof/>
                <w:color w:val="000000"/>
                <w:sz w:val="24"/>
                <w:szCs w:val="24"/>
              </w:rPr>
              <w:drawing>
                <wp:inline distT="0" distB="0" distL="0" distR="0" wp14:anchorId="6B25BC73" wp14:editId="21BB824A">
                  <wp:extent cx="596900" cy="732155"/>
                  <wp:effectExtent l="0" t="0" r="0" b="0"/>
                  <wp:docPr id="3" name="Рисунок 3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6900" cy="732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29DD" w:rsidRPr="006023C6" w14:paraId="7CB0C62D" w14:textId="77777777" w:rsidTr="003154D3">
        <w:trPr>
          <w:trHeight w:val="1001"/>
          <w:jc w:val="center"/>
        </w:trPr>
        <w:tc>
          <w:tcPr>
            <w:tcW w:w="8793" w:type="dxa"/>
            <w:gridSpan w:val="4"/>
          </w:tcPr>
          <w:p w14:paraId="40F280E4" w14:textId="1394DB25" w:rsidR="00C129DD" w:rsidRPr="006023C6" w:rsidRDefault="00D0133A" w:rsidP="003154D3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18203C3" wp14:editId="12D86B30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0" t="0" r="5080" b="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 w14:anchorId="60CA434A" id="Freeform 219" o:spid="_x0000_s1026" style="position:absolute;margin-left:235.1pt;margin-top:-207.15pt;width:23.6pt;height:1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C129DD" w:rsidRPr="006023C6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14:paraId="32478472" w14:textId="77777777" w:rsidR="00C129DD" w:rsidRPr="006023C6" w:rsidRDefault="00C129DD" w:rsidP="003154D3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6023C6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АРСЕНЬЕВСКОГО ГОРОДСКОГО ОКРУГА </w:t>
            </w:r>
          </w:p>
        </w:tc>
      </w:tr>
      <w:tr w:rsidR="00C129DD" w:rsidRPr="006023C6" w14:paraId="521BA4F0" w14:textId="77777777" w:rsidTr="003154D3">
        <w:trPr>
          <w:trHeight w:val="363"/>
          <w:jc w:val="center"/>
        </w:trPr>
        <w:tc>
          <w:tcPr>
            <w:tcW w:w="8793" w:type="dxa"/>
            <w:gridSpan w:val="4"/>
          </w:tcPr>
          <w:p w14:paraId="24AFB877" w14:textId="77777777" w:rsidR="00C129DD" w:rsidRPr="006023C6" w:rsidRDefault="00C129DD" w:rsidP="003154D3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6023C6">
              <w:rPr>
                <w:color w:val="000000"/>
                <w:sz w:val="28"/>
                <w:szCs w:val="28"/>
              </w:rPr>
              <w:t>П О С Т А Н О В Л Е Н И Е</w:t>
            </w:r>
          </w:p>
          <w:p w14:paraId="04447A7C" w14:textId="77777777" w:rsidR="00C129DD" w:rsidRPr="006023C6" w:rsidRDefault="00C129DD" w:rsidP="003154D3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129DD" w:rsidRPr="00F93818" w14:paraId="03019F01" w14:textId="77777777" w:rsidTr="003154D3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14:paraId="09936661" w14:textId="411025B6" w:rsidR="00C129DD" w:rsidRPr="00F93818" w:rsidRDefault="00BC5827" w:rsidP="003154D3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 w:rsidRPr="00F93818">
              <w:rPr>
                <w:color w:val="000000"/>
                <w:sz w:val="24"/>
                <w:szCs w:val="24"/>
              </w:rPr>
              <w:t>3 ноября 2023 г.</w:t>
            </w:r>
          </w:p>
        </w:tc>
        <w:tc>
          <w:tcPr>
            <w:tcW w:w="4914" w:type="dxa"/>
          </w:tcPr>
          <w:p w14:paraId="76CB4CE2" w14:textId="77777777" w:rsidR="00C129DD" w:rsidRPr="00F93818" w:rsidRDefault="00C129DD" w:rsidP="003154D3">
            <w:pPr>
              <w:ind w:left="-295" w:right="131" w:firstLine="0"/>
              <w:jc w:val="center"/>
              <w:rPr>
                <w:color w:val="000000"/>
                <w:sz w:val="24"/>
                <w:szCs w:val="24"/>
              </w:rPr>
            </w:pPr>
            <w:r w:rsidRPr="00F93818">
              <w:rPr>
                <w:color w:val="000000"/>
                <w:sz w:val="24"/>
                <w:szCs w:val="24"/>
              </w:rPr>
              <w:t>г. Арсеньев</w:t>
            </w:r>
          </w:p>
        </w:tc>
        <w:tc>
          <w:tcPr>
            <w:tcW w:w="509" w:type="dxa"/>
          </w:tcPr>
          <w:p w14:paraId="70517C66" w14:textId="77777777" w:rsidR="00C129DD" w:rsidRPr="00F93818" w:rsidRDefault="00C129DD" w:rsidP="003154D3">
            <w:pPr>
              <w:ind w:firstLine="0"/>
              <w:rPr>
                <w:color w:val="000000"/>
                <w:sz w:val="24"/>
                <w:szCs w:val="24"/>
              </w:rPr>
            </w:pPr>
            <w:r w:rsidRPr="00F93818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14:paraId="011E5077" w14:textId="76BC3F4F" w:rsidR="00C129DD" w:rsidRPr="00F93818" w:rsidRDefault="00BC5827" w:rsidP="003154D3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 w:rsidRPr="00F93818">
              <w:rPr>
                <w:color w:val="000000"/>
                <w:sz w:val="24"/>
                <w:szCs w:val="24"/>
              </w:rPr>
              <w:t>677-па</w:t>
            </w:r>
          </w:p>
        </w:tc>
      </w:tr>
    </w:tbl>
    <w:p w14:paraId="703D9E90" w14:textId="77777777" w:rsidR="004A263E" w:rsidRPr="006023C6" w:rsidRDefault="004A263E" w:rsidP="000D3F44">
      <w:pPr>
        <w:tabs>
          <w:tab w:val="left" w:pos="8041"/>
        </w:tabs>
        <w:spacing w:before="720"/>
        <w:ind w:firstLine="0"/>
        <w:jc w:val="center"/>
        <w:rPr>
          <w:b/>
          <w:color w:val="000000"/>
          <w:szCs w:val="26"/>
        </w:rPr>
      </w:pPr>
      <w:r w:rsidRPr="006023C6">
        <w:rPr>
          <w:b/>
          <w:color w:val="000000"/>
          <w:szCs w:val="26"/>
        </w:rPr>
        <w:t xml:space="preserve">О </w:t>
      </w:r>
      <w:bookmarkStart w:id="0" w:name="_Hlk112918736"/>
      <w:r w:rsidRPr="006023C6">
        <w:rPr>
          <w:b/>
          <w:color w:val="000000"/>
          <w:szCs w:val="26"/>
        </w:rPr>
        <w:t>внесении изменени</w:t>
      </w:r>
      <w:bookmarkStart w:id="1" w:name="_GoBack"/>
      <w:bookmarkEnd w:id="1"/>
      <w:r w:rsidRPr="006023C6">
        <w:rPr>
          <w:b/>
          <w:color w:val="000000"/>
          <w:szCs w:val="26"/>
        </w:rPr>
        <w:t xml:space="preserve">й в постановление администрации </w:t>
      </w:r>
    </w:p>
    <w:p w14:paraId="06F8DE4E" w14:textId="77777777" w:rsidR="004A263E" w:rsidRPr="006023C6" w:rsidRDefault="004A263E" w:rsidP="000D3F44">
      <w:pPr>
        <w:tabs>
          <w:tab w:val="left" w:pos="8041"/>
        </w:tabs>
        <w:ind w:firstLine="0"/>
        <w:jc w:val="center"/>
        <w:rPr>
          <w:b/>
          <w:color w:val="000000"/>
          <w:szCs w:val="26"/>
        </w:rPr>
      </w:pPr>
      <w:r w:rsidRPr="006023C6">
        <w:rPr>
          <w:b/>
          <w:color w:val="000000"/>
          <w:szCs w:val="26"/>
        </w:rPr>
        <w:t xml:space="preserve">Арсеньевского городского округа </w:t>
      </w:r>
      <w:bookmarkStart w:id="2" w:name="_Hlk56154219"/>
      <w:r w:rsidRPr="006023C6">
        <w:rPr>
          <w:b/>
          <w:color w:val="000000"/>
          <w:szCs w:val="26"/>
        </w:rPr>
        <w:t xml:space="preserve">от 01 ноября 2019 года </w:t>
      </w:r>
    </w:p>
    <w:p w14:paraId="1475155B" w14:textId="77777777" w:rsidR="004A263E" w:rsidRPr="006023C6" w:rsidRDefault="004A263E" w:rsidP="000D3F44">
      <w:pPr>
        <w:tabs>
          <w:tab w:val="left" w:pos="8041"/>
        </w:tabs>
        <w:ind w:firstLine="0"/>
        <w:jc w:val="center"/>
        <w:rPr>
          <w:b/>
          <w:color w:val="000000"/>
          <w:szCs w:val="26"/>
        </w:rPr>
      </w:pPr>
      <w:r w:rsidRPr="006023C6">
        <w:rPr>
          <w:b/>
          <w:color w:val="000000"/>
          <w:szCs w:val="26"/>
        </w:rPr>
        <w:t>№ 781-па</w:t>
      </w:r>
      <w:bookmarkEnd w:id="2"/>
      <w:r w:rsidRPr="006023C6">
        <w:rPr>
          <w:b/>
          <w:color w:val="000000"/>
          <w:szCs w:val="26"/>
        </w:rPr>
        <w:t xml:space="preserve"> «Об утверждении муниципальной программы </w:t>
      </w:r>
    </w:p>
    <w:p w14:paraId="6AC0EE51" w14:textId="77777777" w:rsidR="00C129DD" w:rsidRPr="006023C6" w:rsidRDefault="004A263E" w:rsidP="000D3F44">
      <w:pPr>
        <w:tabs>
          <w:tab w:val="left" w:pos="8041"/>
        </w:tabs>
        <w:spacing w:after="480"/>
        <w:ind w:firstLine="0"/>
        <w:jc w:val="center"/>
        <w:rPr>
          <w:b/>
          <w:color w:val="000000"/>
          <w:szCs w:val="26"/>
        </w:rPr>
      </w:pPr>
      <w:r w:rsidRPr="006023C6">
        <w:rPr>
          <w:b/>
          <w:color w:val="000000"/>
          <w:szCs w:val="26"/>
        </w:rPr>
        <w:t>«Безопасный город» на 2020-2024 годы»</w:t>
      </w:r>
      <w:bookmarkEnd w:id="0"/>
    </w:p>
    <w:p w14:paraId="0683845A" w14:textId="7A2B266E" w:rsidR="00EC4851" w:rsidRPr="00864693" w:rsidRDefault="00C300FE" w:rsidP="00864693">
      <w:pPr>
        <w:tabs>
          <w:tab w:val="left" w:pos="8041"/>
        </w:tabs>
        <w:suppressAutoHyphens/>
        <w:spacing w:line="360" w:lineRule="auto"/>
        <w:rPr>
          <w:szCs w:val="26"/>
        </w:rPr>
      </w:pPr>
      <w:r>
        <w:rPr>
          <w:szCs w:val="26"/>
        </w:rPr>
        <w:t>В</w:t>
      </w:r>
      <w:r w:rsidRPr="00C300FE">
        <w:rPr>
          <w:szCs w:val="26"/>
        </w:rPr>
        <w:t xml:space="preserve"> соответстви</w:t>
      </w:r>
      <w:r>
        <w:rPr>
          <w:szCs w:val="26"/>
        </w:rPr>
        <w:t>и</w:t>
      </w:r>
      <w:r w:rsidRPr="00C300FE">
        <w:rPr>
          <w:szCs w:val="26"/>
        </w:rPr>
        <w:t xml:space="preserve"> с Федеральным законом </w:t>
      </w:r>
      <w:r>
        <w:rPr>
          <w:szCs w:val="26"/>
        </w:rPr>
        <w:t xml:space="preserve">Российской Федерации </w:t>
      </w:r>
      <w:r w:rsidRPr="00C300FE">
        <w:rPr>
          <w:szCs w:val="26"/>
        </w:rPr>
        <w:t xml:space="preserve">от </w:t>
      </w:r>
      <w:r w:rsidR="00844703">
        <w:rPr>
          <w:szCs w:val="26"/>
        </w:rPr>
        <w:t xml:space="preserve">                      </w:t>
      </w:r>
      <w:r w:rsidRPr="00C300FE">
        <w:rPr>
          <w:szCs w:val="26"/>
        </w:rPr>
        <w:t>06 октября 2003 года № 131-ФЗ «Об общих принципах организации местного самоупра</w:t>
      </w:r>
      <w:r w:rsidR="00D63159">
        <w:rPr>
          <w:szCs w:val="26"/>
        </w:rPr>
        <w:t xml:space="preserve">вления в Российской Федерации», </w:t>
      </w:r>
      <w:r>
        <w:rPr>
          <w:szCs w:val="26"/>
        </w:rPr>
        <w:t xml:space="preserve">на </w:t>
      </w:r>
      <w:r w:rsidR="006A719E">
        <w:rPr>
          <w:szCs w:val="26"/>
        </w:rPr>
        <w:t xml:space="preserve">основании </w:t>
      </w:r>
      <w:r w:rsidR="006A719E" w:rsidRPr="006023C6">
        <w:rPr>
          <w:szCs w:val="26"/>
        </w:rPr>
        <w:t>постановлени</w:t>
      </w:r>
      <w:r w:rsidR="006A719E">
        <w:rPr>
          <w:szCs w:val="26"/>
        </w:rPr>
        <w:t>я</w:t>
      </w:r>
      <w:r w:rsidR="006A719E" w:rsidRPr="006023C6">
        <w:rPr>
          <w:szCs w:val="26"/>
        </w:rPr>
        <w:t xml:space="preserve"> администрации Арсеньевского городского округа</w:t>
      </w:r>
      <w:bookmarkStart w:id="3" w:name="_Hlk137024782"/>
      <w:r>
        <w:rPr>
          <w:szCs w:val="26"/>
        </w:rPr>
        <w:t xml:space="preserve"> </w:t>
      </w:r>
      <w:r w:rsidR="006A719E" w:rsidRPr="006023C6">
        <w:rPr>
          <w:szCs w:val="26"/>
        </w:rPr>
        <w:t>от </w:t>
      </w:r>
      <w:r w:rsidR="006A719E">
        <w:rPr>
          <w:szCs w:val="26"/>
        </w:rPr>
        <w:t>13</w:t>
      </w:r>
      <w:r w:rsidR="006A719E" w:rsidRPr="006023C6">
        <w:rPr>
          <w:szCs w:val="26"/>
        </w:rPr>
        <w:t xml:space="preserve"> а</w:t>
      </w:r>
      <w:r w:rsidR="006A719E">
        <w:rPr>
          <w:szCs w:val="26"/>
        </w:rPr>
        <w:t>преля</w:t>
      </w:r>
      <w:r w:rsidR="006A719E" w:rsidRPr="006023C6">
        <w:rPr>
          <w:szCs w:val="26"/>
        </w:rPr>
        <w:t xml:space="preserve"> 202</w:t>
      </w:r>
      <w:r w:rsidR="006A719E">
        <w:rPr>
          <w:szCs w:val="26"/>
        </w:rPr>
        <w:t>3</w:t>
      </w:r>
      <w:r w:rsidR="006A719E" w:rsidRPr="006023C6">
        <w:rPr>
          <w:szCs w:val="26"/>
        </w:rPr>
        <w:t xml:space="preserve"> года № </w:t>
      </w:r>
      <w:r w:rsidR="006A719E">
        <w:rPr>
          <w:szCs w:val="26"/>
        </w:rPr>
        <w:t>200</w:t>
      </w:r>
      <w:r w:rsidR="006A719E" w:rsidRPr="006023C6">
        <w:rPr>
          <w:szCs w:val="26"/>
        </w:rPr>
        <w:t>-па «</w:t>
      </w:r>
      <w:r w:rsidR="006A719E" w:rsidRPr="00864693">
        <w:rPr>
          <w:szCs w:val="26"/>
        </w:rPr>
        <w:t>О Порядке разработки и реализации муниципальных программ</w:t>
      </w:r>
      <w:r>
        <w:rPr>
          <w:szCs w:val="26"/>
        </w:rPr>
        <w:t xml:space="preserve"> </w:t>
      </w:r>
      <w:r w:rsidR="006A719E" w:rsidRPr="00864693">
        <w:rPr>
          <w:szCs w:val="26"/>
        </w:rPr>
        <w:t>Арсеньевского городского округа</w:t>
      </w:r>
      <w:r w:rsidR="006A719E" w:rsidRPr="006023C6">
        <w:rPr>
          <w:szCs w:val="26"/>
        </w:rPr>
        <w:t>»</w:t>
      </w:r>
      <w:bookmarkEnd w:id="3"/>
      <w:r w:rsidR="006A719E">
        <w:rPr>
          <w:szCs w:val="26"/>
        </w:rPr>
        <w:t>, в</w:t>
      </w:r>
      <w:r w:rsidR="00151DA9" w:rsidRPr="006023C6">
        <w:rPr>
          <w:szCs w:val="26"/>
        </w:rPr>
        <w:t xml:space="preserve"> целях</w:t>
      </w:r>
      <w:r w:rsidR="004A263E" w:rsidRPr="006023C6">
        <w:rPr>
          <w:szCs w:val="26"/>
        </w:rPr>
        <w:t xml:space="preserve"> приведения</w:t>
      </w:r>
      <w:r w:rsidR="004A263E" w:rsidRPr="006023C6">
        <w:rPr>
          <w:color w:val="000000"/>
          <w:szCs w:val="26"/>
        </w:rPr>
        <w:t xml:space="preserve"> </w:t>
      </w:r>
      <w:r w:rsidR="004A6908">
        <w:rPr>
          <w:color w:val="000000"/>
          <w:szCs w:val="26"/>
        </w:rPr>
        <w:t>нормативного правового акта в соответствие с действующим законодательством Российской Федерации</w:t>
      </w:r>
      <w:r w:rsidR="00E30549">
        <w:rPr>
          <w:color w:val="000000"/>
          <w:szCs w:val="26"/>
        </w:rPr>
        <w:t>,</w:t>
      </w:r>
      <w:r w:rsidR="004A263E" w:rsidRPr="006023C6">
        <w:rPr>
          <w:color w:val="000000"/>
          <w:szCs w:val="26"/>
        </w:rPr>
        <w:t xml:space="preserve"> </w:t>
      </w:r>
      <w:r w:rsidR="00151DA9" w:rsidRPr="006023C6">
        <w:rPr>
          <w:bCs/>
          <w:szCs w:val="26"/>
        </w:rPr>
        <w:t xml:space="preserve">руководствуясь Уставом </w:t>
      </w:r>
      <w:r w:rsidR="00151DA9" w:rsidRPr="006023C6">
        <w:rPr>
          <w:szCs w:val="26"/>
        </w:rPr>
        <w:t>Арсеньевского городского округа, администрация Арсеньевского городского округа</w:t>
      </w:r>
    </w:p>
    <w:p w14:paraId="7E792BE3" w14:textId="77777777" w:rsidR="00C129DD" w:rsidRPr="006023C6" w:rsidRDefault="00C129DD" w:rsidP="004C3710">
      <w:pPr>
        <w:tabs>
          <w:tab w:val="left" w:pos="0"/>
        </w:tabs>
        <w:suppressAutoHyphens/>
        <w:spacing w:before="360" w:after="480"/>
        <w:ind w:firstLine="0"/>
        <w:rPr>
          <w:szCs w:val="26"/>
        </w:rPr>
      </w:pPr>
      <w:r w:rsidRPr="006023C6">
        <w:rPr>
          <w:szCs w:val="26"/>
        </w:rPr>
        <w:t>ПОСТАНОВЛЯЕТ:</w:t>
      </w:r>
    </w:p>
    <w:p w14:paraId="09959057" w14:textId="77777777" w:rsidR="00B15711" w:rsidRPr="006023C6" w:rsidRDefault="00B15711" w:rsidP="004C3710">
      <w:pPr>
        <w:widowControl/>
        <w:tabs>
          <w:tab w:val="left" w:pos="1276"/>
        </w:tabs>
        <w:suppressAutoHyphens/>
        <w:autoSpaceDE/>
        <w:autoSpaceDN/>
        <w:adjustRightInd/>
        <w:spacing w:line="360" w:lineRule="auto"/>
        <w:ind w:firstLine="710"/>
        <w:rPr>
          <w:color w:val="000000"/>
          <w:szCs w:val="26"/>
        </w:rPr>
      </w:pPr>
      <w:r w:rsidRPr="006023C6">
        <w:rPr>
          <w:color w:val="000000"/>
          <w:szCs w:val="26"/>
          <w:lang w:bidi="ru-RU"/>
        </w:rPr>
        <w:t>1.</w:t>
      </w:r>
      <w:r w:rsidRPr="006023C6">
        <w:rPr>
          <w:color w:val="000000"/>
          <w:szCs w:val="26"/>
          <w:lang w:bidi="ru-RU"/>
        </w:rPr>
        <w:tab/>
      </w:r>
      <w:r w:rsidR="004C4A64" w:rsidRPr="006023C6">
        <w:rPr>
          <w:color w:val="000000"/>
          <w:szCs w:val="26"/>
          <w:lang w:bidi="ru-RU"/>
        </w:rPr>
        <w:t>Внести в постановление администрации Арсеньевского городского округа от 01 ноября 2019 года № 781-па «Об утверждении муниципальной программы «Безопасный город» на 2020-2024 годы»</w:t>
      </w:r>
      <w:r w:rsidR="0093529A" w:rsidRPr="006023C6">
        <w:rPr>
          <w:color w:val="000000"/>
          <w:szCs w:val="26"/>
          <w:lang w:bidi="ru-RU"/>
        </w:rPr>
        <w:t xml:space="preserve"> (далее – постановление)</w:t>
      </w:r>
      <w:r w:rsidRPr="006023C6">
        <w:rPr>
          <w:color w:val="000000"/>
          <w:szCs w:val="26"/>
          <w:lang w:bidi="ru-RU"/>
        </w:rPr>
        <w:t xml:space="preserve"> следующие изменения:</w:t>
      </w:r>
    </w:p>
    <w:p w14:paraId="49CF0A3C" w14:textId="77777777" w:rsidR="004C4A64" w:rsidRPr="006023C6" w:rsidRDefault="00B15711" w:rsidP="004C3710">
      <w:pPr>
        <w:widowControl/>
        <w:tabs>
          <w:tab w:val="left" w:pos="1276"/>
        </w:tabs>
        <w:suppressAutoHyphens/>
        <w:autoSpaceDE/>
        <w:autoSpaceDN/>
        <w:adjustRightInd/>
        <w:spacing w:line="360" w:lineRule="auto"/>
        <w:ind w:firstLine="710"/>
        <w:rPr>
          <w:color w:val="000000"/>
          <w:szCs w:val="26"/>
          <w:lang w:bidi="ru-RU"/>
        </w:rPr>
      </w:pPr>
      <w:r w:rsidRPr="006023C6">
        <w:rPr>
          <w:color w:val="000000"/>
          <w:szCs w:val="26"/>
        </w:rPr>
        <w:t>1.1.</w:t>
      </w:r>
      <w:r w:rsidRPr="006023C6">
        <w:rPr>
          <w:color w:val="000000"/>
          <w:szCs w:val="26"/>
        </w:rPr>
        <w:tab/>
      </w:r>
      <w:r w:rsidR="00991C5F" w:rsidRPr="006023C6">
        <w:rPr>
          <w:color w:val="000000"/>
          <w:szCs w:val="26"/>
          <w:lang w:bidi="ru-RU"/>
        </w:rPr>
        <w:t>Заменить в наименовании</w:t>
      </w:r>
      <w:r w:rsidR="0093529A" w:rsidRPr="006023C6">
        <w:rPr>
          <w:color w:val="000000"/>
          <w:szCs w:val="26"/>
          <w:lang w:bidi="ru-RU"/>
        </w:rPr>
        <w:t xml:space="preserve"> постановления</w:t>
      </w:r>
      <w:r w:rsidR="00991C5F" w:rsidRPr="006023C6">
        <w:rPr>
          <w:color w:val="000000"/>
          <w:szCs w:val="26"/>
          <w:lang w:bidi="ru-RU"/>
        </w:rPr>
        <w:t xml:space="preserve"> слова «2020-2024 годы» словами «2020 - 2027 годы»;</w:t>
      </w:r>
    </w:p>
    <w:p w14:paraId="26C87538" w14:textId="44D110E4" w:rsidR="004668CA" w:rsidRPr="006023C6" w:rsidRDefault="004668CA" w:rsidP="004C3710">
      <w:pPr>
        <w:widowControl/>
        <w:tabs>
          <w:tab w:val="left" w:pos="1276"/>
        </w:tabs>
        <w:suppressAutoHyphens/>
        <w:autoSpaceDE/>
        <w:autoSpaceDN/>
        <w:adjustRightInd/>
        <w:spacing w:line="360" w:lineRule="auto"/>
        <w:ind w:firstLine="710"/>
        <w:rPr>
          <w:color w:val="000000"/>
          <w:szCs w:val="26"/>
        </w:rPr>
      </w:pPr>
      <w:r w:rsidRPr="006023C6">
        <w:rPr>
          <w:color w:val="000000"/>
          <w:szCs w:val="26"/>
        </w:rPr>
        <w:t>1.2.</w:t>
      </w:r>
      <w:r w:rsidRPr="006023C6">
        <w:rPr>
          <w:color w:val="000000"/>
          <w:szCs w:val="26"/>
        </w:rPr>
        <w:tab/>
        <w:t xml:space="preserve">Исключить в констатирующей части </w:t>
      </w:r>
      <w:r w:rsidR="0093529A" w:rsidRPr="006023C6">
        <w:rPr>
          <w:color w:val="000000"/>
          <w:szCs w:val="26"/>
          <w:lang w:bidi="ru-RU"/>
        </w:rPr>
        <w:t>постановления</w:t>
      </w:r>
      <w:r w:rsidR="00C300FE">
        <w:rPr>
          <w:color w:val="000000"/>
          <w:szCs w:val="26"/>
          <w:lang w:bidi="ru-RU"/>
        </w:rPr>
        <w:t xml:space="preserve"> </w:t>
      </w:r>
      <w:r w:rsidRPr="006023C6">
        <w:rPr>
          <w:color w:val="000000"/>
          <w:szCs w:val="26"/>
        </w:rPr>
        <w:t>слова «</w:t>
      </w:r>
      <w:r w:rsidR="000B6E24" w:rsidRPr="006023C6">
        <w:rPr>
          <w:color w:val="000000"/>
          <w:szCs w:val="26"/>
        </w:rPr>
        <w:t>от 02 июля 2009 года № 110 - па «Об утверждении Положения о порядке расходования средств резервного фонда администрации Арсеньевского городского округа на предупреждение и л</w:t>
      </w:r>
      <w:r w:rsidR="00C300FE">
        <w:rPr>
          <w:color w:val="000000"/>
          <w:szCs w:val="26"/>
        </w:rPr>
        <w:t>иквидацию чрезвычайных ситуаций</w:t>
      </w:r>
      <w:r w:rsidR="00134E93">
        <w:rPr>
          <w:color w:val="000000"/>
          <w:szCs w:val="26"/>
        </w:rPr>
        <w:t>»</w:t>
      </w:r>
      <w:r w:rsidR="000B6E24" w:rsidRPr="006023C6">
        <w:rPr>
          <w:color w:val="000000"/>
          <w:szCs w:val="26"/>
        </w:rPr>
        <w:t>;</w:t>
      </w:r>
    </w:p>
    <w:p w14:paraId="73459B84" w14:textId="7ACD4CFF" w:rsidR="000B6E24" w:rsidRPr="006023C6" w:rsidRDefault="000B6E24" w:rsidP="004C3710">
      <w:pPr>
        <w:widowControl/>
        <w:tabs>
          <w:tab w:val="left" w:pos="1276"/>
        </w:tabs>
        <w:suppressAutoHyphens/>
        <w:autoSpaceDE/>
        <w:autoSpaceDN/>
        <w:adjustRightInd/>
        <w:spacing w:line="360" w:lineRule="auto"/>
        <w:ind w:firstLine="710"/>
        <w:rPr>
          <w:color w:val="000000"/>
          <w:szCs w:val="26"/>
        </w:rPr>
      </w:pPr>
      <w:r w:rsidRPr="006023C6">
        <w:rPr>
          <w:color w:val="000000"/>
          <w:szCs w:val="26"/>
        </w:rPr>
        <w:lastRenderedPageBreak/>
        <w:t>1.3.</w:t>
      </w:r>
      <w:r w:rsidR="00646E48" w:rsidRPr="006023C6">
        <w:rPr>
          <w:color w:val="000000"/>
          <w:szCs w:val="26"/>
        </w:rPr>
        <w:tab/>
      </w:r>
      <w:r w:rsidRPr="006023C6">
        <w:rPr>
          <w:color w:val="000000"/>
          <w:szCs w:val="26"/>
        </w:rPr>
        <w:t xml:space="preserve">Заменить в констатирующей части </w:t>
      </w:r>
      <w:r w:rsidR="0093529A" w:rsidRPr="006023C6">
        <w:rPr>
          <w:color w:val="000000"/>
          <w:szCs w:val="26"/>
          <w:lang w:bidi="ru-RU"/>
        </w:rPr>
        <w:t>постановления</w:t>
      </w:r>
      <w:r w:rsidR="00C300FE">
        <w:rPr>
          <w:color w:val="000000"/>
          <w:szCs w:val="26"/>
          <w:lang w:bidi="ru-RU"/>
        </w:rPr>
        <w:t xml:space="preserve"> </w:t>
      </w:r>
      <w:r w:rsidRPr="006023C6">
        <w:rPr>
          <w:color w:val="000000"/>
          <w:szCs w:val="26"/>
        </w:rPr>
        <w:t xml:space="preserve">слова </w:t>
      </w:r>
      <w:r w:rsidR="004C3710" w:rsidRPr="006023C6">
        <w:rPr>
          <w:color w:val="000000"/>
          <w:szCs w:val="26"/>
        </w:rPr>
        <w:t>«</w:t>
      </w:r>
      <w:r w:rsidRPr="006023C6">
        <w:rPr>
          <w:color w:val="000000"/>
          <w:szCs w:val="26"/>
        </w:rPr>
        <w:t>от 24 июля 2013 года № 607 «Об утверждении Порядка разработки, формирования и реализации муниципальных программ и Порядка проведения оценки эффективности реализации муниципальных программ в Арсеньевском городском округе»</w:t>
      </w:r>
      <w:r w:rsidR="004C3710" w:rsidRPr="006023C6">
        <w:rPr>
          <w:color w:val="000000"/>
          <w:szCs w:val="26"/>
        </w:rPr>
        <w:t xml:space="preserve"> словами </w:t>
      </w:r>
      <w:r w:rsidR="00646E48" w:rsidRPr="006023C6">
        <w:rPr>
          <w:color w:val="000000"/>
          <w:szCs w:val="26"/>
        </w:rPr>
        <w:t>«</w:t>
      </w:r>
      <w:r w:rsidR="00134E93" w:rsidRPr="006023C6">
        <w:rPr>
          <w:szCs w:val="26"/>
        </w:rPr>
        <w:t>от </w:t>
      </w:r>
      <w:r w:rsidR="00134E93">
        <w:rPr>
          <w:szCs w:val="26"/>
        </w:rPr>
        <w:t>13</w:t>
      </w:r>
      <w:r w:rsidR="00134E93" w:rsidRPr="006023C6">
        <w:rPr>
          <w:szCs w:val="26"/>
        </w:rPr>
        <w:t xml:space="preserve"> а</w:t>
      </w:r>
      <w:r w:rsidR="00134E93">
        <w:rPr>
          <w:szCs w:val="26"/>
        </w:rPr>
        <w:t>преля</w:t>
      </w:r>
      <w:r w:rsidR="00134E93" w:rsidRPr="006023C6">
        <w:rPr>
          <w:szCs w:val="26"/>
        </w:rPr>
        <w:t xml:space="preserve"> 202</w:t>
      </w:r>
      <w:r w:rsidR="00134E93">
        <w:rPr>
          <w:szCs w:val="26"/>
        </w:rPr>
        <w:t>3</w:t>
      </w:r>
      <w:r w:rsidR="00134E93" w:rsidRPr="006023C6">
        <w:rPr>
          <w:szCs w:val="26"/>
        </w:rPr>
        <w:t xml:space="preserve"> года № </w:t>
      </w:r>
      <w:r w:rsidR="00134E93">
        <w:rPr>
          <w:szCs w:val="26"/>
        </w:rPr>
        <w:t>200</w:t>
      </w:r>
      <w:r w:rsidR="00134E93" w:rsidRPr="006023C6">
        <w:rPr>
          <w:szCs w:val="26"/>
        </w:rPr>
        <w:t>-па «</w:t>
      </w:r>
      <w:r w:rsidR="00134E93" w:rsidRPr="00864693">
        <w:rPr>
          <w:szCs w:val="26"/>
        </w:rPr>
        <w:t>О Порядке разработки и реализации муниципальных программ</w:t>
      </w:r>
      <w:r w:rsidR="00C300FE">
        <w:rPr>
          <w:szCs w:val="26"/>
        </w:rPr>
        <w:t xml:space="preserve"> </w:t>
      </w:r>
      <w:r w:rsidR="00134E93" w:rsidRPr="00864693">
        <w:rPr>
          <w:szCs w:val="26"/>
        </w:rPr>
        <w:t>Арсеньевского городского округа</w:t>
      </w:r>
      <w:r w:rsidR="00134E93" w:rsidRPr="006023C6">
        <w:rPr>
          <w:szCs w:val="26"/>
        </w:rPr>
        <w:t>»</w:t>
      </w:r>
      <w:r w:rsidR="004A6908">
        <w:rPr>
          <w:color w:val="000000"/>
          <w:szCs w:val="26"/>
        </w:rPr>
        <w:t>.</w:t>
      </w:r>
    </w:p>
    <w:p w14:paraId="39C44EBE" w14:textId="77538C25" w:rsidR="000E5147" w:rsidRPr="006023C6" w:rsidRDefault="004A6908" w:rsidP="004C3710">
      <w:pPr>
        <w:widowControl/>
        <w:tabs>
          <w:tab w:val="left" w:pos="1276"/>
        </w:tabs>
        <w:suppressAutoHyphens/>
        <w:autoSpaceDE/>
        <w:autoSpaceDN/>
        <w:adjustRightInd/>
        <w:spacing w:line="360" w:lineRule="auto"/>
        <w:ind w:firstLine="710"/>
        <w:rPr>
          <w:color w:val="000000"/>
          <w:szCs w:val="26"/>
          <w:lang w:bidi="ru-RU"/>
        </w:rPr>
      </w:pPr>
      <w:r>
        <w:rPr>
          <w:color w:val="000000"/>
          <w:szCs w:val="26"/>
          <w:lang w:bidi="ru-RU"/>
        </w:rPr>
        <w:t>1.4</w:t>
      </w:r>
      <w:r w:rsidR="001045A5" w:rsidRPr="006023C6">
        <w:rPr>
          <w:color w:val="000000"/>
          <w:szCs w:val="26"/>
          <w:lang w:bidi="ru-RU"/>
        </w:rPr>
        <w:t>.</w:t>
      </w:r>
      <w:r w:rsidR="001045A5" w:rsidRPr="006023C6">
        <w:rPr>
          <w:color w:val="000000"/>
          <w:szCs w:val="26"/>
          <w:lang w:bidi="ru-RU"/>
        </w:rPr>
        <w:tab/>
      </w:r>
      <w:r w:rsidR="00FE1A57" w:rsidRPr="006023C6">
        <w:rPr>
          <w:color w:val="000000"/>
          <w:szCs w:val="26"/>
          <w:lang w:bidi="ru-RU"/>
        </w:rPr>
        <w:t>Внести в</w:t>
      </w:r>
      <w:r w:rsidR="00E71164" w:rsidRPr="006023C6">
        <w:rPr>
          <w:color w:val="000000"/>
          <w:szCs w:val="26"/>
          <w:lang w:bidi="ru-RU"/>
        </w:rPr>
        <w:t xml:space="preserve"> муниципальную программу </w:t>
      </w:r>
      <w:r w:rsidR="00E71164" w:rsidRPr="006023C6">
        <w:rPr>
          <w:color w:val="000000"/>
          <w:szCs w:val="26"/>
        </w:rPr>
        <w:t>Арсеньевского городского округа «Безопасный город» на 2020-2024 годы</w:t>
      </w:r>
      <w:r w:rsidR="00844703">
        <w:rPr>
          <w:color w:val="000000"/>
          <w:szCs w:val="26"/>
        </w:rPr>
        <w:t>, утвержденную постановлением,</w:t>
      </w:r>
      <w:r>
        <w:rPr>
          <w:color w:val="000000"/>
          <w:szCs w:val="26"/>
        </w:rPr>
        <w:t xml:space="preserve"> </w:t>
      </w:r>
      <w:r w:rsidR="00FE1A57" w:rsidRPr="006023C6">
        <w:rPr>
          <w:color w:val="000000"/>
          <w:szCs w:val="26"/>
          <w:lang w:bidi="ru-RU"/>
        </w:rPr>
        <w:t>изменения</w:t>
      </w:r>
      <w:r>
        <w:rPr>
          <w:color w:val="000000"/>
          <w:szCs w:val="26"/>
          <w:lang w:bidi="ru-RU"/>
        </w:rPr>
        <w:t>, изложив ее в редакции приложения к настоящему постановлению.</w:t>
      </w:r>
    </w:p>
    <w:p w14:paraId="1310490E" w14:textId="5438861E" w:rsidR="00C129DD" w:rsidRPr="006023C6" w:rsidRDefault="004A6908" w:rsidP="004C3710">
      <w:pPr>
        <w:tabs>
          <w:tab w:val="left" w:pos="1276"/>
        </w:tabs>
        <w:suppressAutoHyphens/>
        <w:spacing w:line="360" w:lineRule="auto"/>
        <w:ind w:firstLine="710"/>
        <w:rPr>
          <w:color w:val="000000"/>
          <w:szCs w:val="26"/>
          <w:lang w:bidi="ru-RU"/>
        </w:rPr>
      </w:pPr>
      <w:r>
        <w:rPr>
          <w:color w:val="000000"/>
          <w:szCs w:val="26"/>
          <w:lang w:bidi="ru-RU"/>
        </w:rPr>
        <w:t>2</w:t>
      </w:r>
      <w:r w:rsidR="00991C5F" w:rsidRPr="006023C6">
        <w:rPr>
          <w:color w:val="000000"/>
          <w:szCs w:val="26"/>
          <w:lang w:bidi="ru-RU"/>
        </w:rPr>
        <w:t>.</w:t>
      </w:r>
      <w:r w:rsidR="00991C5F" w:rsidRPr="006023C6">
        <w:rPr>
          <w:color w:val="000000"/>
          <w:szCs w:val="26"/>
          <w:lang w:bidi="ru-RU"/>
        </w:rPr>
        <w:tab/>
      </w:r>
      <w:r w:rsidR="00D2334D" w:rsidRPr="006023C6">
        <w:rPr>
          <w:color w:val="000000"/>
          <w:szCs w:val="26"/>
          <w:lang w:bidi="ru-RU"/>
        </w:rPr>
        <w:t>Организационному управлению администрации Арсеньевского городского округа (Абрамова) обеспечить официальное опубликование и размещение на официальном сайте администрации Арсеньевского городского округа настоящего постановления.</w:t>
      </w:r>
    </w:p>
    <w:p w14:paraId="72CF5BAD" w14:textId="5C6A4913" w:rsidR="000D3F44" w:rsidRDefault="004A6908" w:rsidP="004C3710">
      <w:pPr>
        <w:tabs>
          <w:tab w:val="left" w:pos="1276"/>
        </w:tabs>
        <w:suppressAutoHyphens/>
        <w:spacing w:line="360" w:lineRule="auto"/>
        <w:ind w:firstLine="710"/>
        <w:rPr>
          <w:szCs w:val="26"/>
          <w:lang w:bidi="ru-RU"/>
        </w:rPr>
      </w:pPr>
      <w:r>
        <w:rPr>
          <w:szCs w:val="26"/>
          <w:lang w:bidi="ru-RU"/>
        </w:rPr>
        <w:t>3</w:t>
      </w:r>
      <w:r w:rsidR="00991C5F" w:rsidRPr="006023C6">
        <w:rPr>
          <w:szCs w:val="26"/>
          <w:lang w:bidi="ru-RU"/>
        </w:rPr>
        <w:t>.</w:t>
      </w:r>
      <w:r w:rsidR="00991C5F" w:rsidRPr="006023C6">
        <w:rPr>
          <w:szCs w:val="26"/>
          <w:lang w:bidi="ru-RU"/>
        </w:rPr>
        <w:tab/>
      </w:r>
      <w:r w:rsidR="000D4386" w:rsidRPr="006023C6">
        <w:rPr>
          <w:szCs w:val="26"/>
          <w:lang w:bidi="ru-RU"/>
        </w:rPr>
        <w:t>Настоящее постановление вступает в силу</w:t>
      </w:r>
      <w:r w:rsidR="00AC5A66" w:rsidRPr="006023C6">
        <w:rPr>
          <w:szCs w:val="26"/>
          <w:lang w:bidi="ru-RU"/>
        </w:rPr>
        <w:t xml:space="preserve"> после его официального </w:t>
      </w:r>
      <w:r w:rsidR="004B3D23" w:rsidRPr="006023C6">
        <w:rPr>
          <w:szCs w:val="26"/>
          <w:lang w:bidi="ru-RU"/>
        </w:rPr>
        <w:t>опубликования</w:t>
      </w:r>
      <w:r w:rsidR="003A3206">
        <w:rPr>
          <w:szCs w:val="26"/>
          <w:lang w:bidi="ru-RU"/>
        </w:rPr>
        <w:t>.</w:t>
      </w:r>
    </w:p>
    <w:p w14:paraId="17FCE187" w14:textId="46C5F5F9" w:rsidR="006A719E" w:rsidRPr="006023C6" w:rsidRDefault="004A6908" w:rsidP="004C3710">
      <w:pPr>
        <w:tabs>
          <w:tab w:val="left" w:pos="1276"/>
        </w:tabs>
        <w:suppressAutoHyphens/>
        <w:spacing w:line="360" w:lineRule="auto"/>
        <w:ind w:firstLine="710"/>
        <w:rPr>
          <w:color w:val="000000"/>
          <w:szCs w:val="26"/>
          <w:lang w:bidi="ru-RU"/>
        </w:rPr>
      </w:pPr>
      <w:r>
        <w:rPr>
          <w:szCs w:val="26"/>
          <w:lang w:bidi="ru-RU"/>
        </w:rPr>
        <w:t>4</w:t>
      </w:r>
      <w:r w:rsidR="006A719E">
        <w:rPr>
          <w:szCs w:val="26"/>
          <w:lang w:bidi="ru-RU"/>
        </w:rPr>
        <w:t>.  Контроль за исполнением настоящего постановления</w:t>
      </w:r>
      <w:r w:rsidR="00E865D0">
        <w:rPr>
          <w:szCs w:val="26"/>
          <w:lang w:bidi="ru-RU"/>
        </w:rPr>
        <w:t xml:space="preserve"> возложить на директора </w:t>
      </w:r>
      <w:r w:rsidR="00E865D0" w:rsidRPr="00062C77">
        <w:rPr>
          <w:szCs w:val="26"/>
        </w:rPr>
        <w:t>муниципального казенного учреждения «Управление по делам гражданской обороны и чрезвычайным ситуациям» администрации Арсеньевского городского округа</w:t>
      </w:r>
      <w:r w:rsidR="00E865D0">
        <w:rPr>
          <w:szCs w:val="26"/>
        </w:rPr>
        <w:t xml:space="preserve"> Климова С.В.</w:t>
      </w:r>
    </w:p>
    <w:p w14:paraId="5B64BE40" w14:textId="10F705DC" w:rsidR="00C129DD" w:rsidRPr="006023C6" w:rsidRDefault="00C129DD" w:rsidP="000D3F44">
      <w:pPr>
        <w:tabs>
          <w:tab w:val="left" w:pos="1276"/>
        </w:tabs>
        <w:suppressAutoHyphens/>
        <w:spacing w:before="480"/>
        <w:ind w:firstLine="0"/>
        <w:rPr>
          <w:color w:val="000000"/>
          <w:szCs w:val="26"/>
          <w:lang w:bidi="ru-RU"/>
        </w:rPr>
        <w:sectPr w:rsidR="00C129DD" w:rsidRPr="006023C6" w:rsidSect="00410D0A">
          <w:headerReference w:type="default" r:id="rId9"/>
          <w:pgSz w:w="11905" w:h="16838"/>
          <w:pgMar w:top="567" w:right="851" w:bottom="567" w:left="1701" w:header="567" w:footer="567" w:gutter="0"/>
          <w:cols w:space="720"/>
          <w:titlePg/>
          <w:docGrid w:linePitch="354"/>
        </w:sectPr>
      </w:pPr>
      <w:r w:rsidRPr="006023C6">
        <w:rPr>
          <w:color w:val="000000"/>
          <w:szCs w:val="26"/>
          <w:lang w:bidi="ru-RU"/>
        </w:rPr>
        <w:t>Глав</w:t>
      </w:r>
      <w:r w:rsidR="004A6FE0" w:rsidRPr="006023C6">
        <w:rPr>
          <w:color w:val="000000"/>
          <w:szCs w:val="26"/>
          <w:lang w:bidi="ru-RU"/>
        </w:rPr>
        <w:t>а</w:t>
      </w:r>
      <w:r w:rsidRPr="006023C6">
        <w:rPr>
          <w:color w:val="000000"/>
          <w:szCs w:val="26"/>
          <w:lang w:bidi="ru-RU"/>
        </w:rPr>
        <w:t xml:space="preserve"> городского округа                       </w:t>
      </w:r>
      <w:r w:rsidR="003A3206">
        <w:rPr>
          <w:color w:val="000000"/>
          <w:szCs w:val="26"/>
          <w:lang w:bidi="ru-RU"/>
        </w:rPr>
        <w:t xml:space="preserve">                                                         </w:t>
      </w:r>
      <w:r w:rsidRPr="006023C6">
        <w:rPr>
          <w:color w:val="000000"/>
          <w:szCs w:val="26"/>
          <w:lang w:bidi="ru-RU"/>
        </w:rPr>
        <w:t xml:space="preserve"> В.С. Пивен</w:t>
      </w:r>
      <w:r w:rsidR="00804516">
        <w:rPr>
          <w:color w:val="000000"/>
          <w:szCs w:val="26"/>
          <w:lang w:bidi="ru-RU"/>
        </w:rPr>
        <w:t>ь</w:t>
      </w:r>
    </w:p>
    <w:tbl>
      <w:tblPr>
        <w:tblStyle w:val="a3"/>
        <w:tblW w:w="0" w:type="auto"/>
        <w:tblInd w:w="5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3"/>
      </w:tblGrid>
      <w:tr w:rsidR="002D71BE" w:rsidRPr="006023C6" w14:paraId="62B92B87" w14:textId="77777777" w:rsidTr="006D2D7A">
        <w:tc>
          <w:tcPr>
            <w:tcW w:w="4499" w:type="dxa"/>
            <w:noWrap/>
          </w:tcPr>
          <w:p w14:paraId="42E37EA8" w14:textId="77777777" w:rsidR="002D71BE" w:rsidRPr="006023C6" w:rsidRDefault="002D71BE" w:rsidP="006D2D7A">
            <w:pPr>
              <w:widowControl/>
              <w:suppressAutoHyphens/>
              <w:spacing w:after="120"/>
              <w:ind w:firstLine="0"/>
              <w:jc w:val="center"/>
              <w:outlineLvl w:val="0"/>
              <w:rPr>
                <w:bCs/>
                <w:szCs w:val="26"/>
              </w:rPr>
            </w:pPr>
            <w:bookmarkStart w:id="4" w:name="_Hlk145507526"/>
            <w:bookmarkStart w:id="5" w:name="_Hlk145507566"/>
            <w:r w:rsidRPr="006023C6">
              <w:rPr>
                <w:bCs/>
                <w:szCs w:val="26"/>
              </w:rPr>
              <w:lastRenderedPageBreak/>
              <w:t>Приложение</w:t>
            </w:r>
          </w:p>
          <w:p w14:paraId="2C7ED1F8" w14:textId="77777777" w:rsidR="002D71BE" w:rsidRPr="006023C6" w:rsidRDefault="002D71BE" w:rsidP="006D2D7A">
            <w:pPr>
              <w:widowControl/>
              <w:suppressAutoHyphens/>
              <w:ind w:firstLine="0"/>
              <w:jc w:val="center"/>
              <w:outlineLvl w:val="0"/>
              <w:rPr>
                <w:bCs/>
                <w:szCs w:val="26"/>
              </w:rPr>
            </w:pPr>
            <w:r w:rsidRPr="006023C6">
              <w:rPr>
                <w:bCs/>
                <w:szCs w:val="26"/>
              </w:rPr>
              <w:t>к постановлению администрации Арсеньевского городского округа</w:t>
            </w:r>
          </w:p>
          <w:p w14:paraId="1849CFE4" w14:textId="2F4E5094" w:rsidR="002D71BE" w:rsidRPr="006023C6" w:rsidRDefault="002D71BE" w:rsidP="00BC5827">
            <w:pPr>
              <w:widowControl/>
              <w:suppressAutoHyphens/>
              <w:ind w:firstLine="0"/>
              <w:jc w:val="center"/>
              <w:outlineLvl w:val="0"/>
              <w:rPr>
                <w:bCs/>
                <w:szCs w:val="26"/>
              </w:rPr>
            </w:pPr>
            <w:r w:rsidRPr="006023C6">
              <w:rPr>
                <w:bCs/>
                <w:szCs w:val="26"/>
              </w:rPr>
              <w:t xml:space="preserve">от </w:t>
            </w:r>
            <w:r w:rsidR="00BC5827">
              <w:rPr>
                <w:bCs/>
                <w:szCs w:val="26"/>
              </w:rPr>
              <w:t xml:space="preserve">3 ноября </w:t>
            </w:r>
            <w:r w:rsidRPr="006023C6">
              <w:rPr>
                <w:bCs/>
                <w:szCs w:val="26"/>
              </w:rPr>
              <w:t>202</w:t>
            </w:r>
            <w:r>
              <w:rPr>
                <w:bCs/>
                <w:szCs w:val="26"/>
              </w:rPr>
              <w:t>3</w:t>
            </w:r>
            <w:r w:rsidRPr="006023C6">
              <w:rPr>
                <w:bCs/>
                <w:szCs w:val="26"/>
              </w:rPr>
              <w:t xml:space="preserve"> года № </w:t>
            </w:r>
            <w:bookmarkEnd w:id="4"/>
            <w:r w:rsidR="00BC5827">
              <w:rPr>
                <w:bCs/>
                <w:szCs w:val="26"/>
              </w:rPr>
              <w:t>677-па</w:t>
            </w:r>
          </w:p>
        </w:tc>
      </w:tr>
      <w:bookmarkEnd w:id="5"/>
    </w:tbl>
    <w:p w14:paraId="74C7C1BE" w14:textId="77777777" w:rsidR="00062C77" w:rsidRDefault="00062C77" w:rsidP="006A25A8">
      <w:pPr>
        <w:suppressAutoHyphens/>
        <w:spacing w:after="240"/>
        <w:ind w:firstLine="0"/>
        <w:rPr>
          <w:b/>
          <w:bCs/>
          <w:szCs w:val="26"/>
          <w:lang w:val="en-US"/>
        </w:rPr>
      </w:pPr>
    </w:p>
    <w:p w14:paraId="2E607ED9" w14:textId="77777777" w:rsidR="00062C77" w:rsidRPr="006023C6" w:rsidRDefault="00062C77" w:rsidP="00062C77">
      <w:pPr>
        <w:widowControl/>
        <w:spacing w:before="720"/>
        <w:ind w:firstLine="0"/>
        <w:jc w:val="center"/>
        <w:outlineLvl w:val="0"/>
        <w:rPr>
          <w:b/>
          <w:szCs w:val="26"/>
        </w:rPr>
      </w:pPr>
      <w:r w:rsidRPr="006023C6">
        <w:rPr>
          <w:b/>
          <w:szCs w:val="26"/>
        </w:rPr>
        <w:t>МУНИЦИПАЛЬНАЯ ПРОГРАММА</w:t>
      </w:r>
    </w:p>
    <w:p w14:paraId="46EF292B" w14:textId="77777777" w:rsidR="00062C77" w:rsidRPr="006023C6" w:rsidRDefault="00062C77" w:rsidP="00062C77">
      <w:pPr>
        <w:widowControl/>
        <w:ind w:firstLine="0"/>
        <w:jc w:val="center"/>
        <w:outlineLvl w:val="0"/>
        <w:rPr>
          <w:b/>
          <w:szCs w:val="26"/>
        </w:rPr>
      </w:pPr>
      <w:r w:rsidRPr="006023C6">
        <w:rPr>
          <w:b/>
          <w:szCs w:val="26"/>
        </w:rPr>
        <w:t>АРСЕНЬЕВСКОГО ГОРОДСКОГО ОКРУГА</w:t>
      </w:r>
    </w:p>
    <w:p w14:paraId="600B2465" w14:textId="77777777" w:rsidR="00062C77" w:rsidRPr="00062C77" w:rsidRDefault="00062C77" w:rsidP="00062C77">
      <w:pPr>
        <w:widowControl/>
        <w:autoSpaceDE/>
        <w:autoSpaceDN/>
        <w:adjustRightInd/>
        <w:ind w:firstLine="0"/>
        <w:jc w:val="center"/>
        <w:rPr>
          <w:b/>
          <w:color w:val="000000"/>
          <w:szCs w:val="26"/>
        </w:rPr>
      </w:pPr>
      <w:r w:rsidRPr="006023C6">
        <w:rPr>
          <w:b/>
          <w:color w:val="000000"/>
          <w:szCs w:val="26"/>
        </w:rPr>
        <w:t>«БЕЗОПАСНЫЙ ГОРОД» НА 2020-2027 ГОДЫ</w:t>
      </w:r>
    </w:p>
    <w:p w14:paraId="2680255D" w14:textId="77777777" w:rsidR="00062C77" w:rsidRDefault="00062C77" w:rsidP="00062C77">
      <w:pPr>
        <w:suppressAutoHyphens/>
        <w:spacing w:after="240"/>
        <w:ind w:firstLine="0"/>
        <w:jc w:val="center"/>
        <w:rPr>
          <w:b/>
          <w:bCs/>
          <w:szCs w:val="26"/>
          <w:lang w:val="en-US"/>
        </w:rPr>
      </w:pPr>
    </w:p>
    <w:p w14:paraId="1D261F21" w14:textId="77777777" w:rsidR="00062C77" w:rsidRPr="006023C6" w:rsidRDefault="00062C77" w:rsidP="00062C77">
      <w:pPr>
        <w:suppressAutoHyphens/>
        <w:spacing w:after="240"/>
        <w:ind w:firstLine="0"/>
        <w:jc w:val="center"/>
        <w:rPr>
          <w:b/>
          <w:bCs/>
          <w:szCs w:val="26"/>
        </w:rPr>
      </w:pPr>
      <w:r w:rsidRPr="006023C6">
        <w:rPr>
          <w:b/>
          <w:bCs/>
          <w:szCs w:val="26"/>
          <w:lang w:val="en-US"/>
        </w:rPr>
        <w:t>I</w:t>
      </w:r>
      <w:r w:rsidRPr="006023C6">
        <w:rPr>
          <w:b/>
          <w:bCs/>
          <w:szCs w:val="26"/>
        </w:rPr>
        <w:t xml:space="preserve">. </w:t>
      </w:r>
      <w:r w:rsidR="00F32743">
        <w:rPr>
          <w:b/>
          <w:bCs/>
          <w:szCs w:val="26"/>
        </w:rPr>
        <w:t xml:space="preserve">СТРАТЕГИЧЕСКИЕ </w:t>
      </w:r>
      <w:r w:rsidRPr="006023C6">
        <w:rPr>
          <w:b/>
          <w:bCs/>
          <w:szCs w:val="26"/>
        </w:rPr>
        <w:t>ПРИОРИТЕТЫ РЕАЛИЗАЦИИ МУНИЦИПАЛЬНОЙ ПРОГРАММЫ</w:t>
      </w:r>
    </w:p>
    <w:p w14:paraId="5A84ED42" w14:textId="44A1846F" w:rsidR="007314EB" w:rsidRPr="00F849D0" w:rsidRDefault="00062C77" w:rsidP="007314EB">
      <w:pPr>
        <w:spacing w:line="276" w:lineRule="auto"/>
        <w:rPr>
          <w:b/>
          <w:szCs w:val="26"/>
        </w:rPr>
      </w:pPr>
      <w:r w:rsidRPr="00F849D0">
        <w:rPr>
          <w:b/>
          <w:szCs w:val="26"/>
        </w:rPr>
        <w:t>1.1.</w:t>
      </w:r>
      <w:r w:rsidRPr="00F849D0">
        <w:rPr>
          <w:b/>
          <w:szCs w:val="26"/>
        </w:rPr>
        <w:tab/>
      </w:r>
      <w:r w:rsidR="007314EB" w:rsidRPr="00F849D0">
        <w:rPr>
          <w:b/>
          <w:szCs w:val="26"/>
        </w:rPr>
        <w:t xml:space="preserve">Оценка текущего состояния </w:t>
      </w:r>
      <w:r w:rsidR="003A3206" w:rsidRPr="00F849D0">
        <w:rPr>
          <w:b/>
          <w:szCs w:val="26"/>
        </w:rPr>
        <w:t xml:space="preserve">в </w:t>
      </w:r>
      <w:r w:rsidR="007314EB" w:rsidRPr="00F849D0">
        <w:rPr>
          <w:b/>
          <w:szCs w:val="26"/>
        </w:rPr>
        <w:t>сфер</w:t>
      </w:r>
      <w:r w:rsidR="003A3206" w:rsidRPr="00F849D0">
        <w:rPr>
          <w:b/>
          <w:szCs w:val="26"/>
        </w:rPr>
        <w:t>е</w:t>
      </w:r>
      <w:r w:rsidR="007314EB" w:rsidRPr="00F849D0">
        <w:rPr>
          <w:b/>
          <w:szCs w:val="26"/>
        </w:rPr>
        <w:t xml:space="preserve"> реализации муниципальной</w:t>
      </w:r>
      <w:r w:rsidR="003A3206" w:rsidRPr="00F849D0">
        <w:rPr>
          <w:b/>
          <w:szCs w:val="26"/>
        </w:rPr>
        <w:t xml:space="preserve"> </w:t>
      </w:r>
      <w:r w:rsidR="007314EB" w:rsidRPr="00F849D0">
        <w:rPr>
          <w:b/>
          <w:szCs w:val="26"/>
        </w:rPr>
        <w:t>пр</w:t>
      </w:r>
      <w:r w:rsidR="00A64C40" w:rsidRPr="00F849D0">
        <w:rPr>
          <w:b/>
          <w:szCs w:val="26"/>
        </w:rPr>
        <w:t>о</w:t>
      </w:r>
      <w:r w:rsidR="007314EB" w:rsidRPr="00F849D0">
        <w:rPr>
          <w:b/>
          <w:szCs w:val="26"/>
        </w:rPr>
        <w:t xml:space="preserve">граммы </w:t>
      </w:r>
      <w:bookmarkStart w:id="6" w:name="_Hlk145494685"/>
      <w:r w:rsidR="007314EB" w:rsidRPr="00F849D0">
        <w:rPr>
          <w:b/>
          <w:szCs w:val="26"/>
        </w:rPr>
        <w:t xml:space="preserve">Арсеньевского городского округа </w:t>
      </w:r>
      <w:r w:rsidR="003A3206" w:rsidRPr="00F849D0">
        <w:rPr>
          <w:b/>
          <w:szCs w:val="26"/>
        </w:rPr>
        <w:t>«</w:t>
      </w:r>
      <w:r w:rsidR="007314EB" w:rsidRPr="00F849D0">
        <w:rPr>
          <w:b/>
          <w:szCs w:val="26"/>
        </w:rPr>
        <w:t>Безопасный город</w:t>
      </w:r>
      <w:r w:rsidR="003A3206" w:rsidRPr="00F849D0">
        <w:rPr>
          <w:b/>
          <w:szCs w:val="26"/>
        </w:rPr>
        <w:t>» на 2020-2027 годы (далее – муниципальная программа).</w:t>
      </w:r>
    </w:p>
    <w:bookmarkEnd w:id="6"/>
    <w:p w14:paraId="388EE6A0" w14:textId="77777777" w:rsidR="007314EB" w:rsidRDefault="007314EB" w:rsidP="007314EB">
      <w:pPr>
        <w:rPr>
          <w:szCs w:val="26"/>
        </w:rPr>
      </w:pPr>
    </w:p>
    <w:p w14:paraId="5D32664F" w14:textId="1BABB38E" w:rsidR="00A14C50" w:rsidRPr="00A14C50" w:rsidRDefault="00A14C50" w:rsidP="00A14C50">
      <w:pPr>
        <w:spacing w:line="276" w:lineRule="auto"/>
        <w:rPr>
          <w:szCs w:val="26"/>
        </w:rPr>
      </w:pPr>
      <w:r>
        <w:rPr>
          <w:szCs w:val="26"/>
        </w:rPr>
        <w:t xml:space="preserve">Муниципальное казенное учреждение </w:t>
      </w:r>
      <w:r w:rsidRPr="00A14C50">
        <w:rPr>
          <w:szCs w:val="26"/>
        </w:rPr>
        <w:t>гражданской оборон</w:t>
      </w:r>
      <w:r>
        <w:rPr>
          <w:szCs w:val="26"/>
        </w:rPr>
        <w:t>ы</w:t>
      </w:r>
      <w:r w:rsidRPr="00A14C50">
        <w:rPr>
          <w:szCs w:val="26"/>
        </w:rPr>
        <w:t xml:space="preserve"> и </w:t>
      </w:r>
      <w:r>
        <w:rPr>
          <w:szCs w:val="26"/>
        </w:rPr>
        <w:t>чрезвычайных ситуаций Арсеньевского городского округа</w:t>
      </w:r>
      <w:r w:rsidRPr="00A14C50">
        <w:rPr>
          <w:szCs w:val="26"/>
        </w:rPr>
        <w:t xml:space="preserve"> </w:t>
      </w:r>
      <w:r w:rsidR="003A3206">
        <w:rPr>
          <w:szCs w:val="26"/>
        </w:rPr>
        <w:t xml:space="preserve">(далее МКУ ГО и ЧС) </w:t>
      </w:r>
      <w:r w:rsidRPr="00A14C50">
        <w:rPr>
          <w:szCs w:val="26"/>
        </w:rPr>
        <w:t>выполня</w:t>
      </w:r>
      <w:r>
        <w:rPr>
          <w:szCs w:val="26"/>
        </w:rPr>
        <w:t>е</w:t>
      </w:r>
      <w:r w:rsidRPr="00A14C50">
        <w:rPr>
          <w:szCs w:val="26"/>
        </w:rPr>
        <w:t xml:space="preserve">т задачи по подготовке к защите и по защите населения, материальных и культурных ценностей на территории </w:t>
      </w:r>
      <w:r>
        <w:rPr>
          <w:szCs w:val="26"/>
        </w:rPr>
        <w:t>городского округа</w:t>
      </w:r>
      <w:r w:rsidRPr="00A14C50">
        <w:rPr>
          <w:szCs w:val="26"/>
        </w:rPr>
        <w:t xml:space="preserve"> от опасностей, возникающих при военных конфликтах или вследствие этих конфликтов, а также при чрезвычайных ситуациях природного </w:t>
      </w:r>
      <w:r w:rsidR="003A3206" w:rsidRPr="00A14C50">
        <w:rPr>
          <w:szCs w:val="26"/>
        </w:rPr>
        <w:t xml:space="preserve">и </w:t>
      </w:r>
      <w:r w:rsidR="003A3206">
        <w:rPr>
          <w:szCs w:val="26"/>
        </w:rPr>
        <w:t>техногенного</w:t>
      </w:r>
      <w:r w:rsidRPr="00A14C50">
        <w:rPr>
          <w:szCs w:val="26"/>
        </w:rPr>
        <w:t xml:space="preserve"> характера (далее - чрезвычайные ситуации).</w:t>
      </w:r>
    </w:p>
    <w:p w14:paraId="718BCAE6" w14:textId="21C7A003" w:rsidR="00A14C50" w:rsidRPr="00A14C50" w:rsidRDefault="00A14C50" w:rsidP="00A14C50">
      <w:pPr>
        <w:spacing w:line="276" w:lineRule="auto"/>
        <w:rPr>
          <w:szCs w:val="26"/>
        </w:rPr>
      </w:pPr>
      <w:bookmarkStart w:id="7" w:name="_Hlk145581136"/>
      <w:r>
        <w:rPr>
          <w:szCs w:val="26"/>
        </w:rPr>
        <w:t>М</w:t>
      </w:r>
      <w:r w:rsidR="007B0455">
        <w:rPr>
          <w:szCs w:val="26"/>
        </w:rPr>
        <w:t>ероприятия м</w:t>
      </w:r>
      <w:r>
        <w:rPr>
          <w:szCs w:val="26"/>
        </w:rPr>
        <w:t>униципальн</w:t>
      </w:r>
      <w:r w:rsidR="007B0455">
        <w:rPr>
          <w:szCs w:val="26"/>
        </w:rPr>
        <w:t>ой</w:t>
      </w:r>
      <w:r w:rsidRPr="00A14C50">
        <w:rPr>
          <w:szCs w:val="26"/>
        </w:rPr>
        <w:t xml:space="preserve"> программ</w:t>
      </w:r>
      <w:r w:rsidR="007B0455">
        <w:rPr>
          <w:szCs w:val="26"/>
        </w:rPr>
        <w:t>ы</w:t>
      </w:r>
      <w:r w:rsidRPr="00A14C50">
        <w:rPr>
          <w:szCs w:val="26"/>
        </w:rPr>
        <w:t xml:space="preserve"> </w:t>
      </w:r>
      <w:bookmarkEnd w:id="7"/>
      <w:r w:rsidRPr="00A14C50">
        <w:rPr>
          <w:szCs w:val="26"/>
        </w:rPr>
        <w:t>реализу</w:t>
      </w:r>
      <w:r w:rsidR="007B0455">
        <w:rPr>
          <w:szCs w:val="26"/>
        </w:rPr>
        <w:t>ю</w:t>
      </w:r>
      <w:r w:rsidRPr="00A14C50">
        <w:rPr>
          <w:szCs w:val="26"/>
        </w:rPr>
        <w:t>тся для защиты населения и территорий от чрезвычайных ситуаций, обеспечени</w:t>
      </w:r>
      <w:r w:rsidR="007B0455">
        <w:rPr>
          <w:szCs w:val="26"/>
        </w:rPr>
        <w:t>я</w:t>
      </w:r>
      <w:r w:rsidRPr="00A14C50">
        <w:rPr>
          <w:szCs w:val="26"/>
        </w:rPr>
        <w:t xml:space="preserve"> пожарной безопасности и безопасности людей на водных объектах</w:t>
      </w:r>
      <w:r w:rsidR="007B0455">
        <w:rPr>
          <w:szCs w:val="26"/>
        </w:rPr>
        <w:t>, которые</w:t>
      </w:r>
      <w:r w:rsidRPr="00A14C50">
        <w:rPr>
          <w:szCs w:val="26"/>
        </w:rPr>
        <w:t xml:space="preserve"> осуществляется в рамках единой </w:t>
      </w:r>
      <w:r>
        <w:rPr>
          <w:szCs w:val="26"/>
        </w:rPr>
        <w:t>муниципаль</w:t>
      </w:r>
      <w:r w:rsidRPr="00A14C50">
        <w:rPr>
          <w:szCs w:val="26"/>
        </w:rPr>
        <w:t>ной системы предупреждения и ликвидации чрезвычайных ситуаций.</w:t>
      </w:r>
    </w:p>
    <w:p w14:paraId="1AF3D078" w14:textId="3191EE98" w:rsidR="00A14C50" w:rsidRPr="00A14C50" w:rsidRDefault="00A14C50" w:rsidP="00A14C50">
      <w:pPr>
        <w:spacing w:line="276" w:lineRule="auto"/>
        <w:rPr>
          <w:szCs w:val="26"/>
        </w:rPr>
      </w:pPr>
      <w:r w:rsidRPr="00A14C50">
        <w:rPr>
          <w:szCs w:val="26"/>
        </w:rPr>
        <w:t xml:space="preserve">Катастрофы и стихийные бедствия, вызванные быстроразвивающимися </w:t>
      </w:r>
      <w:r w:rsidR="00BB3C69">
        <w:rPr>
          <w:szCs w:val="26"/>
        </w:rPr>
        <w:t xml:space="preserve">    </w:t>
      </w:r>
      <w:r w:rsidRPr="00A14C50">
        <w:rPr>
          <w:szCs w:val="26"/>
        </w:rPr>
        <w:t xml:space="preserve">опасными природными явлениями и техногенными процессами, представляют угрозу устойчивому социально-экономическому развитию </w:t>
      </w:r>
      <w:r>
        <w:rPr>
          <w:szCs w:val="26"/>
        </w:rPr>
        <w:t>Арсеньевского городского округа</w:t>
      </w:r>
      <w:r w:rsidR="007B0455">
        <w:rPr>
          <w:szCs w:val="26"/>
        </w:rPr>
        <w:t xml:space="preserve"> (далее – городской округ)</w:t>
      </w:r>
      <w:r w:rsidRPr="00A14C50">
        <w:rPr>
          <w:szCs w:val="26"/>
        </w:rPr>
        <w:t>.</w:t>
      </w:r>
    </w:p>
    <w:p w14:paraId="16914943" w14:textId="49E4385B" w:rsidR="00A14C50" w:rsidRPr="00A14C50" w:rsidRDefault="007B0455" w:rsidP="00A14C50">
      <w:pPr>
        <w:spacing w:line="276" w:lineRule="auto"/>
        <w:rPr>
          <w:szCs w:val="26"/>
        </w:rPr>
      </w:pPr>
      <w:r>
        <w:rPr>
          <w:szCs w:val="26"/>
        </w:rPr>
        <w:t>В настоящее время с</w:t>
      </w:r>
      <w:r w:rsidR="00A14C50" w:rsidRPr="00A14C50">
        <w:rPr>
          <w:szCs w:val="26"/>
        </w:rPr>
        <w:t xml:space="preserve">охраняется негативная тенденция изменения окружающей </w:t>
      </w:r>
      <w:r w:rsidRPr="00A14C50">
        <w:rPr>
          <w:szCs w:val="26"/>
        </w:rPr>
        <w:t xml:space="preserve">среды, </w:t>
      </w:r>
      <w:r>
        <w:rPr>
          <w:szCs w:val="26"/>
        </w:rPr>
        <w:t xml:space="preserve">которая </w:t>
      </w:r>
      <w:r w:rsidR="00A14C50" w:rsidRPr="00A14C50">
        <w:rPr>
          <w:szCs w:val="26"/>
        </w:rPr>
        <w:t>выража</w:t>
      </w:r>
      <w:r>
        <w:rPr>
          <w:szCs w:val="26"/>
        </w:rPr>
        <w:t>ется</w:t>
      </w:r>
      <w:r w:rsidR="00A14C50" w:rsidRPr="00A14C50">
        <w:rPr>
          <w:szCs w:val="26"/>
        </w:rPr>
        <w:t xml:space="preserve"> в активизации неблагоприятных и опасных природных явлений, </w:t>
      </w:r>
      <w:r>
        <w:rPr>
          <w:szCs w:val="26"/>
        </w:rPr>
        <w:t xml:space="preserve">и, </w:t>
      </w:r>
      <w:r w:rsidR="00A14C50" w:rsidRPr="00A14C50">
        <w:rPr>
          <w:szCs w:val="26"/>
        </w:rPr>
        <w:t xml:space="preserve">соответственно, в увеличении частоты и масштабов стихийных </w:t>
      </w:r>
      <w:r w:rsidRPr="00A14C50">
        <w:rPr>
          <w:szCs w:val="26"/>
        </w:rPr>
        <w:t>бедствий,</w:t>
      </w:r>
      <w:r w:rsidR="00BB3C69">
        <w:rPr>
          <w:szCs w:val="26"/>
        </w:rPr>
        <w:t xml:space="preserve"> </w:t>
      </w:r>
      <w:r w:rsidR="00A14C50" w:rsidRPr="00A14C50">
        <w:rPr>
          <w:szCs w:val="26"/>
        </w:rPr>
        <w:t>перерастании природных катастроф в техногенные и наоборот.</w:t>
      </w:r>
    </w:p>
    <w:p w14:paraId="5EB4559F" w14:textId="2F0EDA25" w:rsidR="00A14C50" w:rsidRPr="00A14C50" w:rsidRDefault="00A14C50" w:rsidP="00A14C50">
      <w:pPr>
        <w:spacing w:line="276" w:lineRule="auto"/>
        <w:rPr>
          <w:szCs w:val="26"/>
        </w:rPr>
      </w:pPr>
      <w:r w:rsidRPr="00A14C50">
        <w:rPr>
          <w:szCs w:val="26"/>
        </w:rPr>
        <w:t xml:space="preserve">Вместе с тем риски чрезвычайных ситуаций, возникающие в процессе </w:t>
      </w:r>
      <w:r w:rsidR="00BB3C69">
        <w:rPr>
          <w:szCs w:val="26"/>
        </w:rPr>
        <w:t xml:space="preserve">         </w:t>
      </w:r>
      <w:r w:rsidRPr="00A14C50">
        <w:rPr>
          <w:szCs w:val="26"/>
        </w:rPr>
        <w:t xml:space="preserve">глобального изменения климата, хозяйственной деятельности или в результате </w:t>
      </w:r>
      <w:r w:rsidR="00BB3C69">
        <w:rPr>
          <w:szCs w:val="26"/>
        </w:rPr>
        <w:t xml:space="preserve">  </w:t>
      </w:r>
      <w:r w:rsidRPr="00A14C50">
        <w:rPr>
          <w:szCs w:val="26"/>
        </w:rPr>
        <w:t>крупных техногенных аварий и катастроф, несут значительную угрозу для населения и объектов экономики.</w:t>
      </w:r>
    </w:p>
    <w:p w14:paraId="47459D23" w14:textId="6B925717" w:rsidR="002F77DA" w:rsidRPr="00FB7728" w:rsidRDefault="00986ED2" w:rsidP="002F77DA">
      <w:pPr>
        <w:spacing w:line="276" w:lineRule="auto"/>
        <w:rPr>
          <w:szCs w:val="26"/>
        </w:rPr>
      </w:pPr>
      <w:r>
        <w:rPr>
          <w:szCs w:val="26"/>
        </w:rPr>
        <w:t>К</w:t>
      </w:r>
      <w:r w:rsidR="002F77DA" w:rsidRPr="00FB7728">
        <w:rPr>
          <w:szCs w:val="26"/>
        </w:rPr>
        <w:t>оличество опасных природных явлений и крупных техногенных катастроф на территории Приморского края</w:t>
      </w:r>
      <w:r w:rsidR="007B0455">
        <w:rPr>
          <w:szCs w:val="26"/>
        </w:rPr>
        <w:t xml:space="preserve"> и городского округа</w:t>
      </w:r>
      <w:r w:rsidR="002F77DA" w:rsidRPr="00FB7728">
        <w:rPr>
          <w:szCs w:val="26"/>
        </w:rPr>
        <w:t xml:space="preserve"> ежегодно растет, при этом количество чрезвычайных ситуаций и погибших в них людей на протяжении последних лет неуклонно снижается. Это говорит о высокой эффективности предупредительных мероприятий и мероприятий по ликвидации чрезвычайных ситуаций (далее </w:t>
      </w:r>
      <w:r w:rsidR="00E30549">
        <w:rPr>
          <w:szCs w:val="26"/>
        </w:rPr>
        <w:t>-</w:t>
      </w:r>
      <w:r w:rsidR="002F77DA" w:rsidRPr="00FB7728">
        <w:rPr>
          <w:szCs w:val="26"/>
        </w:rPr>
        <w:t xml:space="preserve"> ЧС). Вместе с тем</w:t>
      </w:r>
      <w:r>
        <w:rPr>
          <w:szCs w:val="26"/>
        </w:rPr>
        <w:t>,</w:t>
      </w:r>
      <w:r w:rsidR="00BB3C69">
        <w:rPr>
          <w:szCs w:val="26"/>
        </w:rPr>
        <w:t xml:space="preserve"> </w:t>
      </w:r>
      <w:r w:rsidR="002F77DA" w:rsidRPr="00FB7728">
        <w:rPr>
          <w:szCs w:val="26"/>
        </w:rPr>
        <w:t>риски природных и техногенных ЧС, возникающие в процессе глобального изменения климата, хозяйственной деятельности или в результате крупных</w:t>
      </w:r>
      <w:r w:rsidR="007B0455">
        <w:rPr>
          <w:szCs w:val="26"/>
        </w:rPr>
        <w:t xml:space="preserve"> </w:t>
      </w:r>
      <w:r w:rsidR="002F77DA" w:rsidRPr="00FB7728">
        <w:rPr>
          <w:szCs w:val="26"/>
        </w:rPr>
        <w:t>техногенных аварий, несут значительную угрозу для населения и объектов экономики. Аналогичная ситуация наблюдается в отношении пожаров.</w:t>
      </w:r>
    </w:p>
    <w:p w14:paraId="54AA2287" w14:textId="5EC83922" w:rsidR="002F77DA" w:rsidRPr="00FB7728" w:rsidRDefault="002F77DA" w:rsidP="002F77DA">
      <w:pPr>
        <w:spacing w:line="276" w:lineRule="auto"/>
        <w:rPr>
          <w:szCs w:val="26"/>
        </w:rPr>
      </w:pPr>
      <w:r w:rsidRPr="00FB7728">
        <w:rPr>
          <w:szCs w:val="26"/>
        </w:rPr>
        <w:t xml:space="preserve">На территории городского округа сохраняется средний уровень возникновения чрезвычайных ситуаций природного и техногенного характера. </w:t>
      </w:r>
      <w:r w:rsidR="007B0455">
        <w:rPr>
          <w:szCs w:val="26"/>
        </w:rPr>
        <w:t>В настоящее время н</w:t>
      </w:r>
      <w:r w:rsidRPr="00FB7728">
        <w:rPr>
          <w:szCs w:val="26"/>
        </w:rPr>
        <w:t>аблюдается</w:t>
      </w:r>
      <w:r w:rsidR="007B0455">
        <w:rPr>
          <w:szCs w:val="26"/>
        </w:rPr>
        <w:t xml:space="preserve"> </w:t>
      </w:r>
      <w:r w:rsidRPr="00FB7728">
        <w:rPr>
          <w:szCs w:val="26"/>
        </w:rPr>
        <w:t xml:space="preserve">снижение роста числа ЧС, прямых и косвенных экономических социальных и материальных потерь. </w:t>
      </w:r>
      <w:r w:rsidR="007B0455">
        <w:rPr>
          <w:szCs w:val="26"/>
        </w:rPr>
        <w:t xml:space="preserve">При этом, </w:t>
      </w:r>
      <w:r w:rsidR="007B0455" w:rsidRPr="007B0455">
        <w:rPr>
          <w:szCs w:val="26"/>
        </w:rPr>
        <w:t xml:space="preserve">значительный материальный ущерб </w:t>
      </w:r>
      <w:r w:rsidRPr="00FB7728">
        <w:rPr>
          <w:szCs w:val="26"/>
        </w:rPr>
        <w:t>отмечается при пожарах.</w:t>
      </w:r>
    </w:p>
    <w:p w14:paraId="1DFB7494" w14:textId="60D15D52" w:rsidR="002F77DA" w:rsidRPr="00FB7728" w:rsidRDefault="00986ED2" w:rsidP="002F77DA">
      <w:pPr>
        <w:spacing w:before="120" w:after="120" w:line="276" w:lineRule="auto"/>
        <w:rPr>
          <w:szCs w:val="26"/>
        </w:rPr>
      </w:pPr>
      <w:r>
        <w:rPr>
          <w:szCs w:val="26"/>
        </w:rPr>
        <w:t>А</w:t>
      </w:r>
      <w:r w:rsidR="002F77DA" w:rsidRPr="00FB7728">
        <w:rPr>
          <w:szCs w:val="26"/>
        </w:rPr>
        <w:t>нализ обстановки в области защиты населения и территории от чрезвычайных ситуаций на территории городского округа</w:t>
      </w:r>
      <w:r>
        <w:rPr>
          <w:szCs w:val="26"/>
        </w:rPr>
        <w:t xml:space="preserve"> </w:t>
      </w:r>
      <w:r w:rsidR="002F77DA" w:rsidRPr="00FB7728">
        <w:rPr>
          <w:szCs w:val="26"/>
        </w:rPr>
        <w:t>позволяет выделить приоритеты в указанной сфере, а также в области укрепления пожарной безопасности и безопасности людей на территории городского округа.</w:t>
      </w:r>
    </w:p>
    <w:tbl>
      <w:tblPr>
        <w:tblW w:w="978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835"/>
        <w:gridCol w:w="6946"/>
      </w:tblGrid>
      <w:tr w:rsidR="002F77DA" w:rsidRPr="00FB7728" w14:paraId="51A4C56C" w14:textId="77777777" w:rsidTr="006D2D7A">
        <w:trPr>
          <w:tblCellSpacing w:w="5" w:type="nil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41BF2" w14:textId="77777777" w:rsidR="002F77DA" w:rsidRPr="00FB7728" w:rsidRDefault="002F77DA" w:rsidP="006D2D7A">
            <w:pPr>
              <w:ind w:firstLine="0"/>
              <w:jc w:val="center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Сильные стороны (S)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0E602" w14:textId="77777777" w:rsidR="002F77DA" w:rsidRPr="00FB7728" w:rsidRDefault="002F77DA" w:rsidP="006D2D7A">
            <w:pPr>
              <w:ind w:firstLine="0"/>
              <w:jc w:val="center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Слабые стороны (W)</w:t>
            </w:r>
          </w:p>
        </w:tc>
      </w:tr>
      <w:tr w:rsidR="002F77DA" w:rsidRPr="00FB7728" w14:paraId="45DD86DA" w14:textId="77777777" w:rsidTr="006D2D7A">
        <w:trPr>
          <w:trHeight w:val="3018"/>
          <w:tblCellSpacing w:w="5" w:type="nil"/>
        </w:trPr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B340" w14:textId="77777777" w:rsidR="002F77DA" w:rsidRPr="00FB7728" w:rsidRDefault="002F77DA" w:rsidP="006D2D7A">
            <w:pPr>
              <w:ind w:firstLine="0"/>
              <w:jc w:val="left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Наличие сил и средств городского звена Приморской краевой подсистемы РСЧС.</w:t>
            </w:r>
          </w:p>
          <w:p w14:paraId="02877120" w14:textId="77777777" w:rsidR="002F77DA" w:rsidRPr="00FB7728" w:rsidRDefault="002F77DA" w:rsidP="006D2D7A">
            <w:pPr>
              <w:ind w:firstLine="0"/>
              <w:jc w:val="left"/>
              <w:rPr>
                <w:sz w:val="16"/>
                <w:szCs w:val="16"/>
              </w:rPr>
            </w:pPr>
          </w:p>
          <w:p w14:paraId="210B880F" w14:textId="5AF609C6" w:rsidR="002F77DA" w:rsidRPr="00FB7728" w:rsidRDefault="002F77DA" w:rsidP="007B0455">
            <w:pPr>
              <w:ind w:firstLine="0"/>
              <w:jc w:val="left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 xml:space="preserve">Обучение руководителей и специалистов на курсах гражданской обороны </w:t>
            </w:r>
          </w:p>
        </w:tc>
        <w:tc>
          <w:tcPr>
            <w:tcW w:w="6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5A1A" w14:textId="77777777" w:rsidR="002F77DA" w:rsidRPr="00FB7728" w:rsidRDefault="002F77DA" w:rsidP="006D2D7A">
            <w:pPr>
              <w:ind w:firstLine="0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Высокий износ материально-технической базы, недостаточность запасов и резервов материального обеспечения.</w:t>
            </w:r>
          </w:p>
          <w:p w14:paraId="14E08033" w14:textId="77777777" w:rsidR="002F77DA" w:rsidRPr="00FB7728" w:rsidRDefault="002F77DA" w:rsidP="006D2D7A">
            <w:pPr>
              <w:ind w:firstLine="0"/>
              <w:rPr>
                <w:sz w:val="16"/>
                <w:szCs w:val="16"/>
              </w:rPr>
            </w:pPr>
          </w:p>
          <w:p w14:paraId="03A2D576" w14:textId="77777777" w:rsidR="002F77DA" w:rsidRPr="00FB7728" w:rsidRDefault="002F77DA" w:rsidP="006D2D7A">
            <w:pPr>
              <w:ind w:firstLine="0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Неразвитость частных структур, способных компетентно и качественно оказывать услуги в сфере «сервиса безопасности».</w:t>
            </w:r>
          </w:p>
          <w:p w14:paraId="18E3B46F" w14:textId="77777777" w:rsidR="002F77DA" w:rsidRPr="00FB7728" w:rsidRDefault="002F77DA" w:rsidP="006D2D7A">
            <w:pPr>
              <w:ind w:firstLine="0"/>
              <w:rPr>
                <w:sz w:val="16"/>
                <w:szCs w:val="16"/>
              </w:rPr>
            </w:pPr>
          </w:p>
          <w:p w14:paraId="728DD260" w14:textId="77777777" w:rsidR="002F77DA" w:rsidRPr="00FB7728" w:rsidRDefault="002F77DA" w:rsidP="006D2D7A">
            <w:pPr>
              <w:ind w:firstLine="0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Неразвитость рынка страхования опасных производственных объектов (далее – ОПО), гидротехнических сооружений (далее –ГТС) и автозаправочных станций (далее – АЗС) от рисков ЧС.</w:t>
            </w:r>
          </w:p>
          <w:p w14:paraId="45CC94BA" w14:textId="77777777" w:rsidR="002F77DA" w:rsidRPr="00FB7728" w:rsidRDefault="002F77DA" w:rsidP="006D2D7A">
            <w:pPr>
              <w:ind w:firstLine="0"/>
              <w:rPr>
                <w:sz w:val="16"/>
                <w:szCs w:val="16"/>
              </w:rPr>
            </w:pPr>
          </w:p>
          <w:p w14:paraId="5472741E" w14:textId="77777777" w:rsidR="002F77DA" w:rsidRPr="00FB7728" w:rsidRDefault="002F77DA" w:rsidP="006D2D7A">
            <w:pPr>
              <w:ind w:firstLine="0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Отсутствие единой системы оповещения, в интересах, информирования населения и автоматизации процессов предупреждения чрезвычайных ситуаций на территории городского округа</w:t>
            </w:r>
          </w:p>
        </w:tc>
      </w:tr>
      <w:tr w:rsidR="002F77DA" w:rsidRPr="00FB7728" w14:paraId="25F99EAB" w14:textId="77777777" w:rsidTr="006D2D7A">
        <w:trPr>
          <w:tblCellSpacing w:w="5" w:type="nil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B3EDF" w14:textId="77777777" w:rsidR="002F77DA" w:rsidRPr="00FB7728" w:rsidRDefault="002F77DA" w:rsidP="006D2D7A">
            <w:pPr>
              <w:ind w:firstLine="0"/>
              <w:jc w:val="center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Возможности (O)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7DD83" w14:textId="77777777" w:rsidR="002F77DA" w:rsidRPr="00FB7728" w:rsidRDefault="002F77DA" w:rsidP="006D2D7A">
            <w:pPr>
              <w:ind w:firstLine="0"/>
              <w:jc w:val="center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Угрозы (T)</w:t>
            </w:r>
          </w:p>
        </w:tc>
      </w:tr>
      <w:tr w:rsidR="002F77DA" w:rsidRPr="00FB7728" w14:paraId="1FCFA28E" w14:textId="77777777" w:rsidTr="006D2D7A">
        <w:trPr>
          <w:trHeight w:val="1543"/>
          <w:tblCellSpacing w:w="5" w:type="nil"/>
        </w:trPr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8C2CF" w14:textId="77777777" w:rsidR="002F77DA" w:rsidRPr="00FB7728" w:rsidRDefault="002F77DA" w:rsidP="006D2D7A">
            <w:pPr>
              <w:ind w:firstLine="0"/>
              <w:jc w:val="left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Усиление работы в направлении предупреждения ЧС</w:t>
            </w:r>
          </w:p>
          <w:p w14:paraId="26668459" w14:textId="77777777" w:rsidR="002F77DA" w:rsidRPr="00FB7728" w:rsidRDefault="002F77DA" w:rsidP="006D2D7A">
            <w:pPr>
              <w:ind w:firstLine="0"/>
              <w:jc w:val="left"/>
              <w:rPr>
                <w:sz w:val="16"/>
                <w:szCs w:val="16"/>
              </w:rPr>
            </w:pPr>
          </w:p>
          <w:p w14:paraId="45F01BA1" w14:textId="77777777" w:rsidR="002F77DA" w:rsidRPr="00FB7728" w:rsidRDefault="002F77DA" w:rsidP="006D2D7A">
            <w:pPr>
              <w:ind w:firstLine="0"/>
              <w:jc w:val="left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Усиление оперативности реагирования на ЧС</w:t>
            </w:r>
          </w:p>
        </w:tc>
        <w:tc>
          <w:tcPr>
            <w:tcW w:w="69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CC67" w14:textId="77777777" w:rsidR="002F77DA" w:rsidRPr="00FB7728" w:rsidRDefault="002F77DA" w:rsidP="006D2D7A">
            <w:pPr>
              <w:ind w:firstLine="0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>Ввод в строй новых объектов (дополнительная нагрузка на городское звено РСЧС).</w:t>
            </w:r>
          </w:p>
          <w:p w14:paraId="478E47E3" w14:textId="77777777" w:rsidR="002F77DA" w:rsidRPr="00FB7728" w:rsidRDefault="002F77DA" w:rsidP="006D2D7A">
            <w:pPr>
              <w:ind w:firstLine="659"/>
              <w:rPr>
                <w:sz w:val="16"/>
                <w:szCs w:val="16"/>
              </w:rPr>
            </w:pPr>
          </w:p>
          <w:p w14:paraId="38689958" w14:textId="77777777" w:rsidR="002F77DA" w:rsidRPr="00FB7728" w:rsidRDefault="002F77DA" w:rsidP="006D2D7A">
            <w:pPr>
              <w:ind w:firstLine="0"/>
              <w:rPr>
                <w:sz w:val="24"/>
                <w:szCs w:val="24"/>
              </w:rPr>
            </w:pPr>
            <w:r w:rsidRPr="00FB7728">
              <w:rPr>
                <w:sz w:val="24"/>
                <w:szCs w:val="24"/>
              </w:rPr>
              <w:t xml:space="preserve">Снижение защищенности населения и территории из-за недостаточного развития городского звена Приморской краевой подсистемы РСЧС. </w:t>
            </w:r>
          </w:p>
        </w:tc>
      </w:tr>
    </w:tbl>
    <w:p w14:paraId="7B9BF667" w14:textId="77777777" w:rsidR="002F77DA" w:rsidRPr="00FB7728" w:rsidRDefault="002F77DA" w:rsidP="002F77DA">
      <w:pPr>
        <w:ind w:firstLine="540"/>
        <w:rPr>
          <w:sz w:val="16"/>
          <w:szCs w:val="16"/>
        </w:rPr>
      </w:pPr>
    </w:p>
    <w:p w14:paraId="2948BEF0" w14:textId="12BC1BC1" w:rsidR="002F77DA" w:rsidRPr="00FB7728" w:rsidRDefault="002F77DA" w:rsidP="002F77DA">
      <w:pPr>
        <w:spacing w:line="276" w:lineRule="auto"/>
        <w:rPr>
          <w:szCs w:val="26"/>
        </w:rPr>
      </w:pPr>
      <w:r w:rsidRPr="00FB7728">
        <w:rPr>
          <w:szCs w:val="26"/>
        </w:rPr>
        <w:t xml:space="preserve">Реализация крупных проектов качественным образом меняет структуру </w:t>
      </w:r>
      <w:r w:rsidR="00BB3C69">
        <w:rPr>
          <w:szCs w:val="26"/>
        </w:rPr>
        <w:t xml:space="preserve">      </w:t>
      </w:r>
      <w:r w:rsidRPr="00FB7728">
        <w:rPr>
          <w:szCs w:val="26"/>
        </w:rPr>
        <w:t xml:space="preserve">экономики города, последовательно решает поставленные задачи по улучшению </w:t>
      </w:r>
      <w:r w:rsidR="00BB3C69">
        <w:rPr>
          <w:szCs w:val="26"/>
        </w:rPr>
        <w:t xml:space="preserve">    </w:t>
      </w:r>
      <w:r w:rsidRPr="00FB7728">
        <w:rPr>
          <w:szCs w:val="26"/>
        </w:rPr>
        <w:t xml:space="preserve">качества жизни населения и позволяет в дальнейшем поддерживать высокий уровень </w:t>
      </w:r>
      <w:r w:rsidR="007B0455">
        <w:rPr>
          <w:szCs w:val="26"/>
        </w:rPr>
        <w:t>инвестиционной активности. В то</w:t>
      </w:r>
      <w:r w:rsidRPr="00FB7728">
        <w:rPr>
          <w:szCs w:val="26"/>
        </w:rPr>
        <w:t xml:space="preserve">же время, это оказывает существенное влияние на рост рисков ЧС и пожаров, так как многие создаваемые экономические объекты будут относиться к категории объектов с массовым пребыванием людей. Существует ряд системных проблем в сфере защиты населения и территории от чрезвычайных </w:t>
      </w:r>
      <w:r w:rsidR="00BB3C69">
        <w:rPr>
          <w:szCs w:val="26"/>
        </w:rPr>
        <w:t xml:space="preserve">        </w:t>
      </w:r>
      <w:r w:rsidRPr="00FB7728">
        <w:rPr>
          <w:szCs w:val="26"/>
        </w:rPr>
        <w:t>ситуаций, обеспечение пожарной безопасности и безопасности людей, в том числе:</w:t>
      </w:r>
    </w:p>
    <w:p w14:paraId="66D1B7DB" w14:textId="6496B856" w:rsidR="002F77DA" w:rsidRPr="00FB7728" w:rsidRDefault="002F77DA" w:rsidP="002F77DA">
      <w:pPr>
        <w:tabs>
          <w:tab w:val="left" w:pos="924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 xml:space="preserve">недостаточное обеспечение необходимым оборудованием, техникой для </w:t>
      </w:r>
      <w:r w:rsidR="00BB3C69">
        <w:rPr>
          <w:szCs w:val="26"/>
        </w:rPr>
        <w:t xml:space="preserve">   </w:t>
      </w:r>
      <w:r w:rsidRPr="00FB7728">
        <w:rPr>
          <w:szCs w:val="26"/>
        </w:rPr>
        <w:t xml:space="preserve">выполнения возложенных на сферу защиты задач, обеспечения безопасности и </w:t>
      </w:r>
      <w:r w:rsidR="00BB3C69">
        <w:rPr>
          <w:szCs w:val="26"/>
        </w:rPr>
        <w:t xml:space="preserve">      </w:t>
      </w:r>
      <w:r w:rsidRPr="00FB7728">
        <w:rPr>
          <w:szCs w:val="26"/>
        </w:rPr>
        <w:t xml:space="preserve">повышения эффективности проведения аварийно-спасательных работ, большой </w:t>
      </w:r>
      <w:r w:rsidR="00BB3C69">
        <w:rPr>
          <w:szCs w:val="26"/>
        </w:rPr>
        <w:t xml:space="preserve">   </w:t>
      </w:r>
      <w:r w:rsidRPr="00FB7728">
        <w:rPr>
          <w:szCs w:val="26"/>
        </w:rPr>
        <w:t xml:space="preserve">процент изношенности систем наружного пожаротушения и недостаточная </w:t>
      </w:r>
      <w:r w:rsidR="00BB3C69">
        <w:rPr>
          <w:szCs w:val="26"/>
        </w:rPr>
        <w:t xml:space="preserve">        </w:t>
      </w:r>
      <w:r w:rsidRPr="00FB7728">
        <w:rPr>
          <w:szCs w:val="26"/>
        </w:rPr>
        <w:t xml:space="preserve">оснащенность зданий современными внутренними системами пожаротушения; </w:t>
      </w:r>
    </w:p>
    <w:p w14:paraId="16872F04" w14:textId="5D617C1E" w:rsidR="002F77DA" w:rsidRPr="00FB7728" w:rsidRDefault="007B0455" w:rsidP="00986ED2">
      <w:pPr>
        <w:tabs>
          <w:tab w:val="left" w:pos="924"/>
        </w:tabs>
        <w:spacing w:line="276" w:lineRule="auto"/>
        <w:rPr>
          <w:szCs w:val="26"/>
        </w:rPr>
      </w:pPr>
      <w:r>
        <w:rPr>
          <w:szCs w:val="26"/>
        </w:rPr>
        <w:t xml:space="preserve">– </w:t>
      </w:r>
      <w:r>
        <w:rPr>
          <w:szCs w:val="26"/>
        </w:rPr>
        <w:tab/>
        <w:t>недостаточный</w:t>
      </w:r>
      <w:r w:rsidR="002F77DA" w:rsidRPr="00FB7728">
        <w:rPr>
          <w:szCs w:val="26"/>
        </w:rPr>
        <w:t xml:space="preserve"> </w:t>
      </w:r>
      <w:r>
        <w:rPr>
          <w:szCs w:val="26"/>
        </w:rPr>
        <w:t>уровень системы</w:t>
      </w:r>
      <w:r w:rsidR="002F77DA" w:rsidRPr="00FB7728">
        <w:rPr>
          <w:szCs w:val="26"/>
        </w:rPr>
        <w:t xml:space="preserve"> оповещения населения при возникновении ЧС.</w:t>
      </w:r>
    </w:p>
    <w:p w14:paraId="5B2379DA" w14:textId="77777777" w:rsidR="002F77DA" w:rsidRPr="00FB7728" w:rsidRDefault="002F77DA" w:rsidP="002F77DA">
      <w:pPr>
        <w:spacing w:line="276" w:lineRule="auto"/>
        <w:rPr>
          <w:szCs w:val="26"/>
        </w:rPr>
      </w:pPr>
      <w:r w:rsidRPr="00FB7728">
        <w:rPr>
          <w:szCs w:val="26"/>
        </w:rPr>
        <w:t>Реализация Программы позволит:</w:t>
      </w:r>
    </w:p>
    <w:p w14:paraId="7B069262" w14:textId="77777777" w:rsidR="002F77DA" w:rsidRPr="00FB7728" w:rsidRDefault="002F77DA" w:rsidP="002F77DA">
      <w:pPr>
        <w:tabs>
          <w:tab w:val="left" w:pos="910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>повысить уровень защищенности населения и территории от опасностей и угроз чрезвычайных ситуаций природного и техногенного характера;</w:t>
      </w:r>
    </w:p>
    <w:p w14:paraId="462AB2E9" w14:textId="521C04BA" w:rsidR="002F77DA" w:rsidRPr="00FB7728" w:rsidRDefault="002F77DA" w:rsidP="002F77DA">
      <w:pPr>
        <w:tabs>
          <w:tab w:val="left" w:pos="910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 xml:space="preserve">повысить эффективность деятельности органов управления и сил </w:t>
      </w:r>
      <w:r w:rsidR="00BB3C69">
        <w:rPr>
          <w:szCs w:val="26"/>
        </w:rPr>
        <w:t xml:space="preserve">           </w:t>
      </w:r>
      <w:r w:rsidRPr="00FB7728">
        <w:rPr>
          <w:szCs w:val="26"/>
        </w:rPr>
        <w:t>гражданской обороны;</w:t>
      </w:r>
    </w:p>
    <w:p w14:paraId="6F1E717A" w14:textId="2AB5E92D" w:rsidR="002F77DA" w:rsidRPr="00FB7728" w:rsidRDefault="002F77DA" w:rsidP="002F77DA">
      <w:pPr>
        <w:tabs>
          <w:tab w:val="left" w:pos="910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>создать систем</w:t>
      </w:r>
      <w:r w:rsidR="0036283D">
        <w:rPr>
          <w:szCs w:val="26"/>
        </w:rPr>
        <w:t>у</w:t>
      </w:r>
      <w:r w:rsidRPr="00FB7728">
        <w:rPr>
          <w:szCs w:val="26"/>
        </w:rPr>
        <w:t xml:space="preserve"> комплексной безопасности объектового уровн</w:t>
      </w:r>
      <w:r w:rsidR="0036283D">
        <w:rPr>
          <w:szCs w:val="26"/>
        </w:rPr>
        <w:t>я</w:t>
      </w:r>
      <w:r w:rsidRPr="00FB7728">
        <w:rPr>
          <w:szCs w:val="26"/>
        </w:rPr>
        <w:t xml:space="preserve"> от </w:t>
      </w:r>
      <w:r w:rsidR="00BB3C69">
        <w:rPr>
          <w:szCs w:val="26"/>
        </w:rPr>
        <w:t xml:space="preserve">          </w:t>
      </w:r>
      <w:r w:rsidRPr="00FB7728">
        <w:rPr>
          <w:szCs w:val="26"/>
        </w:rPr>
        <w:t>чрезвычайных ситуаций природного и техногенного характера;</w:t>
      </w:r>
    </w:p>
    <w:p w14:paraId="7DF4578B" w14:textId="77777777" w:rsidR="002F77DA" w:rsidRPr="00FB7728" w:rsidRDefault="002F77DA" w:rsidP="002F77DA">
      <w:pPr>
        <w:tabs>
          <w:tab w:val="left" w:pos="910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>обеспечить развитие городской комплексной системы информирования и оповещения населения в местах массового пребывания людей;</w:t>
      </w:r>
    </w:p>
    <w:p w14:paraId="21CF6403" w14:textId="77777777" w:rsidR="002F77DA" w:rsidRPr="00FB7728" w:rsidRDefault="002F77DA" w:rsidP="002F77DA">
      <w:pPr>
        <w:tabs>
          <w:tab w:val="left" w:pos="910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>обеспечить дальнейшее развитие системы мониторинга и прогнозирования чрезвычайных ситуаций;</w:t>
      </w:r>
    </w:p>
    <w:p w14:paraId="2C3C8BF3" w14:textId="77777777" w:rsidR="002F77DA" w:rsidRPr="00FB7728" w:rsidRDefault="002F77DA" w:rsidP="002F77DA">
      <w:pPr>
        <w:tabs>
          <w:tab w:val="left" w:pos="910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>снизить риски пожаров и смягчить возможные их последствия;</w:t>
      </w:r>
    </w:p>
    <w:p w14:paraId="29D1C058" w14:textId="38AB8C30" w:rsidR="002F77DA" w:rsidRPr="00FB7728" w:rsidRDefault="002F77DA" w:rsidP="002F77DA">
      <w:pPr>
        <w:tabs>
          <w:tab w:val="left" w:pos="910"/>
        </w:tabs>
        <w:spacing w:line="276" w:lineRule="auto"/>
        <w:rPr>
          <w:szCs w:val="26"/>
        </w:rPr>
      </w:pPr>
      <w:r w:rsidRPr="00FB7728">
        <w:rPr>
          <w:szCs w:val="26"/>
        </w:rPr>
        <w:t xml:space="preserve">– </w:t>
      </w:r>
      <w:r w:rsidRPr="00FB7728">
        <w:rPr>
          <w:szCs w:val="26"/>
        </w:rPr>
        <w:tab/>
        <w:t>повысить безопасность населения и защищенность объектов от угроз</w:t>
      </w:r>
      <w:r w:rsidR="00BB3C69">
        <w:rPr>
          <w:szCs w:val="26"/>
        </w:rPr>
        <w:t xml:space="preserve">        </w:t>
      </w:r>
      <w:r w:rsidRPr="00FB7728">
        <w:rPr>
          <w:szCs w:val="26"/>
        </w:rPr>
        <w:t xml:space="preserve"> пожаров.</w:t>
      </w:r>
    </w:p>
    <w:p w14:paraId="6ECCCC5A" w14:textId="17B450CA" w:rsidR="002F77DA" w:rsidRPr="009615D8" w:rsidRDefault="002F77DA" w:rsidP="009615D8">
      <w:pPr>
        <w:spacing w:line="276" w:lineRule="auto"/>
      </w:pPr>
      <w:r w:rsidRPr="00FB7728">
        <w:rPr>
          <w:szCs w:val="26"/>
        </w:rPr>
        <w:t xml:space="preserve">В результате реализации </w:t>
      </w:r>
      <w:r w:rsidR="007B0455">
        <w:rPr>
          <w:szCs w:val="26"/>
        </w:rPr>
        <w:t>мероприятий муниципальной п</w:t>
      </w:r>
      <w:r w:rsidRPr="00FB7728">
        <w:rPr>
          <w:szCs w:val="26"/>
        </w:rPr>
        <w:t>рограммы количество деструктивных событий к 202</w:t>
      </w:r>
      <w:r w:rsidR="00986ED2">
        <w:rPr>
          <w:szCs w:val="26"/>
        </w:rPr>
        <w:t>7</w:t>
      </w:r>
      <w:r w:rsidRPr="00FB7728">
        <w:rPr>
          <w:szCs w:val="26"/>
        </w:rPr>
        <w:t xml:space="preserve"> году планируется снизить</w:t>
      </w:r>
      <w:r w:rsidR="009615D8">
        <w:t xml:space="preserve"> не менее чем на 25%</w:t>
      </w:r>
      <w:r w:rsidR="007B0455">
        <w:t xml:space="preserve"> </w:t>
      </w:r>
      <w:r w:rsidR="009615D8" w:rsidRPr="009615D8">
        <w:t>по сравнению с показателями 20</w:t>
      </w:r>
      <w:r w:rsidR="009615D8">
        <w:t>20</w:t>
      </w:r>
      <w:r w:rsidR="009615D8" w:rsidRPr="009615D8">
        <w:t xml:space="preserve"> года.</w:t>
      </w:r>
    </w:p>
    <w:p w14:paraId="41C89779" w14:textId="6883129A" w:rsidR="002F77DA" w:rsidRPr="00FB7728" w:rsidRDefault="002F77DA" w:rsidP="002F77DA">
      <w:pPr>
        <w:widowControl/>
        <w:spacing w:line="276" w:lineRule="auto"/>
        <w:rPr>
          <w:szCs w:val="26"/>
        </w:rPr>
      </w:pPr>
      <w:r w:rsidRPr="00FB7728">
        <w:rPr>
          <w:szCs w:val="26"/>
        </w:rPr>
        <w:t>Профилактика правонарушений, терроризма и экстремизма на территории</w:t>
      </w:r>
      <w:r w:rsidR="00BB3C69">
        <w:rPr>
          <w:szCs w:val="26"/>
        </w:rPr>
        <w:t xml:space="preserve">   </w:t>
      </w:r>
      <w:r w:rsidRPr="00FB7728">
        <w:rPr>
          <w:szCs w:val="26"/>
        </w:rPr>
        <w:t xml:space="preserve"> городского округа является важнейшим направлением реализации принципов </w:t>
      </w:r>
      <w:r w:rsidR="00BB3C69">
        <w:rPr>
          <w:szCs w:val="26"/>
        </w:rPr>
        <w:t xml:space="preserve">        </w:t>
      </w:r>
      <w:r w:rsidRPr="00FB7728">
        <w:rPr>
          <w:szCs w:val="26"/>
        </w:rPr>
        <w:t>целенаправленной, последовательной работы по консолидации общественно-политических сил, национально-культурных, культурных и религиозных организаций и безопасности граждан.</w:t>
      </w:r>
    </w:p>
    <w:p w14:paraId="4767E3AF" w14:textId="295817B1" w:rsidR="002F77DA" w:rsidRPr="00FB7728" w:rsidRDefault="002F77DA" w:rsidP="002F77DA">
      <w:pPr>
        <w:widowControl/>
        <w:spacing w:line="276" w:lineRule="auto"/>
        <w:rPr>
          <w:szCs w:val="26"/>
        </w:rPr>
      </w:pPr>
      <w:r w:rsidRPr="00FB7728">
        <w:rPr>
          <w:szCs w:val="26"/>
        </w:rPr>
        <w:t xml:space="preserve">Формирование установок толерантного сознания и поведения, веротерпимости и миролюбия, профилактика различных видов экстремизма имеет в настоящее время особую актуальность, обусловленную сохраняющейся социальной напряженностью в обществе, продолжающимися межэтническими и межконфессиональными </w:t>
      </w:r>
      <w:r w:rsidR="00BB3C69">
        <w:rPr>
          <w:szCs w:val="26"/>
        </w:rPr>
        <w:t xml:space="preserve">           </w:t>
      </w:r>
      <w:r w:rsidRPr="00FB7728">
        <w:rPr>
          <w:szCs w:val="26"/>
        </w:rPr>
        <w:t xml:space="preserve">конфликтами, ростом сепаратизма и национального экстремизма, являющихся </w:t>
      </w:r>
      <w:r w:rsidR="00BB3C69">
        <w:rPr>
          <w:szCs w:val="26"/>
        </w:rPr>
        <w:t xml:space="preserve">    </w:t>
      </w:r>
      <w:r w:rsidRPr="00FB7728">
        <w:rPr>
          <w:szCs w:val="26"/>
        </w:rPr>
        <w:t>прямой угрозой безопасности не только региона, но и страны в целом. Эти явления в крайних формах своего проявления находят выражение в терроризме, который в свою очередь усиливает деструктивные процессы в обществе.</w:t>
      </w:r>
    </w:p>
    <w:p w14:paraId="77968B89" w14:textId="701C4725" w:rsidR="002F77DA" w:rsidRPr="00FB7728" w:rsidRDefault="002F77DA" w:rsidP="002F77DA">
      <w:pPr>
        <w:widowControl/>
        <w:spacing w:line="276" w:lineRule="auto"/>
        <w:rPr>
          <w:szCs w:val="26"/>
        </w:rPr>
      </w:pPr>
      <w:r w:rsidRPr="00FB7728">
        <w:rPr>
          <w:szCs w:val="26"/>
        </w:rPr>
        <w:t xml:space="preserve">Усиление миграционных потоков остро ставит проблему адаптации молодежи и в целом населения городского округа к новым для них социальным условиям, а также создает проблемы для адаптации принимающего населения к быстрорастущим этнокультурным диаспорам и землячествам, которые меняют демографическую </w:t>
      </w:r>
      <w:r w:rsidR="00BB3C69">
        <w:rPr>
          <w:szCs w:val="26"/>
        </w:rPr>
        <w:t xml:space="preserve">     </w:t>
      </w:r>
      <w:r w:rsidRPr="00FB7728">
        <w:rPr>
          <w:szCs w:val="26"/>
        </w:rPr>
        <w:t>ситуацию нашего города.</w:t>
      </w:r>
    </w:p>
    <w:p w14:paraId="6573F43D" w14:textId="309C845A" w:rsidR="002F77DA" w:rsidRPr="00FB7728" w:rsidRDefault="002F77DA" w:rsidP="002F77DA">
      <w:pPr>
        <w:widowControl/>
        <w:spacing w:line="276" w:lineRule="auto"/>
        <w:rPr>
          <w:szCs w:val="26"/>
        </w:rPr>
      </w:pPr>
      <w:r w:rsidRPr="00FB7728">
        <w:rPr>
          <w:szCs w:val="26"/>
        </w:rPr>
        <w:t xml:space="preserve">Особую настороженность вызывает снижение общеобразовательного и </w:t>
      </w:r>
      <w:r w:rsidR="00BB3C69">
        <w:rPr>
          <w:szCs w:val="26"/>
        </w:rPr>
        <w:t xml:space="preserve">        </w:t>
      </w:r>
      <w:r w:rsidRPr="00FB7728">
        <w:rPr>
          <w:szCs w:val="26"/>
        </w:rPr>
        <w:t>общекультурного уровня молодых людей, чем пользуются экстремист</w:t>
      </w:r>
      <w:r w:rsidR="0036283D">
        <w:rPr>
          <w:szCs w:val="26"/>
        </w:rPr>
        <w:t>с</w:t>
      </w:r>
      <w:r w:rsidRPr="00FB7728">
        <w:rPr>
          <w:szCs w:val="26"/>
        </w:rPr>
        <w:t xml:space="preserve">ки </w:t>
      </w:r>
      <w:r w:rsidR="00BB3C69">
        <w:rPr>
          <w:szCs w:val="26"/>
        </w:rPr>
        <w:t xml:space="preserve">         </w:t>
      </w:r>
      <w:r w:rsidRPr="00FB7728">
        <w:rPr>
          <w:szCs w:val="26"/>
        </w:rPr>
        <w:t>настроенные радикальные политические и религиозные силы.</w:t>
      </w:r>
    </w:p>
    <w:p w14:paraId="2C6DB089" w14:textId="68D38E3C" w:rsidR="00986ED2" w:rsidRDefault="002F77DA" w:rsidP="00986ED2">
      <w:pPr>
        <w:widowControl/>
        <w:spacing w:line="276" w:lineRule="auto"/>
        <w:rPr>
          <w:sz w:val="28"/>
          <w:szCs w:val="28"/>
        </w:rPr>
      </w:pPr>
      <w:r w:rsidRPr="00FB7728">
        <w:rPr>
          <w:szCs w:val="26"/>
        </w:rPr>
        <w:t xml:space="preserve">Таким образом, терроризм, экстремизм и преступность представляют реальную угрозу общественной безопасности, подрывают авторитет органов местного </w:t>
      </w:r>
      <w:r w:rsidR="00BB3C69">
        <w:rPr>
          <w:szCs w:val="26"/>
        </w:rPr>
        <w:t xml:space="preserve">           </w:t>
      </w:r>
      <w:r w:rsidRPr="00FB7728">
        <w:rPr>
          <w:szCs w:val="26"/>
        </w:rPr>
        <w:t xml:space="preserve">самоуправления и оказывают негативное влияние на все сферы общественной жизни. Их проявления вызывают социальную напряженность, влекут затраты </w:t>
      </w:r>
      <w:r w:rsidR="00F849D0" w:rsidRPr="00FB7728">
        <w:rPr>
          <w:szCs w:val="26"/>
        </w:rPr>
        <w:t>населения</w:t>
      </w:r>
      <w:r w:rsidR="00F849D0">
        <w:rPr>
          <w:szCs w:val="26"/>
        </w:rPr>
        <w:t xml:space="preserve">, </w:t>
      </w:r>
      <w:r w:rsidRPr="00FB7728">
        <w:rPr>
          <w:szCs w:val="26"/>
        </w:rPr>
        <w:t xml:space="preserve">организаций и предприятий на ликвидацию прямого и косвенного ущерба от </w:t>
      </w:r>
      <w:r w:rsidR="00BB3C69">
        <w:rPr>
          <w:szCs w:val="26"/>
        </w:rPr>
        <w:t xml:space="preserve">        </w:t>
      </w:r>
      <w:r w:rsidRPr="00FB7728">
        <w:rPr>
          <w:szCs w:val="26"/>
        </w:rPr>
        <w:t>преступных деяний.</w:t>
      </w:r>
    </w:p>
    <w:p w14:paraId="071A5296" w14:textId="17046FD0" w:rsidR="007314EB" w:rsidRPr="00F849D0" w:rsidRDefault="007314EB" w:rsidP="007314EB">
      <w:pPr>
        <w:tabs>
          <w:tab w:val="left" w:pos="1276"/>
        </w:tabs>
        <w:suppressAutoHyphens/>
        <w:spacing w:line="300" w:lineRule="auto"/>
        <w:rPr>
          <w:b/>
          <w:szCs w:val="26"/>
        </w:rPr>
      </w:pPr>
      <w:r w:rsidRPr="00F849D0">
        <w:rPr>
          <w:b/>
          <w:szCs w:val="26"/>
        </w:rPr>
        <w:t xml:space="preserve">1.2. Описание приоритетов и целей государственной политики в сфере реализации муниципальной программы </w:t>
      </w:r>
    </w:p>
    <w:p w14:paraId="17DEFDAA" w14:textId="13071135" w:rsidR="00CD0737" w:rsidRPr="006023C6" w:rsidRDefault="00CD0737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 w:rsidRPr="00CD0737">
        <w:rPr>
          <w:szCs w:val="26"/>
        </w:rPr>
        <w:t>Г</w:t>
      </w:r>
      <w:r w:rsidRPr="006023C6">
        <w:rPr>
          <w:szCs w:val="26"/>
        </w:rPr>
        <w:t xml:space="preserve">осударственная </w:t>
      </w:r>
      <w:r w:rsidR="009725E2">
        <w:rPr>
          <w:szCs w:val="26"/>
        </w:rPr>
        <w:t xml:space="preserve">и муниципальная </w:t>
      </w:r>
      <w:r w:rsidRPr="006023C6">
        <w:rPr>
          <w:szCs w:val="26"/>
        </w:rPr>
        <w:t>политика в сферах защиты населения и территорий от чрезвычайных ситуаций,</w:t>
      </w:r>
      <w:r w:rsidR="009725E2">
        <w:rPr>
          <w:szCs w:val="26"/>
        </w:rPr>
        <w:t xml:space="preserve"> </w:t>
      </w:r>
      <w:r w:rsidRPr="006023C6">
        <w:rPr>
          <w:szCs w:val="26"/>
        </w:rPr>
        <w:t>обеспечения пожарной безопасности и безопасности людей на водных объектах, обеспечения общественной безопасности, профилактики правонарушений, проявлений экстремизма и терроризма определена</w:t>
      </w:r>
      <w:r>
        <w:rPr>
          <w:szCs w:val="26"/>
        </w:rPr>
        <w:t xml:space="preserve"> исходя из следующих стратегических документов</w:t>
      </w:r>
      <w:r w:rsidRPr="006023C6">
        <w:rPr>
          <w:szCs w:val="26"/>
        </w:rPr>
        <w:t>:</w:t>
      </w:r>
    </w:p>
    <w:p w14:paraId="60B62CEF" w14:textId="5FFCBAA8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t xml:space="preserve">- </w:t>
      </w:r>
      <w:hyperlink r:id="rId10" w:tooltip="Указ Президента РФ от 20.12.2016 N 696 &quot;Об утверждении Основ государственной политики Российской Федерации в области гражданской обороны на период до 2030 года&quot; {КонсультантПлюс}">
        <w:r w:rsidR="00CD0737" w:rsidRPr="007A0D59">
          <w:rPr>
            <w:rStyle w:val="ab"/>
            <w:color w:val="auto"/>
            <w:szCs w:val="26"/>
            <w:u w:val="none"/>
          </w:rPr>
          <w:t>Основ</w:t>
        </w:r>
      </w:hyperlink>
      <w:r w:rsidR="00CD0737" w:rsidRPr="00CD0737">
        <w:rPr>
          <w:szCs w:val="26"/>
        </w:rPr>
        <w:t xml:space="preserve"> государственной политики Российской Федерации в области гражданской обороны на период до 2030 года, утвержденных Указом Президента Российской Федерации от 20 декабря 2016 года </w:t>
      </w:r>
      <w:r>
        <w:rPr>
          <w:szCs w:val="26"/>
        </w:rPr>
        <w:t>№</w:t>
      </w:r>
      <w:r w:rsidR="00CD0737" w:rsidRPr="00CD0737">
        <w:rPr>
          <w:szCs w:val="26"/>
        </w:rPr>
        <w:t xml:space="preserve"> 696</w:t>
      </w:r>
      <w:r>
        <w:rPr>
          <w:szCs w:val="26"/>
        </w:rPr>
        <w:t xml:space="preserve"> «</w:t>
      </w:r>
      <w:r w:rsidR="00CD0737" w:rsidRPr="00CD0737">
        <w:rPr>
          <w:szCs w:val="26"/>
        </w:rPr>
        <w:t>Об утверждении Основ государственной политики Российской Федерации в области гражданской обороны на период до 2030 года</w:t>
      </w:r>
      <w:r>
        <w:rPr>
          <w:szCs w:val="26"/>
        </w:rPr>
        <w:t>»</w:t>
      </w:r>
      <w:r w:rsidR="00CD0737" w:rsidRPr="00CD0737">
        <w:rPr>
          <w:szCs w:val="26"/>
        </w:rPr>
        <w:t>;</w:t>
      </w:r>
    </w:p>
    <w:p w14:paraId="47E6C648" w14:textId="4FD7043B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t xml:space="preserve">- </w:t>
      </w:r>
      <w:hyperlink r:id="rId11" w:tooltip="Указ Президента РФ от 01.01.2018 N 2 &quot;Об утверждении Основ государственной политики Российской Федерации в области пожарной безопасности на период до 2030 года&quot; {КонсультантПлюс}">
        <w:r w:rsidR="00CD0737" w:rsidRPr="007A0D59">
          <w:rPr>
            <w:rStyle w:val="ab"/>
            <w:color w:val="auto"/>
            <w:szCs w:val="26"/>
            <w:u w:val="none"/>
          </w:rPr>
          <w:t>Основ</w:t>
        </w:r>
      </w:hyperlink>
      <w:r w:rsidR="00CD0737" w:rsidRPr="00CD0737">
        <w:rPr>
          <w:szCs w:val="26"/>
        </w:rPr>
        <w:t xml:space="preserve"> государственной политики Российской Федерации в области пожарной безопасности на период до 2030 года, утвержденных Указом Президента Российской Федерации от 1 января 2018 года </w:t>
      </w:r>
      <w:r>
        <w:rPr>
          <w:szCs w:val="26"/>
        </w:rPr>
        <w:t>№</w:t>
      </w:r>
      <w:r w:rsidR="00CD0737" w:rsidRPr="00CD0737">
        <w:rPr>
          <w:szCs w:val="26"/>
        </w:rPr>
        <w:t xml:space="preserve"> 2 </w:t>
      </w:r>
      <w:r>
        <w:rPr>
          <w:szCs w:val="26"/>
        </w:rPr>
        <w:t>«</w:t>
      </w:r>
      <w:r w:rsidR="00CD0737" w:rsidRPr="00CD0737">
        <w:rPr>
          <w:szCs w:val="26"/>
        </w:rPr>
        <w:t>Об утверждении Основ государственной политики Российской Федерации в области пожарной безо</w:t>
      </w:r>
      <w:r>
        <w:rPr>
          <w:szCs w:val="26"/>
        </w:rPr>
        <w:t>пасности на период до 2030 года»</w:t>
      </w:r>
      <w:r w:rsidR="00CD0737" w:rsidRPr="00CD0737">
        <w:rPr>
          <w:szCs w:val="26"/>
        </w:rPr>
        <w:t>;</w:t>
      </w:r>
    </w:p>
    <w:p w14:paraId="7B51A2DA" w14:textId="77FDEBDF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t xml:space="preserve">- </w:t>
      </w:r>
      <w:hyperlink r:id="rId12" w:tooltip="Указ Президента РФ от 11.01.2018 N 12 &quot;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&quot; {КонсультантПлюс}">
        <w:r w:rsidR="00CD0737" w:rsidRPr="007A0D59">
          <w:rPr>
            <w:rStyle w:val="ab"/>
            <w:color w:val="auto"/>
            <w:szCs w:val="26"/>
            <w:u w:val="none"/>
          </w:rPr>
          <w:t>Основ</w:t>
        </w:r>
      </w:hyperlink>
      <w:r w:rsidR="00CD0737" w:rsidRPr="00CD0737">
        <w:rPr>
          <w:szCs w:val="26"/>
        </w:rPr>
        <w:t xml:space="preserve"> государственной политики Российской Федерации в области защиты населения и территорий от чрезвычайных ситуаций на период до 2030 года, утвержденных Указом Президента Российской Федерации от 11 января 2018 года </w:t>
      </w:r>
      <w:r>
        <w:rPr>
          <w:szCs w:val="26"/>
        </w:rPr>
        <w:t>№</w:t>
      </w:r>
      <w:r w:rsidR="00CD0737" w:rsidRPr="00CD0737">
        <w:rPr>
          <w:szCs w:val="26"/>
        </w:rPr>
        <w:t xml:space="preserve"> 12 </w:t>
      </w:r>
      <w:r>
        <w:rPr>
          <w:szCs w:val="26"/>
        </w:rPr>
        <w:t>«</w:t>
      </w:r>
      <w:r w:rsidR="00CD0737" w:rsidRPr="00CD0737">
        <w:rPr>
          <w:szCs w:val="26"/>
        </w:rPr>
        <w:t>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</w:t>
      </w:r>
      <w:r>
        <w:rPr>
          <w:szCs w:val="26"/>
        </w:rPr>
        <w:t>»</w:t>
      </w:r>
      <w:r w:rsidR="00CD0737" w:rsidRPr="00CD0737">
        <w:rPr>
          <w:szCs w:val="26"/>
        </w:rPr>
        <w:t>;</w:t>
      </w:r>
    </w:p>
    <w:p w14:paraId="05E17837" w14:textId="6CED0390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t xml:space="preserve">- </w:t>
      </w:r>
      <w:hyperlink r:id="rId13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<w:r w:rsidR="00CD0737" w:rsidRPr="007A0D59">
          <w:rPr>
            <w:rStyle w:val="ab"/>
            <w:color w:val="auto"/>
            <w:szCs w:val="26"/>
            <w:u w:val="none"/>
          </w:rPr>
          <w:t>Стратегии</w:t>
        </w:r>
      </w:hyperlink>
      <w:r w:rsidR="00CD0737" w:rsidRPr="00CD0737">
        <w:rPr>
          <w:szCs w:val="26"/>
        </w:rPr>
        <w:t xml:space="preserve">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года, утвержденной Указом Президента Российской Федерации от 16 октября 2019 года </w:t>
      </w:r>
      <w:r>
        <w:rPr>
          <w:szCs w:val="26"/>
        </w:rPr>
        <w:t>№</w:t>
      </w:r>
      <w:r w:rsidR="00CD0737" w:rsidRPr="00CD0737">
        <w:rPr>
          <w:szCs w:val="26"/>
        </w:rPr>
        <w:t xml:space="preserve"> 501 </w:t>
      </w:r>
      <w:r>
        <w:rPr>
          <w:szCs w:val="26"/>
        </w:rPr>
        <w:t>«</w:t>
      </w:r>
      <w:r w:rsidR="00CD0737" w:rsidRPr="00CD0737">
        <w:rPr>
          <w:szCs w:val="26"/>
        </w:rPr>
        <w:t>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</w:t>
      </w:r>
      <w:r>
        <w:rPr>
          <w:szCs w:val="26"/>
        </w:rPr>
        <w:t>»</w:t>
      </w:r>
      <w:r w:rsidR="00CD0737" w:rsidRPr="00CD0737">
        <w:rPr>
          <w:szCs w:val="26"/>
        </w:rPr>
        <w:t>;</w:t>
      </w:r>
    </w:p>
    <w:p w14:paraId="35CD8290" w14:textId="3309673E" w:rsid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t xml:space="preserve">- </w:t>
      </w:r>
      <w:hyperlink r:id="rId14" w:tooltip="Указ Президента РФ от 02.07.2021 N 400 &quot;О Стратегии национальной безопасности Российской Федерации&quot; {КонсультантПлюс}">
        <w:r w:rsidR="00CD0737" w:rsidRPr="007A0D59">
          <w:rPr>
            <w:rStyle w:val="ab"/>
            <w:color w:val="auto"/>
            <w:szCs w:val="26"/>
            <w:u w:val="none"/>
          </w:rPr>
          <w:t>Стратегии</w:t>
        </w:r>
      </w:hyperlink>
      <w:r w:rsidR="00CD0737" w:rsidRPr="00CD0737">
        <w:rPr>
          <w:szCs w:val="26"/>
        </w:rPr>
        <w:t xml:space="preserve"> национальной безопасности Российской Федерации, утвержденной Указом Президента Российской Федерации от 2 июля 2021 года </w:t>
      </w:r>
      <w:r>
        <w:rPr>
          <w:szCs w:val="26"/>
        </w:rPr>
        <w:t>№</w:t>
      </w:r>
      <w:r w:rsidR="00CD0737" w:rsidRPr="00CD0737">
        <w:rPr>
          <w:szCs w:val="26"/>
        </w:rPr>
        <w:t xml:space="preserve"> 400 </w:t>
      </w:r>
      <w:r>
        <w:rPr>
          <w:szCs w:val="26"/>
        </w:rPr>
        <w:t>«</w:t>
      </w:r>
      <w:r w:rsidR="00CD0737" w:rsidRPr="00CD0737">
        <w:rPr>
          <w:szCs w:val="26"/>
        </w:rPr>
        <w:t>О Стратегии национальной безопас</w:t>
      </w:r>
      <w:r>
        <w:rPr>
          <w:szCs w:val="26"/>
        </w:rPr>
        <w:t>ности Российской Федерации»</w:t>
      </w:r>
      <w:r w:rsidR="00CD0737" w:rsidRPr="00CD0737">
        <w:rPr>
          <w:szCs w:val="26"/>
        </w:rPr>
        <w:t>;</w:t>
      </w:r>
    </w:p>
    <w:p w14:paraId="2816AB13" w14:textId="00F09334" w:rsidR="00A34D8B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 </w:t>
      </w:r>
      <w:proofErr w:type="gramStart"/>
      <w:r w:rsidR="00A34D8B" w:rsidRPr="006023C6">
        <w:rPr>
          <w:szCs w:val="26"/>
        </w:rPr>
        <w:t>Федеральн</w:t>
      </w:r>
      <w:r w:rsidR="00A34D8B">
        <w:rPr>
          <w:szCs w:val="26"/>
        </w:rPr>
        <w:t>ого</w:t>
      </w:r>
      <w:r w:rsidR="00A34D8B" w:rsidRPr="006023C6">
        <w:rPr>
          <w:szCs w:val="26"/>
        </w:rPr>
        <w:t xml:space="preserve"> </w:t>
      </w:r>
      <w:r>
        <w:rPr>
          <w:szCs w:val="26"/>
        </w:rPr>
        <w:t xml:space="preserve"> </w:t>
      </w:r>
      <w:r w:rsidR="00A34D8B" w:rsidRPr="006023C6">
        <w:rPr>
          <w:szCs w:val="26"/>
        </w:rPr>
        <w:t>закон</w:t>
      </w:r>
      <w:r w:rsidR="00A34D8B">
        <w:rPr>
          <w:szCs w:val="26"/>
        </w:rPr>
        <w:t>а</w:t>
      </w:r>
      <w:proofErr w:type="gramEnd"/>
      <w:r w:rsidR="00A34D8B" w:rsidRPr="006023C6">
        <w:rPr>
          <w:szCs w:val="26"/>
        </w:rPr>
        <w:t xml:space="preserve"> </w:t>
      </w:r>
      <w:r>
        <w:rPr>
          <w:szCs w:val="26"/>
        </w:rPr>
        <w:t xml:space="preserve"> </w:t>
      </w:r>
      <w:r w:rsidR="00A34D8B" w:rsidRPr="006023C6">
        <w:rPr>
          <w:szCs w:val="26"/>
        </w:rPr>
        <w:t xml:space="preserve">Российской </w:t>
      </w:r>
      <w:r>
        <w:rPr>
          <w:szCs w:val="26"/>
        </w:rPr>
        <w:t xml:space="preserve"> </w:t>
      </w:r>
      <w:r w:rsidR="00A34D8B" w:rsidRPr="006023C6">
        <w:rPr>
          <w:szCs w:val="26"/>
        </w:rPr>
        <w:t xml:space="preserve">Федерации </w:t>
      </w:r>
      <w:r>
        <w:rPr>
          <w:szCs w:val="26"/>
        </w:rPr>
        <w:t xml:space="preserve"> </w:t>
      </w:r>
      <w:r w:rsidR="00A34D8B" w:rsidRPr="006023C6">
        <w:rPr>
          <w:szCs w:val="26"/>
        </w:rPr>
        <w:t xml:space="preserve">от </w:t>
      </w:r>
      <w:r>
        <w:rPr>
          <w:szCs w:val="26"/>
        </w:rPr>
        <w:t xml:space="preserve">  </w:t>
      </w:r>
      <w:r w:rsidR="00A34D8B" w:rsidRPr="006023C6">
        <w:rPr>
          <w:szCs w:val="26"/>
        </w:rPr>
        <w:t>06</w:t>
      </w:r>
      <w:r>
        <w:rPr>
          <w:szCs w:val="26"/>
        </w:rPr>
        <w:t xml:space="preserve">   октября   </w:t>
      </w:r>
      <w:r w:rsidR="00A34D8B" w:rsidRPr="006023C6">
        <w:rPr>
          <w:szCs w:val="26"/>
        </w:rPr>
        <w:t xml:space="preserve">2003 </w:t>
      </w:r>
      <w:r>
        <w:rPr>
          <w:szCs w:val="26"/>
        </w:rPr>
        <w:t xml:space="preserve"> года   </w:t>
      </w:r>
      <w:r w:rsidR="00A34D8B" w:rsidRPr="006023C6">
        <w:rPr>
          <w:szCs w:val="26"/>
        </w:rPr>
        <w:t>№ 131-ФЗ «Об общих принципах организации местного самоуправления в Российской Федерации»</w:t>
      </w:r>
      <w:r w:rsidR="00A34D8B">
        <w:rPr>
          <w:szCs w:val="26"/>
        </w:rPr>
        <w:t>;</w:t>
      </w:r>
    </w:p>
    <w:p w14:paraId="08ADCCCD" w14:textId="1A96D728" w:rsid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t xml:space="preserve">- </w:t>
      </w:r>
      <w:hyperlink r:id="rId15" w:tooltip="Постановление Администрации Приморского края от 28.12.2018 N 668-па (ред. от 04.07.2023) &quot;Об утверждении Стратегии социально-экономического развития Приморского края до 2030 года&quot; {КонсультантПлюс}">
        <w:r w:rsidR="00CD0737" w:rsidRPr="007A0D59">
          <w:rPr>
            <w:rStyle w:val="ab"/>
            <w:color w:val="auto"/>
            <w:szCs w:val="26"/>
            <w:u w:val="none"/>
          </w:rPr>
          <w:t>Стратегии</w:t>
        </w:r>
      </w:hyperlink>
      <w:r w:rsidR="00CD0737" w:rsidRPr="00CD0737">
        <w:rPr>
          <w:szCs w:val="26"/>
        </w:rPr>
        <w:t xml:space="preserve"> социально-экономического развития Приморского края до 2030 года, утвержденной постановлением Администрации Приморского края от 28 декабря 2018 года </w:t>
      </w:r>
      <w:r>
        <w:rPr>
          <w:szCs w:val="26"/>
        </w:rPr>
        <w:t>№</w:t>
      </w:r>
      <w:r w:rsidR="00CD0737" w:rsidRPr="00CD0737">
        <w:rPr>
          <w:szCs w:val="26"/>
        </w:rPr>
        <w:t xml:space="preserve"> 668-па </w:t>
      </w:r>
      <w:r>
        <w:rPr>
          <w:szCs w:val="26"/>
        </w:rPr>
        <w:t>«</w:t>
      </w:r>
      <w:r w:rsidR="00CD0737" w:rsidRPr="00CD0737">
        <w:rPr>
          <w:szCs w:val="26"/>
        </w:rPr>
        <w:t>Об утверждении Стратегии социально-экономического развития Приморского края до 2030 года</w:t>
      </w:r>
      <w:r>
        <w:rPr>
          <w:szCs w:val="26"/>
        </w:rPr>
        <w:t>»</w:t>
      </w:r>
      <w:r w:rsidR="00CD0737">
        <w:rPr>
          <w:szCs w:val="26"/>
        </w:rPr>
        <w:t>;</w:t>
      </w:r>
    </w:p>
    <w:p w14:paraId="0E96803C" w14:textId="610E0DA0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CD0737" w:rsidRPr="00CD0737">
        <w:rPr>
          <w:szCs w:val="26"/>
        </w:rPr>
        <w:t>Стратеги</w:t>
      </w:r>
      <w:r w:rsidR="007A0D59">
        <w:rPr>
          <w:szCs w:val="26"/>
        </w:rPr>
        <w:t>и</w:t>
      </w:r>
      <w:r w:rsidR="00CD0737" w:rsidRPr="00CD0737">
        <w:rPr>
          <w:szCs w:val="26"/>
        </w:rPr>
        <w:t xml:space="preserve"> социально-экономического развития Арсеньевского городского округа на период до 2030 года, утвержденной решением Думы Арсеньевского городского округа от 19 декабря 2019 года № 410.</w:t>
      </w:r>
    </w:p>
    <w:p w14:paraId="17693475" w14:textId="77777777" w:rsidR="00792CC1" w:rsidRDefault="00CD0737" w:rsidP="00CD0737">
      <w:pPr>
        <w:tabs>
          <w:tab w:val="left" w:pos="1276"/>
        </w:tabs>
        <w:suppressAutoHyphens/>
        <w:spacing w:line="300" w:lineRule="auto"/>
      </w:pPr>
      <w:r w:rsidRPr="00CD0737">
        <w:rPr>
          <w:szCs w:val="26"/>
        </w:rPr>
        <w:t>Целью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является повышение уровня защищенности населения, материальных и культурных ценностей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объектах.</w:t>
      </w:r>
      <w:r w:rsidR="00792CC1" w:rsidRPr="00792CC1">
        <w:t xml:space="preserve"> </w:t>
      </w:r>
    </w:p>
    <w:p w14:paraId="3EC23445" w14:textId="072F64DB" w:rsidR="00CD0737" w:rsidRPr="00CD0737" w:rsidRDefault="00792CC1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t>Целью муниципальной программы является м</w:t>
      </w:r>
      <w:r w:rsidRPr="00792CC1">
        <w:rPr>
          <w:szCs w:val="26"/>
        </w:rPr>
        <w:t>инимизация социального и экономического ущерба, наносимого населению и экономике городского округа от ведения военных конфликтов и вследствие их ведения, а также от угроз государственной, общественной безопасности и чрезвычайных ситуаций</w:t>
      </w:r>
      <w:r>
        <w:rPr>
          <w:szCs w:val="26"/>
        </w:rPr>
        <w:t>.</w:t>
      </w:r>
    </w:p>
    <w:p w14:paraId="3B5C16EE" w14:textId="77777777" w:rsidR="00CD0737" w:rsidRPr="00CD0737" w:rsidRDefault="00CD0737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 w:rsidRPr="00CD0737">
        <w:rPr>
          <w:szCs w:val="26"/>
        </w:rPr>
        <w:t>Приоритетными направлениями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являются:</w:t>
      </w:r>
    </w:p>
    <w:p w14:paraId="56E87676" w14:textId="0A7925AB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CD0737" w:rsidRPr="00CD0737">
        <w:rPr>
          <w:szCs w:val="26"/>
        </w:rPr>
        <w:t xml:space="preserve">развитие системы </w:t>
      </w:r>
      <w:r>
        <w:rPr>
          <w:szCs w:val="26"/>
        </w:rPr>
        <w:t xml:space="preserve">муниципального </w:t>
      </w:r>
      <w:r w:rsidR="00CD0737" w:rsidRPr="00CD0737">
        <w:rPr>
          <w:szCs w:val="26"/>
        </w:rPr>
        <w:t xml:space="preserve">управления и стратегического планирования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с учетом политической и социально-экономической ситуации в </w:t>
      </w:r>
      <w:r>
        <w:rPr>
          <w:szCs w:val="26"/>
        </w:rPr>
        <w:t>городском округе</w:t>
      </w:r>
      <w:r w:rsidR="00CD0737" w:rsidRPr="00CD0737">
        <w:rPr>
          <w:szCs w:val="26"/>
        </w:rPr>
        <w:t>;</w:t>
      </w:r>
    </w:p>
    <w:p w14:paraId="2F156A14" w14:textId="6A7DEE06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CD0737" w:rsidRPr="00CD0737">
        <w:rPr>
          <w:szCs w:val="26"/>
        </w:rPr>
        <w:t>внедрение новых технологий обеспечения безопасности жизнедеятельности населения;</w:t>
      </w:r>
    </w:p>
    <w:p w14:paraId="6393599B" w14:textId="226CC09E" w:rsidR="00CD0737" w:rsidRPr="00CD0737" w:rsidRDefault="009725E2" w:rsidP="00CD073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CD0737" w:rsidRPr="00CD0737">
        <w:rPr>
          <w:szCs w:val="26"/>
        </w:rPr>
        <w:t>развитие системы обеспечения пожарной безопасности в целях профилактики пожаров, их тушения и проведения аварийно-спасательных работ.</w:t>
      </w:r>
    </w:p>
    <w:p w14:paraId="316EBE43" w14:textId="44ECDF2E" w:rsidR="0070218A" w:rsidRPr="006023C6" w:rsidRDefault="0070218A" w:rsidP="0070218A">
      <w:pPr>
        <w:tabs>
          <w:tab w:val="left" w:pos="1276"/>
        </w:tabs>
        <w:suppressAutoHyphens/>
        <w:spacing w:line="300" w:lineRule="auto"/>
        <w:rPr>
          <w:szCs w:val="26"/>
        </w:rPr>
      </w:pPr>
      <w:r w:rsidRPr="006023C6">
        <w:rPr>
          <w:szCs w:val="26"/>
        </w:rPr>
        <w:t>Обеспечение национальной безопасности в области защиты населения и территорий от чрезвычайных ситуаций природного и техногенного характера, в области пожарной безопасности осуществляется путем совершенствования и развития единой системы предупреждения и ликвидации чрезвычайных ситуаций, ее функциональных подсистем, повышения эффективности реализации полномочий органов местного самоуправления в области обеспечения безопасности жизнедеятельности населения, развития системы мониторинга и прогнозирования чрезвычайных ситуаций, внедрения современных технических средств информирования и оповещения населения, поддержания на должном уровне современной технической оснащенности и готовности пожарно-спасательных сил, развития системы принятия превентивных мер по снижению риска возникновения чрезвычайных ситуаций, проведения профилактических мероприятий, а также путем формирования культуры безопасности жизнедеятельности населения.</w:t>
      </w:r>
    </w:p>
    <w:p w14:paraId="0085D714" w14:textId="1C07DDA6" w:rsidR="00062C77" w:rsidRPr="006023C6" w:rsidRDefault="0070218A" w:rsidP="00587804">
      <w:pPr>
        <w:tabs>
          <w:tab w:val="left" w:pos="1276"/>
        </w:tabs>
        <w:suppressAutoHyphens/>
        <w:spacing w:line="300" w:lineRule="auto"/>
        <w:rPr>
          <w:szCs w:val="26"/>
        </w:rPr>
      </w:pPr>
      <w:r w:rsidRPr="006023C6">
        <w:rPr>
          <w:szCs w:val="26"/>
        </w:rPr>
        <w:t>В целях обеспечения общественной</w:t>
      </w:r>
      <w:r w:rsidR="00BB3C69">
        <w:rPr>
          <w:szCs w:val="26"/>
        </w:rPr>
        <w:t xml:space="preserve"> </w:t>
      </w:r>
      <w:r w:rsidRPr="006023C6">
        <w:rPr>
          <w:szCs w:val="26"/>
        </w:rPr>
        <w:t>безопасности развивается система выявления, предупреждения и пресечения актов терроризма, проявлений религиозного радикализма, национализма, сепаратизма, иных форм экстремизма, организованной преступности и других преступных посягательств на конституционный строй Российской Федерации, права и свободы человека и гражданина, государственную</w:t>
      </w:r>
      <w:r w:rsidR="004C2748">
        <w:rPr>
          <w:szCs w:val="26"/>
        </w:rPr>
        <w:t xml:space="preserve">, муниципальную </w:t>
      </w:r>
      <w:r w:rsidRPr="006023C6">
        <w:rPr>
          <w:szCs w:val="26"/>
        </w:rPr>
        <w:t>и частную собственность, общественный порядок и общественную безопасность.</w:t>
      </w:r>
    </w:p>
    <w:p w14:paraId="2998B95D" w14:textId="23C9CBFA" w:rsidR="00062C77" w:rsidRPr="006023C6" w:rsidRDefault="00062C77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 w:rsidRPr="006023C6">
        <w:rPr>
          <w:szCs w:val="26"/>
        </w:rPr>
        <w:t>Применительно к муниципальной программе среди основных направлений в областях гражданской обороны, защиты населения и территорий от чрезвычайных ситуаций, пожарной безопасности, противодействия терроризму и экстремизму провозглашаются:</w:t>
      </w:r>
    </w:p>
    <w:p w14:paraId="630BE6DF" w14:textId="3EE3B42C" w:rsidR="00062C77" w:rsidRPr="006023C6" w:rsidRDefault="004C2748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062C77" w:rsidRPr="006023C6">
        <w:rPr>
          <w:szCs w:val="26"/>
        </w:rPr>
        <w:t xml:space="preserve">приоритеты в области гражданской обороны: совершенствование системы управления гражданской обороны; повышение готовности сил и средств гражданской обороны к ликвидации последствий применения современных средств поражения, чрезвычайных ситуаций природного и техногенного характера и террористических проявлений; совершенствование системы обучения населения, подготовки руководящего состава органов управления гражданской обороны, аварийно-спасательных служб и формирований; </w:t>
      </w:r>
    </w:p>
    <w:p w14:paraId="5AA4E64B" w14:textId="64CB7604" w:rsidR="00062C77" w:rsidRPr="006023C6" w:rsidRDefault="004C2748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062C77" w:rsidRPr="006023C6">
        <w:rPr>
          <w:szCs w:val="26"/>
        </w:rPr>
        <w:t>приоритеты в области обеспечения защиты населения и территорий от угроз различного характера: развитие системы мониторинга и прогнозирования чрезвычайных ситуаций и оперативного реагирования на чрезвычайные ситуации; обеспечение безопасности людей на водных объектах; обеспечение согласованных действий органов местного самоуправления, правоохранительных органов, медицинских служб, служб гражданской обороны и чрезвычайных ситуаций, служб жилищно-коммунальной инфраструктуры, в том числе посредством единой системы обеспечения вызова экстренных служб по единому номеру 112; создание и поддержание резервного фонда администраци</w:t>
      </w:r>
      <w:r w:rsidR="002414C1">
        <w:rPr>
          <w:szCs w:val="26"/>
        </w:rPr>
        <w:t>и</w:t>
      </w:r>
      <w:r w:rsidR="00062C77" w:rsidRPr="006023C6">
        <w:rPr>
          <w:szCs w:val="26"/>
        </w:rPr>
        <w:t xml:space="preserve"> городского округа по предупреждению и ликвидации чрезвычайных ситуаций и последствий стихийных бедствий;</w:t>
      </w:r>
    </w:p>
    <w:p w14:paraId="0323B559" w14:textId="456FB058" w:rsidR="00062C77" w:rsidRPr="006023C6" w:rsidRDefault="004C2748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062C77" w:rsidRPr="006023C6">
        <w:rPr>
          <w:szCs w:val="26"/>
        </w:rPr>
        <w:t>приоритеты в области обеспечения пожарной безопасности: обеспечение качественного повышения уровня защищенности населения и объектов защиты от пожаров</w:t>
      </w:r>
      <w:r w:rsidR="002414C1">
        <w:rPr>
          <w:szCs w:val="26"/>
        </w:rPr>
        <w:t>,</w:t>
      </w:r>
      <w:r w:rsidR="00062C77" w:rsidRPr="006023C6">
        <w:rPr>
          <w:szCs w:val="26"/>
        </w:rPr>
        <w:t xml:space="preserve"> поддержание в постоянной готовности к применению средств наружного противопожарного водоснабжения</w:t>
      </w:r>
      <w:r w:rsidR="002414C1">
        <w:rPr>
          <w:szCs w:val="26"/>
        </w:rPr>
        <w:t>,</w:t>
      </w:r>
      <w:r w:rsidR="00062C77" w:rsidRPr="006023C6">
        <w:rPr>
          <w:szCs w:val="26"/>
        </w:rPr>
        <w:t xml:space="preserve"> пропаганда знаний в области обеспечения пожарной безопасности;</w:t>
      </w:r>
    </w:p>
    <w:p w14:paraId="0BF0D29B" w14:textId="609B60F8" w:rsidR="00062C77" w:rsidRPr="006023C6" w:rsidRDefault="004C2748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 </w:t>
      </w:r>
      <w:r w:rsidR="00062C77" w:rsidRPr="006023C6">
        <w:rPr>
          <w:szCs w:val="26"/>
        </w:rPr>
        <w:t xml:space="preserve">приоритеты в области информирования населения и пропаганды культуры безопасности жизнедеятельности: информирование населения через средства массовой информации и по иным каналам о прогнозируемых и </w:t>
      </w:r>
      <w:r w:rsidR="00957847" w:rsidRPr="006023C6">
        <w:rPr>
          <w:szCs w:val="26"/>
        </w:rPr>
        <w:t>возникших чрезвычайных ситуациях,</w:t>
      </w:r>
      <w:r w:rsidR="00062C77" w:rsidRPr="006023C6">
        <w:rPr>
          <w:szCs w:val="26"/>
        </w:rPr>
        <w:t xml:space="preserve"> и пожарах</w:t>
      </w:r>
      <w:r w:rsidR="002414C1">
        <w:rPr>
          <w:szCs w:val="26"/>
        </w:rPr>
        <w:t>,</w:t>
      </w:r>
      <w:r w:rsidR="00062C77" w:rsidRPr="006023C6">
        <w:rPr>
          <w:szCs w:val="26"/>
        </w:rPr>
        <w:t xml:space="preserve"> пропаганда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</w:p>
    <w:p w14:paraId="30CC2B6D" w14:textId="139C543D" w:rsidR="00062C77" w:rsidRPr="006023C6" w:rsidRDefault="005368E2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  </w:t>
      </w:r>
      <w:r w:rsidR="00062C77" w:rsidRPr="006023C6">
        <w:rPr>
          <w:szCs w:val="26"/>
        </w:rPr>
        <w:t>приоритеты в области противодействия терроризму и экстремизму: выявление и последующее устранение причин и условий, способствующих возникновению и распространению терроризма</w:t>
      </w:r>
      <w:r w:rsidR="002414C1">
        <w:rPr>
          <w:szCs w:val="26"/>
        </w:rPr>
        <w:t xml:space="preserve">, </w:t>
      </w:r>
      <w:r w:rsidR="00062C77" w:rsidRPr="006023C6">
        <w:rPr>
          <w:szCs w:val="26"/>
        </w:rPr>
        <w:t>противодействие распространению идеологии терроризма, осуществление активных информационно-пропагандистских мероприятий антитеррористической направленности</w:t>
      </w:r>
      <w:r w:rsidR="002414C1">
        <w:rPr>
          <w:szCs w:val="26"/>
        </w:rPr>
        <w:t>,</w:t>
      </w:r>
      <w:r w:rsidR="00062C77" w:rsidRPr="006023C6">
        <w:rPr>
          <w:szCs w:val="26"/>
        </w:rPr>
        <w:t xml:space="preserve"> обеспечение антитеррористической защиты объектов террористических посягательств – критической инфраструктуры, жизнеобеспечения и мест массового пребывания людей</w:t>
      </w:r>
      <w:r w:rsidR="002414C1">
        <w:rPr>
          <w:szCs w:val="26"/>
        </w:rPr>
        <w:t xml:space="preserve">, </w:t>
      </w:r>
      <w:r w:rsidR="00062C77" w:rsidRPr="006023C6">
        <w:rPr>
          <w:szCs w:val="26"/>
        </w:rPr>
        <w:t>принятие профилактических мер, направленных на предупреждение экстремистской деятельности, в том числе на выявление и последующее устранение причин и условий, способствующих осуществлению экстремистской деятельности.</w:t>
      </w:r>
    </w:p>
    <w:p w14:paraId="49DA18EA" w14:textId="4B186472" w:rsidR="00957847" w:rsidRDefault="00062C77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bookmarkStart w:id="8" w:name="_Hlk145507852"/>
      <w:r w:rsidRPr="006023C6">
        <w:rPr>
          <w:szCs w:val="26"/>
        </w:rPr>
        <w:t xml:space="preserve">Федеральный закон Российской Федерации от 06.10.2003 № 131-ФЗ «Об общих принципах организации местного самоуправления в Российской Федерации» </w:t>
      </w:r>
      <w:bookmarkEnd w:id="8"/>
      <w:r w:rsidRPr="006023C6">
        <w:rPr>
          <w:szCs w:val="26"/>
        </w:rPr>
        <w:t xml:space="preserve">относит к вопросам местного значения городского округа: </w:t>
      </w:r>
    </w:p>
    <w:p w14:paraId="5009BDA4" w14:textId="456093A1" w:rsidR="00957847" w:rsidRDefault="005368E2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>-</w:t>
      </w:r>
      <w:r w:rsidR="000513C9">
        <w:rPr>
          <w:szCs w:val="26"/>
        </w:rPr>
        <w:t xml:space="preserve"> </w:t>
      </w:r>
      <w:r w:rsidR="00062C77" w:rsidRPr="006023C6">
        <w:rPr>
          <w:szCs w:val="26"/>
        </w:rPr>
        <w:t xml:space="preserve">организацию и осуществление мероприятий по территориальной и гражданской обороне, защите населения и территории городского округа от чрезвычайных ситуаций природного и техногенного характера, включая поддержку в состоянии постоянной готовности к использованию систем оповещения населения об опасности, объектов гражданской обороны, создание и содержание в целях гражданской обороны запасов материально-технических, продовольственных, медицинских и иных средств; </w:t>
      </w:r>
    </w:p>
    <w:p w14:paraId="143161AC" w14:textId="7E2AAAA9" w:rsidR="00957847" w:rsidRDefault="005368E2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062C77" w:rsidRPr="006023C6">
        <w:rPr>
          <w:szCs w:val="26"/>
        </w:rPr>
        <w:t>создание, содержание и организаци</w:t>
      </w:r>
      <w:r w:rsidR="00957847">
        <w:rPr>
          <w:szCs w:val="26"/>
        </w:rPr>
        <w:t>ю</w:t>
      </w:r>
      <w:r w:rsidR="00062C77" w:rsidRPr="006023C6">
        <w:rPr>
          <w:szCs w:val="26"/>
        </w:rPr>
        <w:t xml:space="preserve"> деятельности аварийно-спасательных служб и (или) аварийно-спасательных формирований на территории городского округа;</w:t>
      </w:r>
      <w:r w:rsidR="00BB3C69">
        <w:rPr>
          <w:szCs w:val="26"/>
        </w:rPr>
        <w:t xml:space="preserve"> </w:t>
      </w:r>
      <w:r w:rsidR="00062C77" w:rsidRPr="006023C6">
        <w:rPr>
          <w:szCs w:val="26"/>
        </w:rPr>
        <w:t xml:space="preserve">осуществление мероприятий по обеспечению безопасности людей на водных объектах, охране их жизни и здоровья; </w:t>
      </w:r>
    </w:p>
    <w:p w14:paraId="23AAB807" w14:textId="0C5DCC07" w:rsidR="00062C77" w:rsidRDefault="005368E2" w:rsidP="00062C77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062C77" w:rsidRPr="006023C6">
        <w:rPr>
          <w:szCs w:val="26"/>
        </w:rPr>
        <w:t>обеспечение первичных мер пожарной безопасности в границах городского округа;</w:t>
      </w:r>
      <w:r w:rsidR="00BB3C69">
        <w:rPr>
          <w:szCs w:val="26"/>
        </w:rPr>
        <w:t xml:space="preserve"> </w:t>
      </w:r>
      <w:r w:rsidR="00062C77" w:rsidRPr="006023C6">
        <w:rPr>
          <w:szCs w:val="26"/>
        </w:rPr>
        <w:t>участие в профилактике терроризма и экстремизма, а также в минимизации и (или) ликвидации последствий проявлений терроризма и экстремизма в границах городского округа.</w:t>
      </w:r>
    </w:p>
    <w:p w14:paraId="67629B0D" w14:textId="24879AAA" w:rsidR="0042099F" w:rsidRPr="00957847" w:rsidRDefault="0042099F" w:rsidP="0042099F">
      <w:pPr>
        <w:tabs>
          <w:tab w:val="left" w:pos="1276"/>
        </w:tabs>
        <w:suppressAutoHyphens/>
        <w:spacing w:line="300" w:lineRule="auto"/>
        <w:rPr>
          <w:b/>
          <w:color w:val="000000"/>
          <w:szCs w:val="26"/>
        </w:rPr>
      </w:pPr>
      <w:r w:rsidRPr="00957847">
        <w:rPr>
          <w:b/>
          <w:szCs w:val="26"/>
        </w:rPr>
        <w:t>1.3. Задачи муниципального управления, способы их эффективного решения в сфере реализации муниципальной программы</w:t>
      </w:r>
      <w:r w:rsidR="00BB3C69" w:rsidRPr="00957847">
        <w:rPr>
          <w:b/>
          <w:szCs w:val="26"/>
        </w:rPr>
        <w:t xml:space="preserve"> </w:t>
      </w:r>
    </w:p>
    <w:p w14:paraId="4CE33440" w14:textId="77777777" w:rsidR="0042099F" w:rsidRPr="0042099F" w:rsidRDefault="0042099F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 w:rsidRPr="0042099F">
        <w:rPr>
          <w:szCs w:val="26"/>
        </w:rPr>
        <w:t>Основными задачами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являются:</w:t>
      </w:r>
    </w:p>
    <w:p w14:paraId="43585A69" w14:textId="6296D80D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 xml:space="preserve">формирование эффективного механизма оценки применения </w:t>
      </w:r>
      <w:r>
        <w:rPr>
          <w:szCs w:val="26"/>
        </w:rPr>
        <w:t xml:space="preserve">действующего </w:t>
      </w:r>
      <w:r w:rsidR="0042099F" w:rsidRPr="0042099F">
        <w:rPr>
          <w:szCs w:val="26"/>
        </w:rPr>
        <w:t>законодательства Российской Федерации и реализации документов стратегического планирования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</w:p>
    <w:p w14:paraId="2F913BD9" w14:textId="5FBA277F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совершенствование организации взаимодействия системы управления гражданской обороной, органов управления единой государственной системы предупреждения и ликвидации чрезвычайных ситуаций с системой государственного управления Российской Федерации;</w:t>
      </w:r>
    </w:p>
    <w:p w14:paraId="71B1B52B" w14:textId="14A45F3C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развитие аппаратно-программных комплексов и технических средств мониторинга, прогнозирования и поддержки принятия решений в целях повышения эффективности деятельности органов управления гражданской обороной и органов управления единой государственной системы предупреждения и ликвидации чрезвычайных ситуаций;</w:t>
      </w:r>
    </w:p>
    <w:p w14:paraId="49801B72" w14:textId="0C78D732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совершенствование состава и структуры органов управления гражданской обороной, сил и средств гражданской обороны, органов управления, сил и средств единой государственной системы предупреждения и ликвидации чрезвычайных ситуаций с учетом прогнозируемых опасностей, возникающих при военных конфликтах или вследствие этих конфликтов, а также рисков возникновения чрезвычайных ситуаций, пожаров и происшествий на водных объектах;</w:t>
      </w:r>
    </w:p>
    <w:p w14:paraId="52A9C2BF" w14:textId="301DF718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повышение социальной защищенности сотрудников подразделений пожарной охраны и аварийно-спасательных формирований;</w:t>
      </w:r>
    </w:p>
    <w:p w14:paraId="55A10D86" w14:textId="47661202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совершенствование методов, средств и способов проведения мероприятий по гражданской обороне, защите населения и территорий от чрезвычайных ситуаций, обеспечению пожарной безопасности и безопасности людей на водных объектах, направленных на повышение уровня защищенности населения от опасностей, возникающих при военных конфликтах или вследствие этих конфликтов, а также при чрезвычайных ситуациях, пожарах и происшествиях на водных объектах;</w:t>
      </w:r>
    </w:p>
    <w:p w14:paraId="1E90BC5A" w14:textId="60AE9A46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создание на военное время в целях решения задач в области гражданской обороны специальных формирований с использованием возможностей аварийно-спасательных формирований и пожарно-спасательных подразделений;</w:t>
      </w:r>
    </w:p>
    <w:p w14:paraId="31968709" w14:textId="27D2B9AE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 xml:space="preserve">создание условий для эффективной деятельности аварийно-спасательных служб, пожарно-спасательных подразделений с учетом приоритетов </w:t>
      </w:r>
      <w:r w:rsidR="0042099F">
        <w:rPr>
          <w:szCs w:val="26"/>
        </w:rPr>
        <w:t>муниципального</w:t>
      </w:r>
      <w:r w:rsidR="0042099F" w:rsidRPr="0042099F">
        <w:rPr>
          <w:szCs w:val="26"/>
        </w:rPr>
        <w:t xml:space="preserve"> развития</w:t>
      </w:r>
      <w:r w:rsidR="0042099F">
        <w:rPr>
          <w:szCs w:val="26"/>
        </w:rPr>
        <w:t>;</w:t>
      </w:r>
    </w:p>
    <w:p w14:paraId="76C742E7" w14:textId="3A54369C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совершенствование спасательных технологий, технических средств и экипировки, предназначенных для оснащения аварийно-спасательных служб и пожарно-спасательных подразделений</w:t>
      </w:r>
      <w:r w:rsidR="0042099F">
        <w:rPr>
          <w:szCs w:val="26"/>
        </w:rPr>
        <w:t>;</w:t>
      </w:r>
    </w:p>
    <w:p w14:paraId="555E8191" w14:textId="409F246D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поддержание необходимого уровня готовности сил и средств гражданской обороны к использованию по предназначению, оснащение их современным вооружением и специальной техникой;</w:t>
      </w:r>
    </w:p>
    <w:p w14:paraId="259D7603" w14:textId="56E0EBA4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внедрение новых форм подготовки населения в области гражданской обороны и к действиям в чрезвычайных ситуациях, в том числе с использованием современных технических средств обучения;</w:t>
      </w:r>
    </w:p>
    <w:p w14:paraId="24C51EDE" w14:textId="01087ED4" w:rsidR="0042099F" w:rsidRP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совершенствование системы подготовки специалистов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</w:p>
    <w:p w14:paraId="393DF2F4" w14:textId="49B5BF4D" w:rsidR="0042099F" w:rsidRDefault="00957847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 xml:space="preserve">- </w:t>
      </w:r>
      <w:r w:rsidR="0042099F" w:rsidRPr="0042099F">
        <w:rPr>
          <w:szCs w:val="26"/>
        </w:rPr>
        <w:t>совершенствование способов и методов взаимодействия всех элементов системы обеспечения пожарной безопасности;</w:t>
      </w:r>
    </w:p>
    <w:p w14:paraId="5C78DB31" w14:textId="019AD314" w:rsidR="000B39DB" w:rsidRPr="0042099F" w:rsidRDefault="000B39DB" w:rsidP="0042099F">
      <w:pPr>
        <w:tabs>
          <w:tab w:val="left" w:pos="1276"/>
        </w:tabs>
        <w:suppressAutoHyphens/>
        <w:spacing w:line="300" w:lineRule="auto"/>
        <w:rPr>
          <w:szCs w:val="26"/>
        </w:rPr>
      </w:pPr>
      <w:r>
        <w:rPr>
          <w:szCs w:val="26"/>
        </w:rPr>
        <w:t>- совершение системы профилактики правонарушений, в том числе террористического и экстремистского характера;</w:t>
      </w:r>
    </w:p>
    <w:p w14:paraId="189E5F59" w14:textId="38069530" w:rsidR="00A44496" w:rsidRPr="005E2FE9" w:rsidRDefault="00957847" w:rsidP="00A44496">
      <w:pPr>
        <w:tabs>
          <w:tab w:val="left" w:pos="1276"/>
        </w:tabs>
        <w:suppressAutoHyphens/>
        <w:spacing w:line="276" w:lineRule="auto"/>
        <w:rPr>
          <w:szCs w:val="26"/>
        </w:rPr>
      </w:pPr>
      <w:r>
        <w:rPr>
          <w:szCs w:val="26"/>
        </w:rPr>
        <w:t xml:space="preserve">- </w:t>
      </w:r>
      <w:r w:rsidR="00A44496" w:rsidRPr="005E2FE9">
        <w:rPr>
          <w:szCs w:val="26"/>
        </w:rPr>
        <w:t>привлечение общественных объединений к деятельности в области защиты населения и территорий от чрезвычайных ситуаций.</w:t>
      </w:r>
    </w:p>
    <w:p w14:paraId="732AAA97" w14:textId="77777777" w:rsidR="009615D8" w:rsidRPr="00957847" w:rsidRDefault="009615D8" w:rsidP="009615D8">
      <w:pPr>
        <w:tabs>
          <w:tab w:val="left" w:pos="1276"/>
        </w:tabs>
        <w:suppressAutoHyphens/>
        <w:spacing w:line="276" w:lineRule="auto"/>
        <w:rPr>
          <w:b/>
          <w:szCs w:val="26"/>
        </w:rPr>
      </w:pPr>
      <w:r w:rsidRPr="00957847">
        <w:rPr>
          <w:b/>
          <w:szCs w:val="26"/>
        </w:rPr>
        <w:t>1.4. Задачи, определенные в соответствии с национальными целями</w:t>
      </w:r>
    </w:p>
    <w:p w14:paraId="40AA1C73" w14:textId="77777777" w:rsidR="001D2FC6" w:rsidRDefault="009615D8" w:rsidP="009615D8">
      <w:pPr>
        <w:tabs>
          <w:tab w:val="left" w:pos="1276"/>
        </w:tabs>
        <w:suppressAutoHyphens/>
        <w:spacing w:line="276" w:lineRule="auto"/>
        <w:rPr>
          <w:szCs w:val="26"/>
        </w:rPr>
      </w:pPr>
      <w:r w:rsidRPr="009615D8">
        <w:rPr>
          <w:szCs w:val="26"/>
        </w:rPr>
        <w:t xml:space="preserve">В числе целей развития Российской Федерации на период до 2030 года, определенных </w:t>
      </w:r>
      <w:hyperlink r:id="rId16" w:tooltip="Указ Президента РФ от 21.07.2020 N 474 &quot;О национальных целях развития Российской Федерации на период до 2030 года&quot; {КонсультантПлюс}">
        <w:r w:rsidRPr="009615D8">
          <w:rPr>
            <w:rStyle w:val="ab"/>
            <w:color w:val="auto"/>
            <w:szCs w:val="26"/>
            <w:u w:val="none"/>
          </w:rPr>
          <w:t>Указом</w:t>
        </w:r>
      </w:hyperlink>
      <w:r w:rsidRPr="009615D8">
        <w:rPr>
          <w:szCs w:val="26"/>
        </w:rPr>
        <w:t xml:space="preserve"> Президента Российской Федерации от 21 июля 2020 года </w:t>
      </w:r>
      <w:r w:rsidR="00957847">
        <w:rPr>
          <w:szCs w:val="26"/>
        </w:rPr>
        <w:t>№</w:t>
      </w:r>
      <w:r w:rsidRPr="009615D8">
        <w:rPr>
          <w:szCs w:val="26"/>
        </w:rPr>
        <w:t xml:space="preserve"> 474 </w:t>
      </w:r>
      <w:r w:rsidR="00957847">
        <w:rPr>
          <w:szCs w:val="26"/>
        </w:rPr>
        <w:t>«</w:t>
      </w:r>
      <w:r w:rsidRPr="009615D8">
        <w:rPr>
          <w:szCs w:val="26"/>
        </w:rPr>
        <w:t>О национальных целях развития Российской Федерации на период до 2030 года</w:t>
      </w:r>
      <w:r w:rsidR="00957847">
        <w:rPr>
          <w:szCs w:val="26"/>
        </w:rPr>
        <w:t>»</w:t>
      </w:r>
      <w:r w:rsidRPr="009615D8">
        <w:rPr>
          <w:szCs w:val="26"/>
        </w:rPr>
        <w:t xml:space="preserve">, указана цель </w:t>
      </w:r>
      <w:r w:rsidR="00957847">
        <w:rPr>
          <w:szCs w:val="26"/>
        </w:rPr>
        <w:t>«</w:t>
      </w:r>
      <w:r w:rsidRPr="009615D8">
        <w:rPr>
          <w:szCs w:val="26"/>
        </w:rPr>
        <w:t>Комфортная и безопасная среда для жизни</w:t>
      </w:r>
      <w:r w:rsidR="00957847">
        <w:rPr>
          <w:szCs w:val="26"/>
        </w:rPr>
        <w:t>»</w:t>
      </w:r>
      <w:r w:rsidR="001D2FC6">
        <w:rPr>
          <w:szCs w:val="26"/>
        </w:rPr>
        <w:t>/</w:t>
      </w:r>
      <w:r w:rsidR="001D2FC6" w:rsidRPr="001D2FC6">
        <w:rPr>
          <w:szCs w:val="26"/>
        </w:rPr>
        <w:t>улучшение качества городской среды в полтора раза</w:t>
      </w:r>
      <w:r w:rsidRPr="009615D8">
        <w:rPr>
          <w:szCs w:val="26"/>
        </w:rPr>
        <w:t xml:space="preserve">. </w:t>
      </w:r>
    </w:p>
    <w:p w14:paraId="46DF6767" w14:textId="2331983D" w:rsidR="009615D8" w:rsidRPr="009615D8" w:rsidRDefault="009615D8" w:rsidP="009615D8">
      <w:pPr>
        <w:tabs>
          <w:tab w:val="left" w:pos="1276"/>
        </w:tabs>
        <w:suppressAutoHyphens/>
        <w:spacing w:line="276" w:lineRule="auto"/>
        <w:rPr>
          <w:szCs w:val="26"/>
        </w:rPr>
      </w:pPr>
      <w:r w:rsidRPr="009615D8">
        <w:rPr>
          <w:szCs w:val="26"/>
        </w:rPr>
        <w:t xml:space="preserve">Реализация </w:t>
      </w:r>
      <w:r>
        <w:rPr>
          <w:szCs w:val="26"/>
        </w:rPr>
        <w:t>муниципальной</w:t>
      </w:r>
      <w:r w:rsidRPr="009615D8">
        <w:rPr>
          <w:szCs w:val="26"/>
        </w:rPr>
        <w:t xml:space="preserve"> программы направлена на решение задач по установлению социально и экономически приемлемого уровня безопасности населения, созданию эффективной скоординированной системы реагирования на происшествия и чрезвычайные ситуации, а также обеспечению оперативного, в том числе комплексного, реагирования на них различных экстренных оперативных служб </w:t>
      </w:r>
      <w:r>
        <w:rPr>
          <w:szCs w:val="26"/>
        </w:rPr>
        <w:t>городского округа</w:t>
      </w:r>
      <w:r w:rsidRPr="009615D8">
        <w:rPr>
          <w:szCs w:val="26"/>
        </w:rPr>
        <w:t>.</w:t>
      </w:r>
    </w:p>
    <w:p w14:paraId="038EC0B3" w14:textId="77777777" w:rsidR="009615D8" w:rsidRPr="005E2FE9" w:rsidRDefault="009615D8" w:rsidP="00A44496">
      <w:pPr>
        <w:tabs>
          <w:tab w:val="left" w:pos="1276"/>
        </w:tabs>
        <w:suppressAutoHyphens/>
        <w:spacing w:line="276" w:lineRule="auto"/>
        <w:rPr>
          <w:szCs w:val="26"/>
        </w:rPr>
      </w:pPr>
    </w:p>
    <w:p w14:paraId="1683442F" w14:textId="77777777" w:rsidR="00A44496" w:rsidRPr="005E2FE9" w:rsidRDefault="00A44496" w:rsidP="00A44496">
      <w:pPr>
        <w:suppressAutoHyphens/>
        <w:spacing w:before="120"/>
        <w:ind w:firstLine="0"/>
        <w:jc w:val="center"/>
        <w:rPr>
          <w:b/>
          <w:bCs/>
          <w:szCs w:val="26"/>
        </w:rPr>
      </w:pPr>
      <w:r w:rsidRPr="005E2FE9">
        <w:rPr>
          <w:b/>
          <w:bCs/>
          <w:szCs w:val="26"/>
        </w:rPr>
        <w:t>II. ПАСПОРТ</w:t>
      </w:r>
    </w:p>
    <w:p w14:paraId="44DB788B" w14:textId="77777777" w:rsidR="00A44496" w:rsidRDefault="00A44496" w:rsidP="00A44496">
      <w:pPr>
        <w:suppressAutoHyphens/>
        <w:jc w:val="center"/>
        <w:rPr>
          <w:b/>
          <w:bCs/>
          <w:szCs w:val="26"/>
        </w:rPr>
      </w:pPr>
      <w:r w:rsidRPr="005E2FE9">
        <w:rPr>
          <w:b/>
          <w:bCs/>
          <w:szCs w:val="26"/>
        </w:rPr>
        <w:t>МУНИЦИПАЛЬНОЙ ПРОГРАММЫ</w:t>
      </w:r>
    </w:p>
    <w:p w14:paraId="32AC528D" w14:textId="77777777" w:rsidR="00A44496" w:rsidRPr="005E2FE9" w:rsidRDefault="00A44496" w:rsidP="00A44496">
      <w:pPr>
        <w:suppressAutoHyphens/>
        <w:ind w:firstLine="0"/>
        <w:jc w:val="center"/>
        <w:rPr>
          <w:b/>
          <w:bCs/>
          <w:szCs w:val="26"/>
        </w:rPr>
      </w:pPr>
    </w:p>
    <w:p w14:paraId="17E7ADD6" w14:textId="2F6586CA" w:rsidR="00A44496" w:rsidRDefault="00A44496" w:rsidP="00A44496">
      <w:pPr>
        <w:suppressAutoHyphens/>
        <w:rPr>
          <w:szCs w:val="26"/>
        </w:rPr>
      </w:pPr>
      <w:r w:rsidRPr="005E2FE9">
        <w:rPr>
          <w:szCs w:val="26"/>
        </w:rPr>
        <w:t>Паспорт муниципальной программы</w:t>
      </w:r>
      <w:r w:rsidR="00BB3C69">
        <w:rPr>
          <w:szCs w:val="26"/>
        </w:rPr>
        <w:t xml:space="preserve"> </w:t>
      </w:r>
      <w:r w:rsidRPr="005E2FE9">
        <w:rPr>
          <w:szCs w:val="26"/>
        </w:rPr>
        <w:t>приведен в приложении к муниципальной программе.</w:t>
      </w:r>
    </w:p>
    <w:p w14:paraId="2E04B094" w14:textId="77777777" w:rsidR="00A44496" w:rsidRPr="005E2FE9" w:rsidRDefault="00A44496" w:rsidP="00A44496">
      <w:pPr>
        <w:suppressAutoHyphens/>
        <w:spacing w:line="276" w:lineRule="auto"/>
        <w:rPr>
          <w:szCs w:val="26"/>
        </w:rPr>
      </w:pPr>
    </w:p>
    <w:p w14:paraId="1DD7D821" w14:textId="77777777" w:rsidR="00F546DD" w:rsidRDefault="00A44496" w:rsidP="00A44496">
      <w:pPr>
        <w:suppressAutoHyphens/>
        <w:spacing w:before="120" w:line="276" w:lineRule="auto"/>
        <w:ind w:firstLine="0"/>
        <w:jc w:val="center"/>
        <w:rPr>
          <w:b/>
          <w:bCs/>
          <w:szCs w:val="26"/>
        </w:rPr>
      </w:pPr>
      <w:r w:rsidRPr="005E2FE9">
        <w:rPr>
          <w:b/>
          <w:bCs/>
          <w:szCs w:val="26"/>
          <w:lang w:val="en-US"/>
        </w:rPr>
        <w:t>III</w:t>
      </w:r>
      <w:r w:rsidRPr="005E2FE9">
        <w:rPr>
          <w:b/>
          <w:bCs/>
          <w:szCs w:val="26"/>
        </w:rPr>
        <w:t xml:space="preserve">. </w:t>
      </w:r>
      <w:r w:rsidR="00F546DD">
        <w:rPr>
          <w:b/>
          <w:bCs/>
          <w:szCs w:val="26"/>
        </w:rPr>
        <w:t>ПОРЯДОК ПРЕДОСТАВЛЕНИЯ СУБСИДИЙ ИЗ БЮДЖЕТА ГОРОДСКОГО ОКРУГА МУНИЦИПАЛЬНЫМ ОРГАНИЗАЦИЯМ В РАМКАХ РЕАЛИЗАЦИИ МУНИЦИПАЛЬНОЙ ПРОГРАММЫ</w:t>
      </w:r>
    </w:p>
    <w:p w14:paraId="553D2A5E" w14:textId="51D9AA76" w:rsidR="00F546DD" w:rsidRPr="00F546DD" w:rsidRDefault="00F546DD" w:rsidP="00F546DD">
      <w:pPr>
        <w:suppressAutoHyphens/>
        <w:spacing w:before="120" w:line="276" w:lineRule="auto"/>
        <w:rPr>
          <w:bCs/>
          <w:szCs w:val="26"/>
        </w:rPr>
      </w:pPr>
      <w:r w:rsidRPr="00F546DD">
        <w:rPr>
          <w:bCs/>
          <w:szCs w:val="26"/>
        </w:rPr>
        <w:t>Предоставление субсидий из бюджета городского округа муниципальным организациям в рамках реализации муниципальной программы не предусмотрено.</w:t>
      </w:r>
    </w:p>
    <w:p w14:paraId="54F4203B" w14:textId="77777777" w:rsidR="00F546DD" w:rsidRPr="00F546DD" w:rsidRDefault="00F546DD" w:rsidP="00A44496">
      <w:pPr>
        <w:suppressAutoHyphens/>
        <w:spacing w:before="120" w:line="276" w:lineRule="auto"/>
        <w:ind w:firstLine="0"/>
        <w:jc w:val="center"/>
        <w:rPr>
          <w:b/>
          <w:bCs/>
          <w:szCs w:val="26"/>
        </w:rPr>
      </w:pPr>
    </w:p>
    <w:p w14:paraId="04F6DC56" w14:textId="5A2EEAD7" w:rsidR="00A44496" w:rsidRPr="005E2FE9" w:rsidRDefault="00F546DD" w:rsidP="00A44496">
      <w:pPr>
        <w:suppressAutoHyphens/>
        <w:spacing w:before="120" w:line="276" w:lineRule="auto"/>
        <w:ind w:firstLine="0"/>
        <w:jc w:val="center"/>
        <w:rPr>
          <w:b/>
          <w:bCs/>
          <w:szCs w:val="26"/>
        </w:rPr>
      </w:pPr>
      <w:r>
        <w:rPr>
          <w:b/>
          <w:bCs/>
          <w:szCs w:val="26"/>
          <w:lang w:val="en-US"/>
        </w:rPr>
        <w:t>IV</w:t>
      </w:r>
      <w:r w:rsidRPr="00F546DD">
        <w:rPr>
          <w:b/>
          <w:bCs/>
          <w:szCs w:val="26"/>
        </w:rPr>
        <w:t xml:space="preserve">. </w:t>
      </w:r>
      <w:r w:rsidR="00A44496" w:rsidRPr="005E2FE9">
        <w:rPr>
          <w:b/>
          <w:bCs/>
          <w:szCs w:val="26"/>
        </w:rPr>
        <w:t>ОСНОВНЫЕ ПАРАМЕТРЫ ПОТРЕБНОСТИ В ТРУДОВЫХ</w:t>
      </w:r>
    </w:p>
    <w:p w14:paraId="0D6F760F" w14:textId="77777777" w:rsidR="00A44496" w:rsidRPr="005E2FE9" w:rsidRDefault="00A44496" w:rsidP="00A44496">
      <w:pPr>
        <w:suppressAutoHyphens/>
        <w:spacing w:line="276" w:lineRule="auto"/>
        <w:ind w:firstLine="0"/>
        <w:jc w:val="center"/>
        <w:rPr>
          <w:b/>
          <w:bCs/>
          <w:szCs w:val="26"/>
        </w:rPr>
      </w:pPr>
      <w:r w:rsidRPr="005E2FE9">
        <w:rPr>
          <w:b/>
          <w:bCs/>
          <w:szCs w:val="26"/>
        </w:rPr>
        <w:t>РЕСУРСАХ, НЕОБХОДИМЫХ ДЛЯ РЕАЛИЗАЦИИ</w:t>
      </w:r>
    </w:p>
    <w:p w14:paraId="0810D460" w14:textId="77777777" w:rsidR="00A44496" w:rsidRPr="005E2FE9" w:rsidRDefault="00A44496" w:rsidP="00A44496">
      <w:pPr>
        <w:suppressAutoHyphens/>
        <w:spacing w:line="276" w:lineRule="auto"/>
        <w:ind w:firstLine="0"/>
        <w:jc w:val="center"/>
        <w:rPr>
          <w:b/>
          <w:bCs/>
          <w:szCs w:val="26"/>
        </w:rPr>
      </w:pPr>
      <w:r w:rsidRPr="005E2FE9">
        <w:rPr>
          <w:b/>
          <w:bCs/>
          <w:szCs w:val="26"/>
        </w:rPr>
        <w:t>МУНИЦИПАЛЬНОЙ ПРОГРАММЫ</w:t>
      </w:r>
    </w:p>
    <w:p w14:paraId="08B01FD3" w14:textId="72C2A3B3" w:rsidR="00A44496" w:rsidRDefault="00A44496" w:rsidP="00A44496">
      <w:pPr>
        <w:suppressAutoHyphens/>
        <w:spacing w:line="276" w:lineRule="auto"/>
        <w:rPr>
          <w:szCs w:val="26"/>
        </w:rPr>
      </w:pPr>
      <w:r w:rsidRPr="005E2FE9">
        <w:rPr>
          <w:szCs w:val="26"/>
        </w:rPr>
        <w:t>Потребность в трудовых ресурсах, необходимых для реализации муниципальной программы, отсутствует.</w:t>
      </w:r>
    </w:p>
    <w:p w14:paraId="300EFD0B" w14:textId="0CFDB1A3" w:rsidR="00F546DD" w:rsidRDefault="00F546DD" w:rsidP="00A44496">
      <w:pPr>
        <w:suppressAutoHyphens/>
        <w:spacing w:line="276" w:lineRule="auto"/>
        <w:rPr>
          <w:szCs w:val="26"/>
        </w:rPr>
      </w:pPr>
    </w:p>
    <w:p w14:paraId="7B946B4A" w14:textId="34DB48C4" w:rsidR="00F546DD" w:rsidRDefault="00F546DD" w:rsidP="00A44496">
      <w:pPr>
        <w:suppressAutoHyphens/>
        <w:spacing w:line="276" w:lineRule="auto"/>
        <w:rPr>
          <w:szCs w:val="26"/>
        </w:rPr>
      </w:pPr>
    </w:p>
    <w:p w14:paraId="67C196ED" w14:textId="6F7F4AEF" w:rsidR="00A44496" w:rsidRPr="005E2FE9" w:rsidRDefault="00A44496" w:rsidP="00A44496">
      <w:pPr>
        <w:suppressAutoHyphens/>
        <w:spacing w:before="120" w:line="276" w:lineRule="auto"/>
        <w:ind w:firstLine="0"/>
        <w:jc w:val="center"/>
        <w:rPr>
          <w:b/>
          <w:bCs/>
          <w:szCs w:val="26"/>
        </w:rPr>
      </w:pPr>
      <w:r w:rsidRPr="005E2FE9">
        <w:rPr>
          <w:b/>
          <w:bCs/>
          <w:szCs w:val="26"/>
          <w:lang w:val="en-US"/>
        </w:rPr>
        <w:t>V</w:t>
      </w:r>
      <w:r w:rsidRPr="005E2FE9">
        <w:rPr>
          <w:b/>
          <w:bCs/>
          <w:szCs w:val="26"/>
        </w:rPr>
        <w:t>. ПРОГНОЗ СВОДНЫХ ПОКАЗАТЕЛЕЙ</w:t>
      </w:r>
    </w:p>
    <w:p w14:paraId="08C7E18F" w14:textId="77777777" w:rsidR="00A44496" w:rsidRDefault="00A44496" w:rsidP="00A44496">
      <w:pPr>
        <w:suppressAutoHyphens/>
        <w:jc w:val="center"/>
        <w:rPr>
          <w:b/>
          <w:bCs/>
          <w:szCs w:val="26"/>
        </w:rPr>
      </w:pPr>
      <w:r w:rsidRPr="005E2FE9">
        <w:rPr>
          <w:b/>
          <w:bCs/>
          <w:szCs w:val="26"/>
        </w:rPr>
        <w:t>МУНИЦИПАЛЬНЫХ ЗАДАНИЙ</w:t>
      </w:r>
    </w:p>
    <w:p w14:paraId="7724EE28" w14:textId="77777777" w:rsidR="00A44496" w:rsidRPr="005E2FE9" w:rsidRDefault="00A44496" w:rsidP="00A44496">
      <w:pPr>
        <w:suppressAutoHyphens/>
        <w:spacing w:line="276" w:lineRule="auto"/>
        <w:ind w:firstLine="0"/>
        <w:jc w:val="center"/>
        <w:rPr>
          <w:b/>
          <w:bCs/>
          <w:szCs w:val="26"/>
        </w:rPr>
      </w:pPr>
    </w:p>
    <w:p w14:paraId="5ED1721C" w14:textId="77777777" w:rsidR="00A44496" w:rsidRPr="005E2FE9" w:rsidRDefault="00A44496" w:rsidP="00A44496">
      <w:pPr>
        <w:suppressAutoHyphens/>
        <w:spacing w:line="276" w:lineRule="auto"/>
        <w:rPr>
          <w:szCs w:val="26"/>
        </w:rPr>
      </w:pPr>
      <w:r w:rsidRPr="005E2FE9">
        <w:rPr>
          <w:szCs w:val="26"/>
        </w:rPr>
        <w:t>Оказание муниципальными учреждениями муниципальных услуг (выполнение работ) в рамках муниципальной программы не предусмотрено.</w:t>
      </w:r>
    </w:p>
    <w:p w14:paraId="2413867F" w14:textId="6E1A4B1E" w:rsidR="00A44496" w:rsidRPr="005E2FE9" w:rsidRDefault="00A44496" w:rsidP="00A44496">
      <w:pPr>
        <w:suppressAutoHyphens/>
        <w:spacing w:before="240" w:after="240" w:line="276" w:lineRule="auto"/>
        <w:ind w:firstLine="0"/>
        <w:jc w:val="center"/>
        <w:rPr>
          <w:b/>
          <w:bCs/>
          <w:szCs w:val="26"/>
        </w:rPr>
      </w:pPr>
      <w:r w:rsidRPr="005E2FE9">
        <w:rPr>
          <w:b/>
          <w:bCs/>
          <w:szCs w:val="26"/>
        </w:rPr>
        <w:t>V</w:t>
      </w:r>
      <w:r w:rsidR="00F546DD" w:rsidRPr="00F546DD">
        <w:rPr>
          <w:b/>
          <w:bCs/>
          <w:szCs w:val="26"/>
        </w:rPr>
        <w:t>I</w:t>
      </w:r>
      <w:r w:rsidRPr="005E2FE9">
        <w:rPr>
          <w:b/>
          <w:bCs/>
          <w:szCs w:val="26"/>
        </w:rPr>
        <w:t>. НАЛОГОВЫЕ ЛЬГОТЫ (НАЛОГОВЫЕ РАСХОДЫ)</w:t>
      </w:r>
    </w:p>
    <w:p w14:paraId="1C1B8650" w14:textId="77777777" w:rsidR="00A44496" w:rsidRPr="005E2FE9" w:rsidRDefault="00A44496" w:rsidP="00A44496">
      <w:pPr>
        <w:spacing w:line="276" w:lineRule="auto"/>
        <w:rPr>
          <w:szCs w:val="26"/>
        </w:rPr>
      </w:pPr>
      <w:r w:rsidRPr="005E2FE9">
        <w:rPr>
          <w:szCs w:val="26"/>
        </w:rPr>
        <w:t>Применение налоговых льгот в рамках реализации муниципальной программы не предусмотрено</w:t>
      </w:r>
    </w:p>
    <w:p w14:paraId="66FC6C2C" w14:textId="46006526" w:rsidR="00A44496" w:rsidRDefault="00A44496" w:rsidP="009615D8">
      <w:pPr>
        <w:widowControl/>
        <w:spacing w:before="720"/>
        <w:ind w:firstLine="0"/>
        <w:jc w:val="center"/>
        <w:outlineLvl w:val="0"/>
        <w:rPr>
          <w:szCs w:val="26"/>
        </w:rPr>
      </w:pPr>
      <w:r>
        <w:rPr>
          <w:szCs w:val="26"/>
        </w:rPr>
        <w:t>___________________</w:t>
      </w:r>
    </w:p>
    <w:p w14:paraId="183529EA" w14:textId="4F03E170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62EC66B8" w14:textId="78FCCE1F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157C7972" w14:textId="4037DB76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39EB1A08" w14:textId="63B5FE28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57E4385F" w14:textId="4510F28D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3635D64D" w14:textId="12F90465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762A5973" w14:textId="092B4405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5BDD33BB" w14:textId="32EE98A3" w:rsidR="00F546DD" w:rsidRDefault="00F546DD" w:rsidP="009615D8">
      <w:pPr>
        <w:widowControl/>
        <w:spacing w:before="720"/>
        <w:ind w:firstLine="0"/>
        <w:jc w:val="center"/>
        <w:outlineLvl w:val="0"/>
        <w:rPr>
          <w:szCs w:val="26"/>
        </w:rPr>
      </w:pPr>
    </w:p>
    <w:p w14:paraId="35D44EAB" w14:textId="5E7EFC2C" w:rsidR="00F546DD" w:rsidRDefault="00F546DD" w:rsidP="000C7E04">
      <w:pPr>
        <w:widowControl/>
        <w:spacing w:before="720"/>
        <w:ind w:firstLine="0"/>
        <w:outlineLvl w:val="0"/>
        <w:rPr>
          <w:szCs w:val="26"/>
        </w:rPr>
      </w:pPr>
    </w:p>
    <w:p w14:paraId="489D101B" w14:textId="77777777" w:rsidR="00094C67" w:rsidRDefault="00094C67" w:rsidP="000C7E04">
      <w:pPr>
        <w:widowControl/>
        <w:spacing w:before="720"/>
        <w:ind w:firstLine="0"/>
        <w:outlineLvl w:val="0"/>
        <w:rPr>
          <w:szCs w:val="26"/>
        </w:rPr>
      </w:pPr>
    </w:p>
    <w:tbl>
      <w:tblPr>
        <w:tblStyle w:val="a3"/>
        <w:tblW w:w="4846" w:type="dxa"/>
        <w:tblInd w:w="47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6"/>
      </w:tblGrid>
      <w:tr w:rsidR="001E6C12" w:rsidRPr="006023C6" w14:paraId="70992BF8" w14:textId="77777777" w:rsidTr="00712978">
        <w:tc>
          <w:tcPr>
            <w:tcW w:w="4846" w:type="dxa"/>
            <w:noWrap/>
          </w:tcPr>
          <w:p w14:paraId="3D32CDA0" w14:textId="09914345" w:rsidR="001E6C12" w:rsidRPr="006023C6" w:rsidRDefault="001E6C12" w:rsidP="000513C9">
            <w:pPr>
              <w:widowControl/>
              <w:suppressAutoHyphens/>
              <w:spacing w:after="120"/>
              <w:ind w:firstLine="0"/>
              <w:jc w:val="center"/>
              <w:outlineLvl w:val="0"/>
              <w:rPr>
                <w:bCs/>
                <w:szCs w:val="26"/>
              </w:rPr>
            </w:pPr>
            <w:r w:rsidRPr="006023C6">
              <w:rPr>
                <w:bCs/>
                <w:szCs w:val="26"/>
              </w:rPr>
              <w:t>Приложение</w:t>
            </w:r>
          </w:p>
          <w:p w14:paraId="6107501C" w14:textId="72A917B5" w:rsidR="001E6C12" w:rsidRPr="006023C6" w:rsidRDefault="001E6C12" w:rsidP="00712978">
            <w:pPr>
              <w:widowControl/>
              <w:suppressAutoHyphens/>
              <w:ind w:firstLine="0"/>
              <w:jc w:val="center"/>
              <w:outlineLvl w:val="0"/>
              <w:rPr>
                <w:bCs/>
                <w:szCs w:val="26"/>
              </w:rPr>
            </w:pPr>
            <w:r w:rsidRPr="006023C6">
              <w:rPr>
                <w:bCs/>
                <w:szCs w:val="26"/>
              </w:rPr>
              <w:t xml:space="preserve">к </w:t>
            </w:r>
            <w:r>
              <w:rPr>
                <w:bCs/>
                <w:szCs w:val="26"/>
              </w:rPr>
              <w:t>муниципальной программе</w:t>
            </w:r>
            <w:r w:rsidR="00712978">
              <w:rPr>
                <w:bCs/>
                <w:szCs w:val="26"/>
              </w:rPr>
              <w:t xml:space="preserve"> Арсеньевского городского округа</w:t>
            </w:r>
            <w:r w:rsidR="00BB3C69">
              <w:rPr>
                <w:bCs/>
                <w:szCs w:val="26"/>
              </w:rPr>
              <w:t xml:space="preserve"> </w:t>
            </w:r>
            <w:r>
              <w:rPr>
                <w:bCs/>
                <w:szCs w:val="26"/>
              </w:rPr>
              <w:t>«Безопасный город»</w:t>
            </w:r>
            <w:r w:rsidR="00712978">
              <w:rPr>
                <w:bCs/>
                <w:szCs w:val="26"/>
              </w:rPr>
              <w:t xml:space="preserve"> на 2020-2027 годы</w:t>
            </w:r>
          </w:p>
        </w:tc>
      </w:tr>
    </w:tbl>
    <w:p w14:paraId="3F38B537" w14:textId="77777777" w:rsidR="001E6C12" w:rsidRDefault="001E6C12" w:rsidP="001E6C12">
      <w:pPr>
        <w:widowControl/>
        <w:spacing w:line="240" w:lineRule="atLeast"/>
        <w:ind w:firstLine="0"/>
        <w:rPr>
          <w:b/>
          <w:bCs/>
          <w:szCs w:val="26"/>
        </w:rPr>
      </w:pPr>
    </w:p>
    <w:p w14:paraId="7D8CDD03" w14:textId="77777777" w:rsidR="00740D1D" w:rsidRPr="00273CCB" w:rsidRDefault="00740D1D" w:rsidP="00273CCB">
      <w:pPr>
        <w:widowControl/>
        <w:spacing w:line="240" w:lineRule="atLeast"/>
        <w:jc w:val="center"/>
        <w:rPr>
          <w:szCs w:val="26"/>
        </w:rPr>
      </w:pPr>
      <w:r w:rsidRPr="006023C6">
        <w:rPr>
          <w:b/>
          <w:bCs/>
          <w:szCs w:val="26"/>
        </w:rPr>
        <w:t>ПАСПОРТ</w:t>
      </w:r>
    </w:p>
    <w:p w14:paraId="2007BAB9" w14:textId="77777777" w:rsidR="00467D3E" w:rsidRPr="006023C6" w:rsidRDefault="00467D3E" w:rsidP="00467D3E">
      <w:pPr>
        <w:widowControl/>
        <w:ind w:firstLine="0"/>
        <w:jc w:val="center"/>
        <w:outlineLvl w:val="0"/>
        <w:rPr>
          <w:b/>
          <w:szCs w:val="26"/>
        </w:rPr>
      </w:pPr>
      <w:r w:rsidRPr="006023C6">
        <w:rPr>
          <w:b/>
          <w:szCs w:val="26"/>
        </w:rPr>
        <w:t>муниципальной программы</w:t>
      </w:r>
      <w:r w:rsidR="00957749">
        <w:rPr>
          <w:b/>
          <w:szCs w:val="26"/>
        </w:rPr>
        <w:t xml:space="preserve"> </w:t>
      </w:r>
      <w:r w:rsidRPr="006023C6">
        <w:rPr>
          <w:b/>
          <w:szCs w:val="26"/>
        </w:rPr>
        <w:t>Арсеньевского городского округа</w:t>
      </w:r>
    </w:p>
    <w:p w14:paraId="6392FDC8" w14:textId="77777777" w:rsidR="00DD784F" w:rsidRPr="006023C6" w:rsidRDefault="00467D3E" w:rsidP="00467D3E">
      <w:pPr>
        <w:widowControl/>
        <w:spacing w:after="480"/>
        <w:ind w:firstLine="0"/>
        <w:jc w:val="center"/>
        <w:rPr>
          <w:spacing w:val="20"/>
          <w:szCs w:val="26"/>
        </w:rPr>
      </w:pPr>
      <w:r w:rsidRPr="006023C6">
        <w:rPr>
          <w:b/>
          <w:color w:val="000000"/>
          <w:szCs w:val="26"/>
        </w:rPr>
        <w:t>«Безопасный город» на 2020-202</w:t>
      </w:r>
      <w:r w:rsidR="00AA518C" w:rsidRPr="006023C6">
        <w:rPr>
          <w:b/>
          <w:color w:val="000000"/>
          <w:szCs w:val="26"/>
        </w:rPr>
        <w:t>7</w:t>
      </w:r>
      <w:r w:rsidRPr="006023C6">
        <w:rPr>
          <w:b/>
          <w:color w:val="000000"/>
          <w:szCs w:val="26"/>
        </w:rPr>
        <w:t xml:space="preserve"> годы</w:t>
      </w:r>
    </w:p>
    <w:p w14:paraId="191ED2CD" w14:textId="77777777" w:rsidR="009E40DA" w:rsidRPr="009E40DA" w:rsidRDefault="009E40DA" w:rsidP="009E40DA">
      <w:pPr>
        <w:widowControl/>
        <w:ind w:firstLine="0"/>
        <w:jc w:val="center"/>
        <w:rPr>
          <w:b/>
          <w:szCs w:val="26"/>
        </w:rPr>
      </w:pPr>
      <w:r w:rsidRPr="009E40DA">
        <w:rPr>
          <w:b/>
          <w:szCs w:val="26"/>
        </w:rPr>
        <w:t>1. Основные положения</w:t>
      </w:r>
    </w:p>
    <w:p w14:paraId="4E89C096" w14:textId="77777777" w:rsidR="00E83EF6" w:rsidRDefault="00E83EF6" w:rsidP="00297ABB">
      <w:pPr>
        <w:widowControl/>
        <w:ind w:firstLine="0"/>
        <w:rPr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08"/>
        <w:gridCol w:w="6518"/>
      </w:tblGrid>
      <w:tr w:rsidR="00E247F2" w:rsidRPr="006023C6" w14:paraId="24A11E24" w14:textId="77777777" w:rsidTr="006D2D7A">
        <w:tc>
          <w:tcPr>
            <w:tcW w:w="3108" w:type="dxa"/>
          </w:tcPr>
          <w:p w14:paraId="15AE2A96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b/>
                <w:bCs/>
                <w:spacing w:val="20"/>
                <w:szCs w:val="26"/>
              </w:rPr>
            </w:pPr>
            <w:r w:rsidRPr="00062C77">
              <w:rPr>
                <w:szCs w:val="26"/>
              </w:rPr>
              <w:t>Куратор муниципальной программы</w:t>
            </w:r>
          </w:p>
        </w:tc>
        <w:tc>
          <w:tcPr>
            <w:tcW w:w="6518" w:type="dxa"/>
          </w:tcPr>
          <w:p w14:paraId="55A48C24" w14:textId="77777777" w:rsidR="00E247F2" w:rsidRPr="00062C77" w:rsidRDefault="00E247F2" w:rsidP="006D2D7A">
            <w:pPr>
              <w:widowControl/>
              <w:suppressAutoHyphens/>
              <w:spacing w:after="120"/>
              <w:ind w:firstLine="0"/>
              <w:rPr>
                <w:spacing w:val="20"/>
                <w:szCs w:val="26"/>
              </w:rPr>
            </w:pPr>
            <w:r w:rsidRPr="00062C77">
              <w:rPr>
                <w:szCs w:val="26"/>
              </w:rPr>
              <w:t xml:space="preserve">Климов Сергей Владимирович, директор </w:t>
            </w:r>
            <w:bookmarkStart w:id="9" w:name="_Hlk144461818"/>
            <w:r w:rsidRPr="00062C77">
              <w:rPr>
                <w:szCs w:val="26"/>
              </w:rPr>
              <w:t>муниципального казенного учреждения «Управление по делам гражданской обороны и чрезвычайным ситуациям» администрации Арсеньевского городского округа</w:t>
            </w:r>
            <w:bookmarkEnd w:id="9"/>
          </w:p>
        </w:tc>
      </w:tr>
      <w:tr w:rsidR="00E247F2" w14:paraId="2BDCD2E9" w14:textId="77777777" w:rsidTr="006D2D7A">
        <w:tc>
          <w:tcPr>
            <w:tcW w:w="3108" w:type="dxa"/>
          </w:tcPr>
          <w:p w14:paraId="540E157B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  <w:r w:rsidRPr="00062C77">
              <w:rPr>
                <w:szCs w:val="2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518" w:type="dxa"/>
          </w:tcPr>
          <w:p w14:paraId="3B5AF7AF" w14:textId="77777777" w:rsidR="00E247F2" w:rsidRPr="00062C77" w:rsidRDefault="00E247F2" w:rsidP="006D2D7A">
            <w:pPr>
              <w:widowControl/>
              <w:suppressAutoHyphens/>
              <w:spacing w:after="120"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 xml:space="preserve"> Муниципальное казенное учреждение «Управление по делам гражданской обороны и чрезвычайным ситуациям» администрации Арсеньевского городского округа</w:t>
            </w:r>
          </w:p>
        </w:tc>
      </w:tr>
      <w:tr w:rsidR="00E247F2" w:rsidRPr="006023C6" w14:paraId="5D6C597C" w14:textId="77777777" w:rsidTr="006D2D7A">
        <w:tc>
          <w:tcPr>
            <w:tcW w:w="3108" w:type="dxa"/>
          </w:tcPr>
          <w:p w14:paraId="5194026B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  <w:r w:rsidRPr="00062C77">
              <w:rPr>
                <w:szCs w:val="26"/>
              </w:rPr>
              <w:t>Соисполнители муниципальной программы</w:t>
            </w:r>
          </w:p>
        </w:tc>
        <w:tc>
          <w:tcPr>
            <w:tcW w:w="6518" w:type="dxa"/>
          </w:tcPr>
          <w:p w14:paraId="362DB18B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Управление жизнеобеспечения администрации Арсеньевского городского округа;</w:t>
            </w:r>
          </w:p>
          <w:p w14:paraId="1200DFD7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Управление образования администрации Арсеньевского городского округа;</w:t>
            </w:r>
          </w:p>
          <w:p w14:paraId="4697F360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Управление спорта и молодежной политики администрации Арсеньевского городского округа;</w:t>
            </w:r>
          </w:p>
          <w:p w14:paraId="4E609386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Управление культуры администрации Арсеньевского городского округа;</w:t>
            </w:r>
          </w:p>
          <w:p w14:paraId="6A0859DD" w14:textId="667A5677" w:rsidR="00E247F2" w:rsidRPr="00062C77" w:rsidRDefault="00E247F2" w:rsidP="006D2D7A">
            <w:pPr>
              <w:widowControl/>
              <w:suppressAutoHyphens/>
              <w:spacing w:after="120"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 xml:space="preserve">Муниципальное казенное учреждение «Административно-хозяйственное управление» администрации </w:t>
            </w:r>
            <w:r w:rsidR="00957847">
              <w:rPr>
                <w:szCs w:val="26"/>
              </w:rPr>
              <w:t>Арсеньевского городского округа</w:t>
            </w:r>
          </w:p>
        </w:tc>
      </w:tr>
      <w:tr w:rsidR="00E247F2" w:rsidRPr="006023C6" w14:paraId="771B6EAE" w14:textId="77777777" w:rsidTr="006D2D7A">
        <w:tc>
          <w:tcPr>
            <w:tcW w:w="3108" w:type="dxa"/>
          </w:tcPr>
          <w:p w14:paraId="20B1E0F6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  <w:r w:rsidRPr="00062C77">
              <w:rPr>
                <w:szCs w:val="26"/>
              </w:rPr>
              <w:t>Период реализации муниципальной программы</w:t>
            </w:r>
          </w:p>
        </w:tc>
        <w:tc>
          <w:tcPr>
            <w:tcW w:w="6518" w:type="dxa"/>
          </w:tcPr>
          <w:p w14:paraId="630FFAF5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2020-2027 годы</w:t>
            </w:r>
          </w:p>
        </w:tc>
      </w:tr>
      <w:tr w:rsidR="00E247F2" w14:paraId="301069EF" w14:textId="77777777" w:rsidTr="006D2D7A">
        <w:tc>
          <w:tcPr>
            <w:tcW w:w="3108" w:type="dxa"/>
          </w:tcPr>
          <w:p w14:paraId="7271F5B4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  <w:r w:rsidRPr="00062C77">
              <w:rPr>
                <w:szCs w:val="26"/>
              </w:rPr>
              <w:t>Цель муниципальной программы</w:t>
            </w:r>
          </w:p>
        </w:tc>
        <w:tc>
          <w:tcPr>
            <w:tcW w:w="6518" w:type="dxa"/>
          </w:tcPr>
          <w:p w14:paraId="18EBFB32" w14:textId="3607E9F6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Минимизация социального и экономического ущерба, наносимого населению и экономике городского округа</w:t>
            </w:r>
            <w:r w:rsidR="00BB3C69">
              <w:rPr>
                <w:szCs w:val="26"/>
              </w:rPr>
              <w:t xml:space="preserve"> </w:t>
            </w:r>
            <w:r w:rsidR="00F83B27">
              <w:rPr>
                <w:szCs w:val="26"/>
              </w:rPr>
              <w:t>при возникновении чрезвычайных ситуаций природного и техногенного характера, пожаров и происшествий на водных объектах, при совершении террористических актов в результате в</w:t>
            </w:r>
            <w:r w:rsidRPr="00062C77">
              <w:rPr>
                <w:szCs w:val="26"/>
              </w:rPr>
              <w:t xml:space="preserve">едения военных </w:t>
            </w:r>
            <w:r w:rsidR="00F83B27">
              <w:rPr>
                <w:szCs w:val="26"/>
              </w:rPr>
              <w:t>действий</w:t>
            </w:r>
            <w:r w:rsidRPr="00062C77">
              <w:rPr>
                <w:szCs w:val="26"/>
              </w:rPr>
              <w:t xml:space="preserve"> и</w:t>
            </w:r>
            <w:r w:rsidR="00F83B27">
              <w:rPr>
                <w:szCs w:val="26"/>
              </w:rPr>
              <w:t>ли</w:t>
            </w:r>
            <w:r w:rsidRPr="00062C77">
              <w:rPr>
                <w:szCs w:val="26"/>
              </w:rPr>
              <w:t xml:space="preserve"> вследствие </w:t>
            </w:r>
            <w:r w:rsidR="00F83B27">
              <w:rPr>
                <w:szCs w:val="26"/>
              </w:rPr>
              <w:t>этих действий.</w:t>
            </w:r>
          </w:p>
        </w:tc>
      </w:tr>
      <w:tr w:rsidR="00E247F2" w:rsidRPr="006023C6" w14:paraId="70FD8DCE" w14:textId="77777777" w:rsidTr="006D2D7A">
        <w:trPr>
          <w:trHeight w:val="715"/>
        </w:trPr>
        <w:tc>
          <w:tcPr>
            <w:tcW w:w="3108" w:type="dxa"/>
            <w:vMerge w:val="restart"/>
          </w:tcPr>
          <w:p w14:paraId="00BCB538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  <w:r w:rsidRPr="00062C77">
              <w:rPr>
                <w:szCs w:val="26"/>
              </w:rPr>
              <w:t>Подпрограммы</w:t>
            </w:r>
          </w:p>
        </w:tc>
        <w:tc>
          <w:tcPr>
            <w:tcW w:w="6518" w:type="dxa"/>
          </w:tcPr>
          <w:p w14:paraId="022217F4" w14:textId="7EE0D698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bookmarkStart w:id="10" w:name="_Hlk56082326"/>
            <w:r w:rsidRPr="00062C77">
              <w:rPr>
                <w:szCs w:val="26"/>
              </w:rPr>
              <w:t>1. Подпрограмма «Снижение рисков возникновения и смягчение последствий чрезвычайных ситуаций» на 2020-2027 годы.</w:t>
            </w:r>
            <w:bookmarkEnd w:id="10"/>
          </w:p>
        </w:tc>
      </w:tr>
      <w:tr w:rsidR="00E247F2" w14:paraId="46C0E0A5" w14:textId="77777777" w:rsidTr="006D2D7A">
        <w:trPr>
          <w:trHeight w:val="714"/>
        </w:trPr>
        <w:tc>
          <w:tcPr>
            <w:tcW w:w="3108" w:type="dxa"/>
            <w:vMerge/>
          </w:tcPr>
          <w:p w14:paraId="4A361172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</w:p>
        </w:tc>
        <w:tc>
          <w:tcPr>
            <w:tcW w:w="6518" w:type="dxa"/>
          </w:tcPr>
          <w:p w14:paraId="17482BB1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2.  Подпрограмма «Пожарная безопасность» на 2020-2027 годы.</w:t>
            </w:r>
          </w:p>
        </w:tc>
      </w:tr>
      <w:tr w:rsidR="00E247F2" w14:paraId="575B6FA6" w14:textId="77777777" w:rsidTr="006D2D7A">
        <w:trPr>
          <w:trHeight w:val="714"/>
        </w:trPr>
        <w:tc>
          <w:tcPr>
            <w:tcW w:w="3108" w:type="dxa"/>
            <w:vMerge/>
          </w:tcPr>
          <w:p w14:paraId="7076EE62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</w:p>
        </w:tc>
        <w:tc>
          <w:tcPr>
            <w:tcW w:w="6518" w:type="dxa"/>
          </w:tcPr>
          <w:p w14:paraId="1DA41AA4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3. Подпрограмма «Профилактика правонарушений, терроризма и экстремизма» на 2020-2027 годы.</w:t>
            </w:r>
          </w:p>
          <w:p w14:paraId="3B9ED4EE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</w:p>
        </w:tc>
      </w:tr>
      <w:tr w:rsidR="00E247F2" w:rsidRPr="006023C6" w14:paraId="30FB5363" w14:textId="77777777" w:rsidTr="006D2D7A">
        <w:tc>
          <w:tcPr>
            <w:tcW w:w="3108" w:type="dxa"/>
          </w:tcPr>
          <w:p w14:paraId="69D70E31" w14:textId="77777777" w:rsidR="00E247F2" w:rsidRPr="00062C77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  <w:r w:rsidRPr="00062C77">
              <w:rPr>
                <w:szCs w:val="26"/>
              </w:rPr>
              <w:t>Объем средств бюджета городского округа на финансирование муниципальной программы и прогнозная оценка привлекаемых на реализацию ее целей средств федерального бюджета, бюджета Приморского края, внебюджетных источников</w:t>
            </w:r>
          </w:p>
        </w:tc>
        <w:tc>
          <w:tcPr>
            <w:tcW w:w="6518" w:type="dxa"/>
            <w:shd w:val="clear" w:color="auto" w:fill="auto"/>
          </w:tcPr>
          <w:p w14:paraId="7A48544D" w14:textId="7185A88F" w:rsidR="00E247F2" w:rsidRPr="00062C77" w:rsidRDefault="00E21196" w:rsidP="006D2D7A">
            <w:pPr>
              <w:widowControl/>
              <w:suppressAutoHyphens/>
              <w:ind w:firstLine="0"/>
              <w:rPr>
                <w:szCs w:val="26"/>
              </w:rPr>
            </w:pPr>
            <w:r>
              <w:rPr>
                <w:szCs w:val="26"/>
              </w:rPr>
              <w:t>О</w:t>
            </w:r>
            <w:r w:rsidR="00E247F2" w:rsidRPr="00062C77">
              <w:rPr>
                <w:szCs w:val="26"/>
              </w:rPr>
              <w:t xml:space="preserve">бщий объем средств на финансирование муниципальной программы составляет </w:t>
            </w:r>
            <w:r w:rsidR="00411E4E">
              <w:rPr>
                <w:szCs w:val="26"/>
              </w:rPr>
              <w:t>230270,34</w:t>
            </w:r>
            <w:r w:rsidR="00E247F2" w:rsidRPr="00062C77">
              <w:rPr>
                <w:szCs w:val="26"/>
              </w:rPr>
              <w:t xml:space="preserve"> тыс. рублей, в том числе:</w:t>
            </w:r>
          </w:p>
          <w:p w14:paraId="43D6FA65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2020 год – 27120,74 тыс. рублей;</w:t>
            </w:r>
          </w:p>
          <w:p w14:paraId="2950C83D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2021 год – 28594,93 тыс. рублей;</w:t>
            </w:r>
          </w:p>
          <w:p w14:paraId="1B1E93F2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2022 год – 26724,69 тыс. рублей;</w:t>
            </w:r>
          </w:p>
          <w:p w14:paraId="7F1E5ED6" w14:textId="736A40D9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 xml:space="preserve">2023 год – </w:t>
            </w:r>
            <w:r w:rsidR="00134E93" w:rsidRPr="00062C77">
              <w:rPr>
                <w:szCs w:val="26"/>
              </w:rPr>
              <w:t>32</w:t>
            </w:r>
            <w:r w:rsidR="00411E4E">
              <w:rPr>
                <w:szCs w:val="26"/>
              </w:rPr>
              <w:t>531,42</w:t>
            </w:r>
            <w:r w:rsidRPr="00062C77">
              <w:rPr>
                <w:szCs w:val="26"/>
              </w:rPr>
              <w:t xml:space="preserve"> тыс. рублей;</w:t>
            </w:r>
          </w:p>
          <w:p w14:paraId="4B293339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2024 год – 28618,32 тыс. рублей;</w:t>
            </w:r>
          </w:p>
          <w:p w14:paraId="069EF8BD" w14:textId="0B9760E1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2025 год – 2</w:t>
            </w:r>
            <w:r w:rsidR="00411E4E">
              <w:rPr>
                <w:szCs w:val="26"/>
              </w:rPr>
              <w:t>9</w:t>
            </w:r>
            <w:r w:rsidRPr="00062C77">
              <w:rPr>
                <w:szCs w:val="26"/>
              </w:rPr>
              <w:t>618,32 тыс. рублей;</w:t>
            </w:r>
          </w:p>
          <w:p w14:paraId="1BB914C6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2026 год – 28530,96 тыс. рублей;</w:t>
            </w:r>
          </w:p>
          <w:p w14:paraId="265EA68E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2027 год – 28530,96 тыс. рублей;</w:t>
            </w:r>
          </w:p>
          <w:p w14:paraId="18285906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 xml:space="preserve">общий объем средств бюджета городского округа на финансирование муниципальной программы составляет </w:t>
            </w:r>
          </w:p>
          <w:p w14:paraId="5EEC00F0" w14:textId="2CC22014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22</w:t>
            </w:r>
            <w:r w:rsidR="00411E4E">
              <w:rPr>
                <w:szCs w:val="26"/>
              </w:rPr>
              <w:t>9265,79</w:t>
            </w:r>
            <w:r w:rsidRPr="00062C77">
              <w:rPr>
                <w:szCs w:val="26"/>
              </w:rPr>
              <w:t xml:space="preserve"> тыс. рублей, в том числе:</w:t>
            </w:r>
          </w:p>
          <w:p w14:paraId="1EECD526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2020 год – 26971,74 тыс. рублей;</w:t>
            </w:r>
          </w:p>
          <w:p w14:paraId="7EB9E419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2021 год – 28505,93 тыс. рублей;</w:t>
            </w:r>
          </w:p>
          <w:p w14:paraId="3C70965B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2022 год – 26220,22 тыс. рублей;</w:t>
            </w:r>
          </w:p>
          <w:p w14:paraId="464503E4" w14:textId="6FDFDCC5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 xml:space="preserve">2023 год – </w:t>
            </w:r>
            <w:r w:rsidR="00134E93" w:rsidRPr="00062C77">
              <w:rPr>
                <w:szCs w:val="26"/>
              </w:rPr>
              <w:t>32</w:t>
            </w:r>
            <w:r w:rsidR="00411E4E">
              <w:rPr>
                <w:szCs w:val="26"/>
              </w:rPr>
              <w:t>444,06</w:t>
            </w:r>
            <w:r w:rsidRPr="00062C77">
              <w:rPr>
                <w:szCs w:val="26"/>
              </w:rPr>
              <w:t xml:space="preserve"> тыс. рублей;</w:t>
            </w:r>
          </w:p>
          <w:p w14:paraId="60B30BB5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2024 год – 28530,96 тыс. рублей;</w:t>
            </w:r>
          </w:p>
          <w:p w14:paraId="4FD4FC57" w14:textId="08AFEE25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2025 год – 2</w:t>
            </w:r>
            <w:r w:rsidR="00411E4E">
              <w:rPr>
                <w:szCs w:val="26"/>
              </w:rPr>
              <w:t>9</w:t>
            </w:r>
            <w:r w:rsidRPr="00062C77">
              <w:rPr>
                <w:szCs w:val="26"/>
              </w:rPr>
              <w:t>530,96 тыс. рублей;</w:t>
            </w:r>
          </w:p>
          <w:p w14:paraId="38E16A6D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2026 год – 28530,96 тыс. рублей;</w:t>
            </w:r>
          </w:p>
          <w:p w14:paraId="3ABCA2C0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2027 год – 28530,96 тыс. рублей;</w:t>
            </w:r>
          </w:p>
          <w:p w14:paraId="71BC80B4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 xml:space="preserve">прогнозная оценка привлекаемых на реализацию целей муниципальной программы средств внебюджетных источников составляет 1004,55 тыс. рублей, в том числе: </w:t>
            </w:r>
          </w:p>
          <w:p w14:paraId="67A27B3D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2020 год – 149,00 тыс. рублей;</w:t>
            </w:r>
          </w:p>
          <w:p w14:paraId="5F5ECB1E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2021 год – 89,00 тыс. рублей;</w:t>
            </w:r>
          </w:p>
          <w:p w14:paraId="52A336AF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2022 год – 504,47 тыс. рублей;</w:t>
            </w:r>
          </w:p>
          <w:p w14:paraId="5A75A9EB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2023 год – 87,36 тыс. рублей;</w:t>
            </w:r>
          </w:p>
          <w:p w14:paraId="6F048E1C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2024 год – 87,36 тыс. рублей;</w:t>
            </w:r>
          </w:p>
          <w:p w14:paraId="1CCCBE09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2025 год – 87,36 тыс. рублей;</w:t>
            </w:r>
          </w:p>
          <w:p w14:paraId="75A32E77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2026 год – 0,00 тыс. рублей;</w:t>
            </w:r>
          </w:p>
          <w:p w14:paraId="103A8B36" w14:textId="77777777" w:rsidR="00E247F2" w:rsidRPr="00062C77" w:rsidRDefault="00E247F2" w:rsidP="006D2D7A">
            <w:pPr>
              <w:widowControl/>
              <w:suppressAutoHyphens/>
              <w:ind w:firstLine="0"/>
              <w:rPr>
                <w:szCs w:val="26"/>
              </w:rPr>
            </w:pPr>
            <w:r w:rsidRPr="00062C77">
              <w:rPr>
                <w:szCs w:val="26"/>
              </w:rPr>
              <w:t>2027 год – 0,00 тыс. рублей.</w:t>
            </w:r>
          </w:p>
        </w:tc>
      </w:tr>
      <w:tr w:rsidR="00E247F2" w:rsidRPr="006023C6" w14:paraId="1104B0D3" w14:textId="77777777" w:rsidTr="006D2D7A">
        <w:tc>
          <w:tcPr>
            <w:tcW w:w="3108" w:type="dxa"/>
          </w:tcPr>
          <w:p w14:paraId="34BABC5B" w14:textId="77777777" w:rsidR="00E247F2" w:rsidRPr="00447E51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  <w:r w:rsidRPr="00447E51">
              <w:rPr>
                <w:szCs w:val="26"/>
              </w:rPr>
              <w:t>Влияние муниципальной программы на достижение национальных целей развития Российской Федерации/Влияние на достижение приоритетов в сфере обеспечения национальной безопасности Российской Федерации</w:t>
            </w:r>
          </w:p>
          <w:p w14:paraId="7AD8BC28" w14:textId="77777777" w:rsidR="00E247F2" w:rsidRPr="00447E51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</w:p>
          <w:p w14:paraId="67B74736" w14:textId="77777777" w:rsidR="00E247F2" w:rsidRPr="00447E51" w:rsidRDefault="00E247F2" w:rsidP="006D2D7A">
            <w:pPr>
              <w:widowControl/>
              <w:suppressAutoHyphens/>
              <w:ind w:firstLine="0"/>
              <w:jc w:val="left"/>
              <w:rPr>
                <w:szCs w:val="26"/>
              </w:rPr>
            </w:pPr>
          </w:p>
        </w:tc>
        <w:tc>
          <w:tcPr>
            <w:tcW w:w="6518" w:type="dxa"/>
            <w:shd w:val="clear" w:color="auto" w:fill="auto"/>
          </w:tcPr>
          <w:p w14:paraId="3CDC6D1B" w14:textId="650B302E" w:rsidR="00F546DD" w:rsidRDefault="00F546DD" w:rsidP="003E0543">
            <w:pPr>
              <w:widowControl/>
              <w:suppressAutoHyphens/>
              <w:ind w:firstLine="0"/>
            </w:pPr>
            <w:r w:rsidRPr="00F546DD">
              <w:t xml:space="preserve">Указ Президента Российской Федерации от 21 июля 2020 года № 474 «О национальных целях развития Российской Федерации на период до 2030 года», указана цель «Комфортная и безопасная среда для жизни»/улучшение качества городской среды в полтора раза. </w:t>
            </w:r>
          </w:p>
          <w:p w14:paraId="7D33C60B" w14:textId="6B15C2BB" w:rsidR="003E0543" w:rsidRPr="00447E51" w:rsidRDefault="00F93818" w:rsidP="003E0543">
            <w:pPr>
              <w:widowControl/>
              <w:suppressAutoHyphens/>
              <w:ind w:firstLine="0"/>
              <w:rPr>
                <w:szCs w:val="26"/>
              </w:rPr>
            </w:pPr>
            <w:hyperlink r:id="rId17" w:tooltip="Указ Президента РФ от 02.07.2021 N 400 &quot;О Стратегии национальной безопасности Российской Федерации&quot; {КонсультантПлюс}">
              <w:r w:rsidR="003E0543" w:rsidRPr="00447E51">
                <w:rPr>
                  <w:rStyle w:val="ab"/>
                  <w:color w:val="auto"/>
                  <w:szCs w:val="26"/>
                  <w:u w:val="none"/>
                </w:rPr>
                <w:t>Стратегия</w:t>
              </w:r>
            </w:hyperlink>
            <w:r w:rsidR="003E0543" w:rsidRPr="00447E51">
              <w:rPr>
                <w:szCs w:val="26"/>
              </w:rPr>
              <w:t xml:space="preserve"> национальной безопасности Российской Федерации, утвержденная Указом Президента Российской Федерации от 2 июля 2021 года </w:t>
            </w:r>
            <w:r w:rsidR="00447E51" w:rsidRPr="00447E51">
              <w:rPr>
                <w:szCs w:val="26"/>
              </w:rPr>
              <w:t>№</w:t>
            </w:r>
            <w:r w:rsidR="003E0543" w:rsidRPr="00447E51">
              <w:rPr>
                <w:szCs w:val="26"/>
              </w:rPr>
              <w:t xml:space="preserve"> 400 </w:t>
            </w:r>
            <w:r w:rsidR="00447E51" w:rsidRPr="00447E51">
              <w:rPr>
                <w:szCs w:val="26"/>
              </w:rPr>
              <w:t>«</w:t>
            </w:r>
            <w:r w:rsidR="003E0543" w:rsidRPr="00447E51">
              <w:rPr>
                <w:szCs w:val="26"/>
              </w:rPr>
              <w:t>О Стратегии национальной безопасности Российской Федерации</w:t>
            </w:r>
            <w:r w:rsidR="00447E51" w:rsidRPr="00447E51">
              <w:rPr>
                <w:szCs w:val="26"/>
              </w:rPr>
              <w:t>»</w:t>
            </w:r>
            <w:r w:rsidR="003E0543" w:rsidRPr="00447E51">
              <w:rPr>
                <w:szCs w:val="26"/>
              </w:rPr>
              <w:t>.</w:t>
            </w:r>
          </w:p>
          <w:p w14:paraId="4641959F" w14:textId="77777777" w:rsidR="003E0543" w:rsidRPr="00447E51" w:rsidRDefault="003E0543" w:rsidP="003E0543">
            <w:pPr>
              <w:widowControl/>
              <w:suppressAutoHyphens/>
              <w:ind w:firstLine="0"/>
              <w:rPr>
                <w:szCs w:val="26"/>
              </w:rPr>
            </w:pPr>
            <w:r w:rsidRPr="00447E51">
              <w:rPr>
                <w:szCs w:val="26"/>
              </w:rPr>
              <w:t>Стратегические национальные приоритеты: оборона страны, государственная и общественная безопасность.</w:t>
            </w:r>
          </w:p>
          <w:p w14:paraId="5D15D7E4" w14:textId="1DA9C5EE" w:rsidR="003E0543" w:rsidRPr="00447E51" w:rsidRDefault="003E0543" w:rsidP="003E0543">
            <w:pPr>
              <w:widowControl/>
              <w:suppressAutoHyphens/>
              <w:ind w:firstLine="0"/>
              <w:rPr>
                <w:szCs w:val="26"/>
              </w:rPr>
            </w:pPr>
            <w:r w:rsidRPr="00447E51">
              <w:rPr>
                <w:szCs w:val="26"/>
              </w:rPr>
              <w:t>Показатели стратегиче</w:t>
            </w:r>
            <w:r w:rsidR="00447E51" w:rsidRPr="00447E51">
              <w:rPr>
                <w:szCs w:val="26"/>
              </w:rPr>
              <w:t>ского национального приоритета «</w:t>
            </w:r>
            <w:r w:rsidRPr="00447E51">
              <w:rPr>
                <w:szCs w:val="26"/>
              </w:rPr>
              <w:t>Оборона страны</w:t>
            </w:r>
            <w:r w:rsidR="00447E51" w:rsidRPr="00447E51">
              <w:rPr>
                <w:szCs w:val="26"/>
              </w:rPr>
              <w:t>»</w:t>
            </w:r>
            <w:r w:rsidRPr="00447E51">
              <w:rPr>
                <w:szCs w:val="26"/>
              </w:rPr>
              <w:t>:</w:t>
            </w:r>
          </w:p>
          <w:p w14:paraId="2A082B95" w14:textId="23BCA94C" w:rsidR="003E0543" w:rsidRPr="00447E51" w:rsidRDefault="00F546DD" w:rsidP="003E0543">
            <w:pPr>
              <w:widowControl/>
              <w:suppressAutoHyphens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="003E0543" w:rsidRPr="00447E51">
              <w:rPr>
                <w:szCs w:val="26"/>
              </w:rPr>
              <w:t>подготовка экономики муниципальн</w:t>
            </w:r>
            <w:r w:rsidR="00795E35" w:rsidRPr="00447E51">
              <w:rPr>
                <w:szCs w:val="26"/>
              </w:rPr>
              <w:t>ого</w:t>
            </w:r>
            <w:r w:rsidR="003E0543" w:rsidRPr="00447E51">
              <w:rPr>
                <w:szCs w:val="26"/>
              </w:rPr>
              <w:t xml:space="preserve"> образовани</w:t>
            </w:r>
            <w:r w:rsidR="00795E35" w:rsidRPr="00447E51">
              <w:rPr>
                <w:szCs w:val="26"/>
              </w:rPr>
              <w:t>я</w:t>
            </w:r>
            <w:r w:rsidR="003E0543" w:rsidRPr="00447E51">
              <w:rPr>
                <w:szCs w:val="26"/>
              </w:rPr>
              <w:t xml:space="preserve"> к обеспечению защиты </w:t>
            </w:r>
            <w:r w:rsidR="000B2A6E" w:rsidRPr="00447E51">
              <w:rPr>
                <w:szCs w:val="26"/>
              </w:rPr>
              <w:t>городского округа</w:t>
            </w:r>
            <w:r w:rsidR="003E0543" w:rsidRPr="00447E51">
              <w:rPr>
                <w:szCs w:val="26"/>
              </w:rPr>
              <w:t xml:space="preserve"> от вооруженного нападения и удовлетворению потребностей государства и нужд населения в военное время;</w:t>
            </w:r>
          </w:p>
          <w:p w14:paraId="167CC03C" w14:textId="5E17987B" w:rsidR="00E247F2" w:rsidRPr="00447E51" w:rsidRDefault="00F546DD" w:rsidP="003E0543">
            <w:pPr>
              <w:widowControl/>
              <w:suppressAutoHyphens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="003E0543" w:rsidRPr="00447E51">
              <w:rPr>
                <w:szCs w:val="26"/>
              </w:rPr>
              <w:t>планирование и проведение мероприятий по подготовке к защите и по защите населения, материальных и культурных ценностей на территории от опасностей, возникающих при военных конфликтах или вследствие этих конфликтов;</w:t>
            </w:r>
          </w:p>
          <w:p w14:paraId="4AE76DC0" w14:textId="574BEC34" w:rsidR="003E0543" w:rsidRPr="00447E51" w:rsidRDefault="00F546DD" w:rsidP="003E0543">
            <w:pPr>
              <w:widowControl/>
              <w:suppressAutoHyphens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="003E0543" w:rsidRPr="00447E51">
              <w:rPr>
                <w:szCs w:val="26"/>
              </w:rPr>
              <w:t>уровень готовности систем оповещения населения об опасностях, возникающих при военных конфликтах и чрезвычайных ситуациях, а также обеспеченности населения защитными сооружения гражданской обороны, средствами индивидуальной защиты и медицинскими средствами индивидуальной защиты.</w:t>
            </w:r>
          </w:p>
          <w:p w14:paraId="2B6A422E" w14:textId="1C49B896" w:rsidR="003E0543" w:rsidRPr="00447E51" w:rsidRDefault="003E0543" w:rsidP="003E0543">
            <w:pPr>
              <w:widowControl/>
              <w:suppressAutoHyphens/>
              <w:ind w:firstLine="0"/>
              <w:rPr>
                <w:szCs w:val="26"/>
              </w:rPr>
            </w:pPr>
            <w:r w:rsidRPr="00447E51">
              <w:rPr>
                <w:szCs w:val="26"/>
              </w:rPr>
              <w:t xml:space="preserve">Показатели стратегического национального приоритета </w:t>
            </w:r>
            <w:r w:rsidR="00447E51">
              <w:rPr>
                <w:szCs w:val="26"/>
              </w:rPr>
              <w:t>«</w:t>
            </w:r>
            <w:r w:rsidRPr="00447E51">
              <w:rPr>
                <w:szCs w:val="26"/>
              </w:rPr>
              <w:t>Государствен</w:t>
            </w:r>
            <w:r w:rsidR="00447E51">
              <w:rPr>
                <w:szCs w:val="26"/>
              </w:rPr>
              <w:t>ная и общественная безопасность»</w:t>
            </w:r>
            <w:r w:rsidRPr="00447E51">
              <w:rPr>
                <w:szCs w:val="26"/>
              </w:rPr>
              <w:t>:</w:t>
            </w:r>
          </w:p>
          <w:p w14:paraId="2679B9FA" w14:textId="4D4238AA" w:rsidR="003E0543" w:rsidRPr="00447E51" w:rsidRDefault="00F546DD" w:rsidP="003E0543">
            <w:pPr>
              <w:widowControl/>
              <w:suppressAutoHyphens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="003E0543" w:rsidRPr="00447E51">
              <w:rPr>
                <w:szCs w:val="26"/>
              </w:rPr>
              <w:t>повышение эффективности мер по предупреждению и ликвидации чрезвычайных ситуаций природного и техногенного характера;</w:t>
            </w:r>
          </w:p>
          <w:p w14:paraId="26E06870" w14:textId="0E3E9709" w:rsidR="003E0543" w:rsidRPr="00447E51" w:rsidRDefault="00F546DD" w:rsidP="003E0543">
            <w:pPr>
              <w:widowControl/>
              <w:suppressAutoHyphens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="003E0543" w:rsidRPr="00447E51">
              <w:rPr>
                <w:szCs w:val="26"/>
              </w:rPr>
              <w:t>обеспечение защиты населения от опасных инфекционных заболеваний, способных вызвать чрезвычайную ситуацию в области санитарно-эпидемиологического благополучия населения;</w:t>
            </w:r>
          </w:p>
          <w:p w14:paraId="0A136882" w14:textId="577C7EF4" w:rsidR="003E0543" w:rsidRPr="00447E51" w:rsidRDefault="00F546DD" w:rsidP="003E0543">
            <w:pPr>
              <w:widowControl/>
              <w:suppressAutoHyphens/>
              <w:ind w:firstLine="0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="003E0543" w:rsidRPr="00447E51">
              <w:rPr>
                <w:szCs w:val="26"/>
              </w:rPr>
              <w:t>повышение уровня антитеррористической защищенности мест массового пребывания людей, объектов жизнеобеспечения населения и других критически важных и потенциально опасных объектов;</w:t>
            </w:r>
          </w:p>
          <w:p w14:paraId="259CF235" w14:textId="77777777" w:rsidR="003E0543" w:rsidRPr="00447E51" w:rsidRDefault="003E0543" w:rsidP="003E0543">
            <w:pPr>
              <w:widowControl/>
              <w:suppressAutoHyphens/>
              <w:ind w:firstLine="0"/>
              <w:rPr>
                <w:szCs w:val="26"/>
              </w:rPr>
            </w:pPr>
            <w:r w:rsidRPr="00447E51">
              <w:rPr>
                <w:szCs w:val="26"/>
              </w:rPr>
              <w:t>комплексное развитие подразделений пожарной охраны и аварийно-спасательных формирований в соответствии с решаемыми ими задачами, повышение уровня их технической оснащенности, усиление социальной защищенности их сотрудников, совершенствование системы профессиональной подготовки специалистов в области обеспечения государственной и общественной безопасности.</w:t>
            </w:r>
          </w:p>
        </w:tc>
      </w:tr>
    </w:tbl>
    <w:p w14:paraId="7C0052C2" w14:textId="77777777" w:rsidR="00E247F2" w:rsidRDefault="00E247F2" w:rsidP="00297ABB">
      <w:pPr>
        <w:widowControl/>
        <w:ind w:firstLine="0"/>
        <w:rPr>
          <w:szCs w:val="26"/>
        </w:rPr>
      </w:pPr>
    </w:p>
    <w:p w14:paraId="3373E0F3" w14:textId="77777777" w:rsidR="003E0543" w:rsidRPr="003E0543" w:rsidRDefault="003E0543" w:rsidP="003E0543">
      <w:pPr>
        <w:rPr>
          <w:szCs w:val="26"/>
        </w:rPr>
      </w:pPr>
    </w:p>
    <w:p w14:paraId="7F89A982" w14:textId="77777777" w:rsidR="003E0543" w:rsidRPr="003E0543" w:rsidRDefault="001F5315" w:rsidP="001F5315">
      <w:pPr>
        <w:jc w:val="center"/>
        <w:rPr>
          <w:szCs w:val="26"/>
        </w:rPr>
      </w:pPr>
      <w:r>
        <w:rPr>
          <w:szCs w:val="26"/>
        </w:rPr>
        <w:t>_________________________</w:t>
      </w:r>
    </w:p>
    <w:p w14:paraId="5F38DB42" w14:textId="77777777" w:rsidR="00410D0A" w:rsidRDefault="00410D0A" w:rsidP="00410D0A">
      <w:pPr>
        <w:jc w:val="left"/>
        <w:rPr>
          <w:szCs w:val="26"/>
          <w:u w:val="single"/>
        </w:rPr>
      </w:pPr>
    </w:p>
    <w:p w14:paraId="764B2E86" w14:textId="77777777" w:rsidR="00410D0A" w:rsidRPr="00410D0A" w:rsidRDefault="00410D0A" w:rsidP="00410D0A">
      <w:pPr>
        <w:ind w:firstLine="0"/>
        <w:jc w:val="left"/>
        <w:rPr>
          <w:szCs w:val="26"/>
          <w:u w:val="single"/>
        </w:rPr>
        <w:sectPr w:rsidR="00410D0A" w:rsidRPr="00410D0A" w:rsidSect="00410D0A">
          <w:footerReference w:type="default" r:id="rId18"/>
          <w:pgSz w:w="11905" w:h="16838" w:code="9"/>
          <w:pgMar w:top="567" w:right="851" w:bottom="567" w:left="1418" w:header="567" w:footer="567" w:gutter="0"/>
          <w:pgNumType w:start="1"/>
          <w:cols w:space="720"/>
          <w:titlePg/>
          <w:docGrid w:linePitch="354"/>
        </w:sectPr>
      </w:pPr>
    </w:p>
    <w:p w14:paraId="3D44C38A" w14:textId="77777777" w:rsidR="00630920" w:rsidRDefault="00630920" w:rsidP="00A729B1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14:paraId="120E5E87" w14:textId="77777777" w:rsidR="00A729B1" w:rsidRPr="00EB739F" w:rsidRDefault="009E40DA" w:rsidP="00A729B1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2.</w:t>
      </w:r>
      <w:r w:rsidR="00A729B1" w:rsidRPr="00EB739F">
        <w:rPr>
          <w:rFonts w:ascii="Times New Roman" w:hAnsi="Times New Roman" w:cs="Times New Roman"/>
          <w:b/>
          <w:bCs/>
          <w:sz w:val="26"/>
          <w:szCs w:val="26"/>
        </w:rPr>
        <w:t xml:space="preserve"> Показатели </w:t>
      </w:r>
      <w:bookmarkStart w:id="11" w:name="_Hlk137029510"/>
      <w:r w:rsidR="00A729B1" w:rsidRPr="00EB739F">
        <w:rPr>
          <w:rFonts w:ascii="Times New Roman" w:hAnsi="Times New Roman" w:cs="Times New Roman"/>
          <w:b/>
          <w:bCs/>
          <w:sz w:val="26"/>
          <w:szCs w:val="26"/>
        </w:rPr>
        <w:t>муниципальной программы Арсеньевского городского округа</w:t>
      </w:r>
    </w:p>
    <w:p w14:paraId="4C4D08E8" w14:textId="77777777" w:rsidR="00A729B1" w:rsidRPr="00EB739F" w:rsidRDefault="00A729B1" w:rsidP="00A729B1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B739F">
        <w:rPr>
          <w:rFonts w:ascii="Times New Roman" w:hAnsi="Times New Roman" w:cs="Times New Roman"/>
          <w:b/>
          <w:bCs/>
          <w:sz w:val="26"/>
          <w:szCs w:val="26"/>
        </w:rPr>
        <w:t>«Безопасный город» на 2020-2027 годы</w:t>
      </w:r>
    </w:p>
    <w:bookmarkEnd w:id="11"/>
    <w:p w14:paraId="425B7809" w14:textId="77777777" w:rsidR="00A729B1" w:rsidRPr="00C00550" w:rsidRDefault="00A729B1" w:rsidP="00A729B1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2552"/>
        <w:gridCol w:w="993"/>
        <w:gridCol w:w="708"/>
        <w:gridCol w:w="709"/>
        <w:gridCol w:w="709"/>
        <w:gridCol w:w="709"/>
        <w:gridCol w:w="708"/>
        <w:gridCol w:w="709"/>
        <w:gridCol w:w="709"/>
        <w:gridCol w:w="709"/>
        <w:gridCol w:w="850"/>
        <w:gridCol w:w="1701"/>
        <w:gridCol w:w="1984"/>
        <w:gridCol w:w="1278"/>
      </w:tblGrid>
      <w:tr w:rsidR="00A729B1" w:rsidRPr="00C00550" w14:paraId="3CDF57B6" w14:textId="77777777" w:rsidTr="006950CB">
        <w:trPr>
          <w:trHeight w:val="887"/>
          <w:tblHeader/>
        </w:trPr>
        <w:tc>
          <w:tcPr>
            <w:tcW w:w="562" w:type="dxa"/>
            <w:vMerge w:val="restart"/>
          </w:tcPr>
          <w:p w14:paraId="4A18BD3F" w14:textId="77C010E4" w:rsidR="00A729B1" w:rsidRPr="00C00550" w:rsidRDefault="000B2180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  <w:r w:rsidR="00A729B1" w:rsidRPr="00C00550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2552" w:type="dxa"/>
            <w:vMerge w:val="restart"/>
          </w:tcPr>
          <w:p w14:paraId="3220FAC5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0550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993" w:type="dxa"/>
            <w:vMerge w:val="restart"/>
          </w:tcPr>
          <w:p w14:paraId="36412C16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0550">
              <w:rPr>
                <w:rFonts w:ascii="Times New Roman" w:hAnsi="Times New Roman" w:cs="Times New Roman"/>
              </w:rPr>
              <w:t xml:space="preserve">Единица измерения (по </w:t>
            </w:r>
            <w:hyperlink r:id="rId19">
              <w:r w:rsidRPr="00C00550">
                <w:rPr>
                  <w:rFonts w:ascii="Times New Roman" w:hAnsi="Times New Roman" w:cs="Times New Roman"/>
                  <w:color w:val="0000FF"/>
                </w:rPr>
                <w:t>ОКЕИ</w:t>
              </w:r>
            </w:hyperlink>
            <w:r w:rsidRPr="00C00550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6520" w:type="dxa"/>
            <w:gridSpan w:val="9"/>
          </w:tcPr>
          <w:p w14:paraId="7D451DA2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0550">
              <w:rPr>
                <w:rFonts w:ascii="Times New Roman" w:hAnsi="Times New Roman" w:cs="Times New Roman"/>
              </w:rPr>
              <w:t>Значения показателей</w:t>
            </w:r>
          </w:p>
        </w:tc>
        <w:tc>
          <w:tcPr>
            <w:tcW w:w="1701" w:type="dxa"/>
          </w:tcPr>
          <w:p w14:paraId="5F8EC14B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0550">
              <w:rPr>
                <w:rFonts w:ascii="Times New Roman" w:hAnsi="Times New Roman" w:cs="Times New Roman"/>
              </w:rPr>
              <w:t xml:space="preserve">Документ </w:t>
            </w:r>
            <w:hyperlink w:anchor="P460">
              <w:r w:rsidRPr="00C00550">
                <w:rPr>
                  <w:rFonts w:ascii="Times New Roman" w:hAnsi="Times New Roman" w:cs="Times New Roman"/>
                  <w:color w:val="0000FF"/>
                </w:rPr>
                <w:t>&lt;1&gt;</w:t>
              </w:r>
            </w:hyperlink>
          </w:p>
        </w:tc>
        <w:tc>
          <w:tcPr>
            <w:tcW w:w="1984" w:type="dxa"/>
          </w:tcPr>
          <w:p w14:paraId="029A3464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0550">
              <w:rPr>
                <w:rFonts w:ascii="Times New Roman" w:hAnsi="Times New Roman" w:cs="Times New Roman"/>
              </w:rPr>
              <w:t xml:space="preserve">Ответственный за достижение показателя </w:t>
            </w:r>
            <w:hyperlink w:anchor="P461">
              <w:r w:rsidRPr="00C00550">
                <w:rPr>
                  <w:rFonts w:ascii="Times New Roman" w:hAnsi="Times New Roman" w:cs="Times New Roman"/>
                  <w:color w:val="0000FF"/>
                </w:rPr>
                <w:t>&lt;2&gt;</w:t>
              </w:r>
            </w:hyperlink>
          </w:p>
        </w:tc>
        <w:tc>
          <w:tcPr>
            <w:tcW w:w="1278" w:type="dxa"/>
          </w:tcPr>
          <w:p w14:paraId="70D88125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0550">
              <w:rPr>
                <w:rFonts w:ascii="Times New Roman" w:hAnsi="Times New Roman" w:cs="Times New Roman"/>
              </w:rPr>
              <w:t xml:space="preserve">Связь с показателями национальных целей </w:t>
            </w:r>
            <w:hyperlink w:anchor="P462">
              <w:r w:rsidRPr="00C00550">
                <w:rPr>
                  <w:rFonts w:ascii="Times New Roman" w:hAnsi="Times New Roman" w:cs="Times New Roman"/>
                  <w:color w:val="0000FF"/>
                </w:rPr>
                <w:t>&lt;3&gt;</w:t>
              </w:r>
            </w:hyperlink>
          </w:p>
        </w:tc>
      </w:tr>
      <w:tr w:rsidR="00D04578" w:rsidRPr="00C00550" w14:paraId="422BCB9E" w14:textId="77777777" w:rsidTr="006950CB">
        <w:trPr>
          <w:tblHeader/>
        </w:trPr>
        <w:tc>
          <w:tcPr>
            <w:tcW w:w="562" w:type="dxa"/>
            <w:vMerge/>
          </w:tcPr>
          <w:p w14:paraId="5F34C7D8" w14:textId="77777777" w:rsidR="00A729B1" w:rsidRPr="00C00550" w:rsidRDefault="00A729B1" w:rsidP="006D2D7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14:paraId="06E3846F" w14:textId="77777777" w:rsidR="00A729B1" w:rsidRPr="00C00550" w:rsidRDefault="00A729B1" w:rsidP="006D2D7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</w:tcPr>
          <w:p w14:paraId="615C5D6E" w14:textId="77777777" w:rsidR="00A729B1" w:rsidRPr="00C00550" w:rsidRDefault="00A729B1" w:rsidP="006D2D7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14:paraId="2F792D43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00550">
              <w:rPr>
                <w:rFonts w:ascii="Times New Roman" w:hAnsi="Times New Roman" w:cs="Times New Roman"/>
              </w:rPr>
              <w:t>Базовое значение</w:t>
            </w:r>
          </w:p>
        </w:tc>
        <w:tc>
          <w:tcPr>
            <w:tcW w:w="709" w:type="dxa"/>
          </w:tcPr>
          <w:p w14:paraId="56CA372F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709" w:type="dxa"/>
          </w:tcPr>
          <w:p w14:paraId="26B3E9BB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709" w:type="dxa"/>
          </w:tcPr>
          <w:p w14:paraId="5F1A74BD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708" w:type="dxa"/>
          </w:tcPr>
          <w:p w14:paraId="14FD4D48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709" w:type="dxa"/>
          </w:tcPr>
          <w:p w14:paraId="548A75BB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709" w:type="dxa"/>
          </w:tcPr>
          <w:p w14:paraId="5ED37813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709" w:type="dxa"/>
          </w:tcPr>
          <w:p w14:paraId="71B25561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850" w:type="dxa"/>
          </w:tcPr>
          <w:p w14:paraId="61825A54" w14:textId="77777777" w:rsidR="00A729B1" w:rsidRPr="00C00550" w:rsidRDefault="00A729B1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701" w:type="dxa"/>
          </w:tcPr>
          <w:p w14:paraId="60D03E87" w14:textId="77777777" w:rsidR="00A729B1" w:rsidRPr="00C00550" w:rsidRDefault="00A729B1" w:rsidP="006D2D7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2FFB9E1B" w14:textId="77777777" w:rsidR="00A729B1" w:rsidRPr="00C00550" w:rsidRDefault="00A729B1" w:rsidP="006D2D7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62ED3C36" w14:textId="77777777" w:rsidR="00A729B1" w:rsidRPr="00C00550" w:rsidRDefault="00A729B1" w:rsidP="006D2D7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C29B2" w:rsidRPr="00C00550" w14:paraId="037DCA16" w14:textId="77777777" w:rsidTr="006950CB">
        <w:tc>
          <w:tcPr>
            <w:tcW w:w="15590" w:type="dxa"/>
            <w:gridSpan w:val="15"/>
          </w:tcPr>
          <w:p w14:paraId="55B1079C" w14:textId="479BA483" w:rsidR="00CC29B2" w:rsidRDefault="00CC29B2" w:rsidP="000B218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29B2">
              <w:rPr>
                <w:rFonts w:ascii="Times New Roman" w:hAnsi="Times New Roman" w:cs="Times New Roman"/>
              </w:rPr>
              <w:t xml:space="preserve">Цель </w:t>
            </w:r>
            <w:r>
              <w:rPr>
                <w:rFonts w:ascii="Times New Roman" w:hAnsi="Times New Roman" w:cs="Times New Roman"/>
              </w:rPr>
              <w:t>муниципальной</w:t>
            </w:r>
            <w:r w:rsidRPr="00CC29B2">
              <w:rPr>
                <w:rFonts w:ascii="Times New Roman" w:hAnsi="Times New Roman" w:cs="Times New Roman"/>
              </w:rPr>
              <w:t xml:space="preserve"> программы </w:t>
            </w:r>
            <w:r w:rsidR="00447E51">
              <w:rPr>
                <w:rFonts w:ascii="Times New Roman" w:hAnsi="Times New Roman" w:cs="Times New Roman"/>
              </w:rPr>
              <w:t>«</w:t>
            </w:r>
            <w:r w:rsidR="00EE5292" w:rsidRPr="00EE5292">
              <w:rPr>
                <w:rFonts w:ascii="Times New Roman" w:hAnsi="Times New Roman" w:cs="Times New Roman"/>
              </w:rPr>
              <w:t>Минимизация социального и экономического ущерба, наносимого населению и экономике городского округа от ведения военных конфликтов и вследствие их ведения, а также от угроз государственной, общественной безопасности и чрезвычайных ситуаций</w:t>
            </w:r>
            <w:r w:rsidR="00447E51">
              <w:rPr>
                <w:rFonts w:ascii="Times New Roman" w:hAnsi="Times New Roman" w:cs="Times New Roman"/>
              </w:rPr>
              <w:t>»</w:t>
            </w:r>
          </w:p>
        </w:tc>
      </w:tr>
      <w:tr w:rsidR="00D04578" w:rsidRPr="00C00550" w14:paraId="3E29EF4B" w14:textId="77777777" w:rsidTr="006950CB">
        <w:tc>
          <w:tcPr>
            <w:tcW w:w="562" w:type="dxa"/>
          </w:tcPr>
          <w:p w14:paraId="0BBE5C60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552" w:type="dxa"/>
          </w:tcPr>
          <w:p w14:paraId="20EA9310" w14:textId="4C958334" w:rsidR="00F27CFA" w:rsidRPr="006023C6" w:rsidRDefault="00F27CFA" w:rsidP="00BD6665">
            <w:pPr>
              <w:widowControl/>
              <w:suppressAutoHyphens/>
              <w:spacing w:after="80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6023C6">
              <w:rPr>
                <w:sz w:val="24"/>
                <w:szCs w:val="24"/>
              </w:rPr>
              <w:t xml:space="preserve">оличество </w:t>
            </w:r>
            <w:r w:rsidR="00447E51" w:rsidRPr="006023C6">
              <w:rPr>
                <w:sz w:val="24"/>
                <w:szCs w:val="24"/>
              </w:rPr>
              <w:t>зарегистрированных деструктивных</w:t>
            </w:r>
            <w:r w:rsidRPr="006023C6">
              <w:rPr>
                <w:sz w:val="24"/>
                <w:szCs w:val="24"/>
              </w:rPr>
              <w:t xml:space="preserve"> событий (пожаров в зданиях (сооружениях) и на транспортных средствах, происшествий на водных объектах, преступлений)</w:t>
            </w:r>
            <w:r w:rsidR="00447E51">
              <w:rPr>
                <w:sz w:val="24"/>
                <w:szCs w:val="24"/>
              </w:rPr>
              <w:t xml:space="preserve"> </w:t>
            </w:r>
            <w:r w:rsidRPr="006023C6">
              <w:rPr>
                <w:sz w:val="24"/>
                <w:szCs w:val="24"/>
              </w:rPr>
              <w:t>на 1000 человек населения, единиц</w:t>
            </w:r>
          </w:p>
          <w:p w14:paraId="62188B87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14:paraId="62AD9527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708" w:type="dxa"/>
          </w:tcPr>
          <w:p w14:paraId="383FF493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8968B77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2710277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478457B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26,6</w:t>
            </w:r>
          </w:p>
        </w:tc>
        <w:tc>
          <w:tcPr>
            <w:tcW w:w="708" w:type="dxa"/>
          </w:tcPr>
          <w:p w14:paraId="650E46A4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26,3</w:t>
            </w:r>
          </w:p>
        </w:tc>
        <w:tc>
          <w:tcPr>
            <w:tcW w:w="709" w:type="dxa"/>
          </w:tcPr>
          <w:p w14:paraId="6FB8DBF0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26,0</w:t>
            </w:r>
          </w:p>
        </w:tc>
        <w:tc>
          <w:tcPr>
            <w:tcW w:w="709" w:type="dxa"/>
          </w:tcPr>
          <w:p w14:paraId="21DA88A4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25,7</w:t>
            </w:r>
          </w:p>
        </w:tc>
        <w:tc>
          <w:tcPr>
            <w:tcW w:w="709" w:type="dxa"/>
          </w:tcPr>
          <w:p w14:paraId="57B8B832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25,4</w:t>
            </w:r>
          </w:p>
        </w:tc>
        <w:tc>
          <w:tcPr>
            <w:tcW w:w="850" w:type="dxa"/>
          </w:tcPr>
          <w:p w14:paraId="647F2DFA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25,1</w:t>
            </w:r>
          </w:p>
        </w:tc>
        <w:tc>
          <w:tcPr>
            <w:tcW w:w="1701" w:type="dxa"/>
          </w:tcPr>
          <w:p w14:paraId="7E13CB86" w14:textId="49A2D84B" w:rsidR="00F27CFA" w:rsidRPr="00C00550" w:rsidRDefault="00D04578" w:rsidP="00BD66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 xml:space="preserve">Указ Президента Российской Федерации от 11 января 2018 года </w:t>
            </w:r>
            <w:r w:rsidR="00447E51">
              <w:rPr>
                <w:rFonts w:ascii="Times New Roman" w:hAnsi="Times New Roman" w:cs="Times New Roman"/>
              </w:rPr>
              <w:t>№ 12 «</w:t>
            </w:r>
            <w:r w:rsidRPr="00D04578">
              <w:rPr>
                <w:rFonts w:ascii="Times New Roman" w:hAnsi="Times New Roman" w:cs="Times New Roman"/>
              </w:rPr>
              <w:t>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</w:t>
            </w:r>
            <w:r w:rsidR="00447E51">
              <w:rPr>
                <w:rFonts w:ascii="Times New Roman" w:hAnsi="Times New Roman" w:cs="Times New Roman"/>
              </w:rPr>
              <w:t>»</w:t>
            </w:r>
            <w:r w:rsidRPr="00D04578">
              <w:rPr>
                <w:rFonts w:ascii="Times New Roman" w:hAnsi="Times New Roman" w:cs="Times New Roman"/>
              </w:rPr>
              <w:t xml:space="preserve"> (далее - Указ Президента Российской Федерации от 11 января 2018 года </w:t>
            </w:r>
            <w:r w:rsidR="00447E51">
              <w:rPr>
                <w:rFonts w:ascii="Times New Roman" w:hAnsi="Times New Roman" w:cs="Times New Roman"/>
              </w:rPr>
              <w:t>№</w:t>
            </w:r>
            <w:r w:rsidRPr="00D04578">
              <w:rPr>
                <w:rFonts w:ascii="Times New Roman" w:hAnsi="Times New Roman" w:cs="Times New Roman"/>
              </w:rPr>
              <w:t xml:space="preserve"> 12) Указ Президента Российской Федерации от 16 октября 2019 года </w:t>
            </w:r>
            <w:r w:rsidR="00447E51">
              <w:rPr>
                <w:rFonts w:ascii="Times New Roman" w:hAnsi="Times New Roman" w:cs="Times New Roman"/>
              </w:rPr>
              <w:t>№</w:t>
            </w:r>
            <w:r w:rsidR="00BD6665">
              <w:rPr>
                <w:rFonts w:ascii="Times New Roman" w:hAnsi="Times New Roman" w:cs="Times New Roman"/>
              </w:rPr>
              <w:t xml:space="preserve"> 501 «</w:t>
            </w:r>
            <w:r w:rsidRPr="00D04578">
              <w:rPr>
                <w:rFonts w:ascii="Times New Roman" w:hAnsi="Times New Roman" w:cs="Times New Roman"/>
              </w:rPr>
              <w:t>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</w:t>
            </w:r>
            <w:r w:rsidR="00BD6665">
              <w:rPr>
                <w:rFonts w:ascii="Times New Roman" w:hAnsi="Times New Roman" w:cs="Times New Roman"/>
              </w:rPr>
              <w:t>»</w:t>
            </w:r>
            <w:r w:rsidRPr="00D04578">
              <w:rPr>
                <w:rFonts w:ascii="Times New Roman" w:hAnsi="Times New Roman" w:cs="Times New Roman"/>
              </w:rPr>
              <w:t xml:space="preserve"> (далее - Указ Президента Российской Федерации от 16 октября 2019 года </w:t>
            </w:r>
            <w:r w:rsidR="00BD6665">
              <w:rPr>
                <w:rFonts w:ascii="Times New Roman" w:hAnsi="Times New Roman" w:cs="Times New Roman"/>
              </w:rPr>
              <w:t>№</w:t>
            </w:r>
            <w:r w:rsidRPr="00D04578">
              <w:rPr>
                <w:rFonts w:ascii="Times New Roman" w:hAnsi="Times New Roman" w:cs="Times New Roman"/>
              </w:rPr>
              <w:t xml:space="preserve"> 501)</w:t>
            </w:r>
          </w:p>
        </w:tc>
        <w:tc>
          <w:tcPr>
            <w:tcW w:w="1984" w:type="dxa"/>
          </w:tcPr>
          <w:p w14:paraId="5873CF9C" w14:textId="77777777" w:rsidR="00F27CFA" w:rsidRPr="00C00550" w:rsidRDefault="00D04578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12" w:name="_Hlk65252993"/>
            <w:r>
              <w:rPr>
                <w:rFonts w:ascii="Times New Roman" w:hAnsi="Times New Roman" w:cs="Times New Roman"/>
              </w:rPr>
              <w:t>М</w:t>
            </w:r>
            <w:r w:rsidR="00402C3C" w:rsidRPr="00402C3C">
              <w:rPr>
                <w:rFonts w:ascii="Times New Roman" w:hAnsi="Times New Roman" w:cs="Times New Roman"/>
              </w:rPr>
              <w:t>униципальное казенное учреждение «Управление по делам гражданской обороны и чрезвычайным ситуациям» администрации Арсеньевского городского округа</w:t>
            </w:r>
            <w:bookmarkEnd w:id="12"/>
            <w:r w:rsidR="00402C3C" w:rsidRPr="00402C3C">
              <w:rPr>
                <w:rFonts w:ascii="Times New Roman" w:hAnsi="Times New Roman" w:cs="Times New Roman"/>
              </w:rPr>
              <w:t xml:space="preserve"> (далее – 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6DF07E4B" w14:textId="77777777" w:rsidR="00F27CFA" w:rsidRPr="00C00550" w:rsidRDefault="00F009F4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04578" w:rsidRPr="00C00550" w14:paraId="298F0238" w14:textId="77777777" w:rsidTr="006950CB">
        <w:tc>
          <w:tcPr>
            <w:tcW w:w="562" w:type="dxa"/>
          </w:tcPr>
          <w:p w14:paraId="69CDE763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552" w:type="dxa"/>
          </w:tcPr>
          <w:p w14:paraId="1B32A453" w14:textId="2D6547DB" w:rsidR="00F27CFA" w:rsidRPr="006023C6" w:rsidRDefault="00F27CFA" w:rsidP="00593A98">
            <w:pPr>
              <w:widowControl/>
              <w:suppressAutoHyphens/>
              <w:spacing w:after="8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6023C6">
              <w:rPr>
                <w:sz w:val="24"/>
                <w:szCs w:val="24"/>
              </w:rPr>
              <w:t>беспеченность городских служб оперативно-диспетчерского управления</w:t>
            </w:r>
            <w:r w:rsidR="00BB3C69">
              <w:rPr>
                <w:sz w:val="24"/>
                <w:szCs w:val="24"/>
              </w:rPr>
              <w:t xml:space="preserve"> </w:t>
            </w:r>
            <w:r w:rsidRPr="006023C6">
              <w:rPr>
                <w:sz w:val="24"/>
                <w:szCs w:val="24"/>
              </w:rPr>
              <w:t>и оперативного реагирования в чрезвычайных ситуациях (помещениями, персоналом, техническими средствами, средствами управления, связи и оповещения), процентов</w:t>
            </w:r>
          </w:p>
          <w:p w14:paraId="00D6B216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14:paraId="477AB6BB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708" w:type="dxa"/>
          </w:tcPr>
          <w:p w14:paraId="49C0FB60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B787635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75B8B0C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DF2233F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708" w:type="dxa"/>
          </w:tcPr>
          <w:p w14:paraId="4D3F2A90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709" w:type="dxa"/>
          </w:tcPr>
          <w:p w14:paraId="0B50A7C3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709" w:type="dxa"/>
          </w:tcPr>
          <w:p w14:paraId="3040A853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709" w:type="dxa"/>
          </w:tcPr>
          <w:p w14:paraId="3B8652BE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850" w:type="dxa"/>
          </w:tcPr>
          <w:p w14:paraId="2B210DA7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701" w:type="dxa"/>
          </w:tcPr>
          <w:p w14:paraId="2E159636" w14:textId="77777777" w:rsidR="00F27CFA" w:rsidRPr="00C00550" w:rsidRDefault="00D04578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>Указ Президента Российской Федерации от 11 января 2018 года N 12</w:t>
            </w:r>
          </w:p>
        </w:tc>
        <w:tc>
          <w:tcPr>
            <w:tcW w:w="1984" w:type="dxa"/>
          </w:tcPr>
          <w:p w14:paraId="0D306798" w14:textId="77777777" w:rsidR="00F27CFA" w:rsidRPr="00C00550" w:rsidRDefault="00402C3C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1502DAC2" w14:textId="79AAE11C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04578" w:rsidRPr="00C00550" w14:paraId="7C7ADE1F" w14:textId="77777777" w:rsidTr="006950CB">
        <w:tc>
          <w:tcPr>
            <w:tcW w:w="562" w:type="dxa"/>
          </w:tcPr>
          <w:p w14:paraId="6E54EB98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552" w:type="dxa"/>
          </w:tcPr>
          <w:p w14:paraId="4ADF0A79" w14:textId="77777777" w:rsidR="00F27CFA" w:rsidRPr="006023C6" w:rsidRDefault="00F27CFA" w:rsidP="00F27CFA">
            <w:pPr>
              <w:widowControl/>
              <w:suppressAutoHyphens/>
              <w:spacing w:after="80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6023C6">
              <w:rPr>
                <w:sz w:val="24"/>
                <w:szCs w:val="24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безопасности, процентов</w:t>
            </w:r>
          </w:p>
          <w:p w14:paraId="69A19F4B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14:paraId="7868EA31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708" w:type="dxa"/>
          </w:tcPr>
          <w:p w14:paraId="6BED53DB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0AB6F4B8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7D6E992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ACB5EC0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708" w:type="dxa"/>
          </w:tcPr>
          <w:p w14:paraId="66FEEE59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709" w:type="dxa"/>
          </w:tcPr>
          <w:p w14:paraId="5D0ABD3F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709" w:type="dxa"/>
          </w:tcPr>
          <w:p w14:paraId="000B0FD4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709" w:type="dxa"/>
          </w:tcPr>
          <w:p w14:paraId="436AE7BF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850" w:type="dxa"/>
          </w:tcPr>
          <w:p w14:paraId="774958E9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1701" w:type="dxa"/>
          </w:tcPr>
          <w:p w14:paraId="53E4D7E8" w14:textId="7AE27A07" w:rsidR="00F27CFA" w:rsidRPr="00C00550" w:rsidRDefault="00CE3C6C" w:rsidP="00BD666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E3C6C">
              <w:rPr>
                <w:rFonts w:ascii="Times New Roman" w:hAnsi="Times New Roman" w:cs="Times New Roman"/>
              </w:rPr>
              <w:t xml:space="preserve">Указ Президента Российской Федерации от 11 января 2018 года </w:t>
            </w:r>
            <w:r w:rsidR="00BD6665">
              <w:rPr>
                <w:rFonts w:ascii="Times New Roman" w:hAnsi="Times New Roman" w:cs="Times New Roman"/>
              </w:rPr>
              <w:t>№</w:t>
            </w:r>
            <w:r w:rsidRPr="00CE3C6C">
              <w:rPr>
                <w:rFonts w:ascii="Times New Roman" w:hAnsi="Times New Roman" w:cs="Times New Roman"/>
              </w:rPr>
              <w:t xml:space="preserve"> 12</w:t>
            </w:r>
          </w:p>
        </w:tc>
        <w:tc>
          <w:tcPr>
            <w:tcW w:w="1984" w:type="dxa"/>
          </w:tcPr>
          <w:p w14:paraId="0D3BC377" w14:textId="77777777" w:rsidR="00F27CFA" w:rsidRPr="00C00550" w:rsidRDefault="00402C3C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48C65A16" w14:textId="46D37669" w:rsidR="00F27CFA" w:rsidRPr="00C00550" w:rsidRDefault="00D348F7" w:rsidP="006B216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CA4C25" w:rsidRPr="00C00550" w14:paraId="34CB1726" w14:textId="77777777" w:rsidTr="006950CB">
        <w:tc>
          <w:tcPr>
            <w:tcW w:w="562" w:type="dxa"/>
          </w:tcPr>
          <w:p w14:paraId="10A84D31" w14:textId="77777777" w:rsidR="00CA4C25" w:rsidRPr="00F27CFA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2552" w:type="dxa"/>
          </w:tcPr>
          <w:p w14:paraId="23A60314" w14:textId="77777777" w:rsidR="00CA4C25" w:rsidRPr="00E51EB3" w:rsidRDefault="00CA4C25" w:rsidP="00CA4C25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E51EB3">
              <w:rPr>
                <w:rFonts w:ascii="Times New Roman" w:hAnsi="Times New Roman" w:cs="Times New Roman"/>
                <w:sz w:val="24"/>
                <w:szCs w:val="24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защищенности), процентов</w:t>
            </w:r>
          </w:p>
        </w:tc>
        <w:tc>
          <w:tcPr>
            <w:tcW w:w="993" w:type="dxa"/>
          </w:tcPr>
          <w:p w14:paraId="32D0EB89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708" w:type="dxa"/>
          </w:tcPr>
          <w:p w14:paraId="13E8B55F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182C5BE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0E8E7C2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20FE03C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708" w:type="dxa"/>
          </w:tcPr>
          <w:p w14:paraId="261A20DC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709" w:type="dxa"/>
          </w:tcPr>
          <w:p w14:paraId="536B6133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709" w:type="dxa"/>
          </w:tcPr>
          <w:p w14:paraId="597CD417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709" w:type="dxa"/>
          </w:tcPr>
          <w:p w14:paraId="24E16C25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850" w:type="dxa"/>
          </w:tcPr>
          <w:p w14:paraId="76FE8F98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1701" w:type="dxa"/>
          </w:tcPr>
          <w:p w14:paraId="1ED7B75A" w14:textId="48F438FD" w:rsidR="00CA4C25" w:rsidRPr="00CA4C25" w:rsidRDefault="00F93818" w:rsidP="00CA4C25">
            <w:pPr>
              <w:pStyle w:val="ConsPlusNormal"/>
              <w:jc w:val="center"/>
            </w:pPr>
            <w:hyperlink r:id="rId20" w:tooltip="Указ Президента РФ от 02.07.2021 N 400 &quot;О Стратегии национальной безопасности Российской Федерации&quot; {КонсультантПлюс}">
              <w:r w:rsidR="00CA4C25" w:rsidRPr="00CA4C25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Стратегия</w:t>
              </w:r>
            </w:hyperlink>
            <w:r w:rsidR="00CA4C25" w:rsidRPr="00CA4C25">
              <w:rPr>
                <w:rFonts w:ascii="Times New Roman" w:hAnsi="Times New Roman" w:cs="Times New Roman"/>
              </w:rPr>
              <w:t xml:space="preserve"> национальной безопасности Российской Федерации, утвержденная Указом Президента Российской Федерации от 2 июля 2021 года </w:t>
            </w:r>
            <w:r w:rsidR="00BD6665">
              <w:rPr>
                <w:rFonts w:ascii="Times New Roman" w:hAnsi="Times New Roman" w:cs="Times New Roman"/>
              </w:rPr>
              <w:t>№</w:t>
            </w:r>
            <w:r w:rsidR="00CA4C25" w:rsidRPr="00CA4C25">
              <w:rPr>
                <w:rFonts w:ascii="Times New Roman" w:hAnsi="Times New Roman" w:cs="Times New Roman"/>
              </w:rPr>
              <w:t xml:space="preserve"> 400 </w:t>
            </w:r>
            <w:r w:rsidR="00BD6665">
              <w:rPr>
                <w:rFonts w:ascii="Times New Roman" w:hAnsi="Times New Roman" w:cs="Times New Roman"/>
              </w:rPr>
              <w:t>«</w:t>
            </w:r>
            <w:r w:rsidR="00CA4C25" w:rsidRPr="00CA4C25">
              <w:rPr>
                <w:rFonts w:ascii="Times New Roman" w:hAnsi="Times New Roman" w:cs="Times New Roman"/>
              </w:rPr>
              <w:t>О Стратегии национальной безопасности Российской Федерации</w:t>
            </w:r>
            <w:r w:rsidR="00BD6665">
              <w:rPr>
                <w:rFonts w:ascii="Times New Roman" w:hAnsi="Times New Roman" w:cs="Times New Roman"/>
              </w:rPr>
              <w:t>»</w:t>
            </w:r>
            <w:r w:rsidR="00CA4C25">
              <w:rPr>
                <w:rFonts w:ascii="Times New Roman" w:hAnsi="Times New Roman" w:cs="Times New Roman"/>
              </w:rPr>
              <w:t xml:space="preserve"> (далее – Указ Президента Российской Федерации от 2 июля 2021 года № 400)</w:t>
            </w:r>
            <w:r w:rsidR="00CA4C25" w:rsidRPr="00CA4C25">
              <w:t>.</w:t>
            </w:r>
          </w:p>
          <w:p w14:paraId="54A1B85C" w14:textId="77777777" w:rsidR="00CA4C25" w:rsidRPr="00C00550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5B2A71E5" w14:textId="77777777" w:rsidR="00CA4C25" w:rsidRPr="00706A7B" w:rsidRDefault="00CA4C25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06603B2E" w14:textId="19E353B0" w:rsidR="00CA4C25" w:rsidRPr="00C00550" w:rsidRDefault="00D348F7" w:rsidP="00CA4C25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D04578" w:rsidRPr="00C00550" w14:paraId="20D4C4D6" w14:textId="77777777" w:rsidTr="006950CB">
        <w:tc>
          <w:tcPr>
            <w:tcW w:w="562" w:type="dxa"/>
          </w:tcPr>
          <w:p w14:paraId="6E43D28F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2552" w:type="dxa"/>
          </w:tcPr>
          <w:p w14:paraId="3AF1BC46" w14:textId="77777777" w:rsidR="00F27CFA" w:rsidRPr="00AD7684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768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деструктивных событий</w:t>
            </w:r>
          </w:p>
        </w:tc>
        <w:tc>
          <w:tcPr>
            <w:tcW w:w="993" w:type="dxa"/>
          </w:tcPr>
          <w:p w14:paraId="66D09AE0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708" w:type="dxa"/>
          </w:tcPr>
          <w:p w14:paraId="6BD26E38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323</w:t>
            </w:r>
          </w:p>
        </w:tc>
        <w:tc>
          <w:tcPr>
            <w:tcW w:w="709" w:type="dxa"/>
          </w:tcPr>
          <w:p w14:paraId="02DB5B4D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313</w:t>
            </w:r>
          </w:p>
        </w:tc>
        <w:tc>
          <w:tcPr>
            <w:tcW w:w="709" w:type="dxa"/>
          </w:tcPr>
          <w:p w14:paraId="344A3D50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303</w:t>
            </w:r>
          </w:p>
        </w:tc>
        <w:tc>
          <w:tcPr>
            <w:tcW w:w="709" w:type="dxa"/>
          </w:tcPr>
          <w:p w14:paraId="1F1F0394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03D90343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75EC12F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926097B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346929E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14:paraId="5573968E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14:paraId="4E63B9A6" w14:textId="6826FECA" w:rsidR="007E4221" w:rsidRPr="007E4221" w:rsidRDefault="00F93818" w:rsidP="007E422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1" w:tooltip="Указ Президента РФ от 11.01.2018 N 12 &quot;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&quot; {КонсультантПлюс}">
              <w:r w:rsidR="007E4221" w:rsidRPr="00336CBD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7E4221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11 января 2018 года </w:t>
            </w:r>
            <w:r w:rsidR="00BD6665">
              <w:rPr>
                <w:rFonts w:ascii="Times New Roman" w:hAnsi="Times New Roman" w:cs="Times New Roman"/>
              </w:rPr>
              <w:t>№</w:t>
            </w:r>
            <w:r w:rsidR="007E4221" w:rsidRPr="007E4221">
              <w:rPr>
                <w:rFonts w:ascii="Times New Roman" w:hAnsi="Times New Roman" w:cs="Times New Roman"/>
              </w:rPr>
              <w:t xml:space="preserve"> 12</w:t>
            </w:r>
          </w:p>
          <w:p w14:paraId="62D5FD01" w14:textId="269AD85C" w:rsidR="00F27CFA" w:rsidRPr="00C00550" w:rsidRDefault="00F93818" w:rsidP="000B218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2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7E4221" w:rsidRPr="00336CBD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7E4221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16 октября 2019 года </w:t>
            </w:r>
            <w:r w:rsidR="000B2180">
              <w:rPr>
                <w:rFonts w:ascii="Times New Roman" w:hAnsi="Times New Roman" w:cs="Times New Roman"/>
              </w:rPr>
              <w:t>№</w:t>
            </w:r>
            <w:r w:rsidR="007E4221" w:rsidRPr="007E4221">
              <w:rPr>
                <w:rFonts w:ascii="Times New Roman" w:hAnsi="Times New Roman" w:cs="Times New Roman"/>
              </w:rPr>
              <w:t xml:space="preserve"> 501</w:t>
            </w:r>
          </w:p>
        </w:tc>
        <w:tc>
          <w:tcPr>
            <w:tcW w:w="1984" w:type="dxa"/>
          </w:tcPr>
          <w:p w14:paraId="4657F830" w14:textId="77777777" w:rsidR="00F27CFA" w:rsidRPr="00C00550" w:rsidRDefault="00402C3C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37D927B3" w14:textId="77777777" w:rsidR="00F27CFA" w:rsidRPr="00C00550" w:rsidRDefault="00F009F4" w:rsidP="00706A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04578" w:rsidRPr="00C00550" w14:paraId="042C9B00" w14:textId="77777777" w:rsidTr="006950CB">
        <w:tc>
          <w:tcPr>
            <w:tcW w:w="562" w:type="dxa"/>
          </w:tcPr>
          <w:p w14:paraId="1D90122C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2552" w:type="dxa"/>
          </w:tcPr>
          <w:p w14:paraId="3B15DFF3" w14:textId="77777777" w:rsidR="00F27CFA" w:rsidRPr="00AD7684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768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Количество населения погибшего, травмированного и пострадавшего вследствие деструктивных событий</w:t>
            </w:r>
          </w:p>
        </w:tc>
        <w:tc>
          <w:tcPr>
            <w:tcW w:w="993" w:type="dxa"/>
          </w:tcPr>
          <w:p w14:paraId="513D4F6F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708" w:type="dxa"/>
          </w:tcPr>
          <w:p w14:paraId="381D2D37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9" w:type="dxa"/>
          </w:tcPr>
          <w:p w14:paraId="525C734B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</w:tcPr>
          <w:p w14:paraId="3FBFD5B2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</w:tcPr>
          <w:p w14:paraId="3D75D226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6C0BD664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1D2CAB53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5B53F55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254B71DA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14:paraId="5A5B8718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14:paraId="045A87D4" w14:textId="2E4DE3C8" w:rsidR="007E4221" w:rsidRPr="007E4221" w:rsidRDefault="00F93818" w:rsidP="007E422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3" w:tooltip="Указ Президента РФ от 11.01.2018 N 12 &quot;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&quot; {КонсультантПлюс}">
              <w:r w:rsidR="007E4221" w:rsidRPr="00336CBD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7E4221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11 января 2018 года </w:t>
            </w:r>
            <w:r w:rsidR="000B2180">
              <w:rPr>
                <w:rFonts w:ascii="Times New Roman" w:hAnsi="Times New Roman" w:cs="Times New Roman"/>
              </w:rPr>
              <w:t>№</w:t>
            </w:r>
            <w:r w:rsidR="007E4221" w:rsidRPr="007E4221">
              <w:rPr>
                <w:rFonts w:ascii="Times New Roman" w:hAnsi="Times New Roman" w:cs="Times New Roman"/>
              </w:rPr>
              <w:t xml:space="preserve"> 12</w:t>
            </w:r>
          </w:p>
          <w:p w14:paraId="201976E8" w14:textId="50281D7F" w:rsidR="00F27CFA" w:rsidRPr="00C00550" w:rsidRDefault="00F93818" w:rsidP="000B218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4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7E4221" w:rsidRPr="00336CBD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7E4221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16 октября 2019 года</w:t>
            </w:r>
            <w:r w:rsidR="000B2180">
              <w:rPr>
                <w:rFonts w:ascii="Times New Roman" w:hAnsi="Times New Roman" w:cs="Times New Roman"/>
              </w:rPr>
              <w:t>№</w:t>
            </w:r>
            <w:r w:rsidR="007E4221" w:rsidRPr="007E4221">
              <w:rPr>
                <w:rFonts w:ascii="Times New Roman" w:hAnsi="Times New Roman" w:cs="Times New Roman"/>
              </w:rPr>
              <w:t xml:space="preserve"> 501</w:t>
            </w:r>
          </w:p>
        </w:tc>
        <w:tc>
          <w:tcPr>
            <w:tcW w:w="1984" w:type="dxa"/>
          </w:tcPr>
          <w:p w14:paraId="0BF3602D" w14:textId="77777777" w:rsidR="00F27CFA" w:rsidRPr="00C00550" w:rsidRDefault="00402C3C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12BD532D" w14:textId="2B2C5E6C" w:rsidR="00F27CFA" w:rsidRPr="00C00550" w:rsidRDefault="00D348F7" w:rsidP="00706A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D04578" w:rsidRPr="00C00550" w14:paraId="31DC547A" w14:textId="77777777" w:rsidTr="006950CB">
        <w:tc>
          <w:tcPr>
            <w:tcW w:w="562" w:type="dxa"/>
          </w:tcPr>
          <w:p w14:paraId="3E430493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2552" w:type="dxa"/>
          </w:tcPr>
          <w:p w14:paraId="2C13505F" w14:textId="77777777" w:rsidR="00F27CFA" w:rsidRPr="00AD7684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768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Экономический ущерб вследствие деструктивных событий</w:t>
            </w:r>
          </w:p>
        </w:tc>
        <w:tc>
          <w:tcPr>
            <w:tcW w:w="993" w:type="dxa"/>
          </w:tcPr>
          <w:p w14:paraId="7BFF2599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млн. руб.</w:t>
            </w:r>
          </w:p>
        </w:tc>
        <w:tc>
          <w:tcPr>
            <w:tcW w:w="708" w:type="dxa"/>
          </w:tcPr>
          <w:p w14:paraId="06525DAA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</w:t>
            </w:r>
          </w:p>
        </w:tc>
        <w:tc>
          <w:tcPr>
            <w:tcW w:w="709" w:type="dxa"/>
          </w:tcPr>
          <w:p w14:paraId="20DFF8A2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709" w:type="dxa"/>
          </w:tcPr>
          <w:p w14:paraId="4B522954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</w:t>
            </w:r>
          </w:p>
        </w:tc>
        <w:tc>
          <w:tcPr>
            <w:tcW w:w="709" w:type="dxa"/>
          </w:tcPr>
          <w:p w14:paraId="2A086A7C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1FE9F143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CD9657D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B17578E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986D932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14:paraId="454741AF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14:paraId="59AFAD6A" w14:textId="3A23EA50" w:rsidR="007E4221" w:rsidRPr="007E4221" w:rsidRDefault="00F93818" w:rsidP="007E422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5" w:tooltip="Указ Президента РФ от 11.01.2018 N 12 &quot;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&quot; {КонсультантПлюс}">
              <w:r w:rsidR="007E4221" w:rsidRPr="00336CBD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7E4221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11 января 2018 года</w:t>
            </w:r>
            <w:r w:rsidR="000B2180">
              <w:rPr>
                <w:rFonts w:ascii="Times New Roman" w:hAnsi="Times New Roman" w:cs="Times New Roman"/>
              </w:rPr>
              <w:t xml:space="preserve"> №</w:t>
            </w:r>
            <w:r w:rsidR="007E4221" w:rsidRPr="007E4221">
              <w:rPr>
                <w:rFonts w:ascii="Times New Roman" w:hAnsi="Times New Roman" w:cs="Times New Roman"/>
              </w:rPr>
              <w:t xml:space="preserve"> 12</w:t>
            </w:r>
          </w:p>
          <w:p w14:paraId="439CA95A" w14:textId="64DF5916" w:rsidR="00F27CFA" w:rsidRPr="00C00550" w:rsidRDefault="00F93818" w:rsidP="000B218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6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7E4221" w:rsidRPr="00336CBD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7E4221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16 октября 2019 года</w:t>
            </w:r>
            <w:r w:rsidR="000B2180">
              <w:rPr>
                <w:rFonts w:ascii="Times New Roman" w:hAnsi="Times New Roman" w:cs="Times New Roman"/>
              </w:rPr>
              <w:t xml:space="preserve"> №</w:t>
            </w:r>
            <w:r w:rsidR="00EE5292">
              <w:rPr>
                <w:rFonts w:ascii="Times New Roman" w:hAnsi="Times New Roman" w:cs="Times New Roman"/>
              </w:rPr>
              <w:t xml:space="preserve"> </w:t>
            </w:r>
            <w:r w:rsidR="007E4221" w:rsidRPr="007E4221">
              <w:rPr>
                <w:rFonts w:ascii="Times New Roman" w:hAnsi="Times New Roman" w:cs="Times New Roman"/>
              </w:rPr>
              <w:t>501</w:t>
            </w:r>
          </w:p>
        </w:tc>
        <w:tc>
          <w:tcPr>
            <w:tcW w:w="1984" w:type="dxa"/>
          </w:tcPr>
          <w:p w14:paraId="6C19C679" w14:textId="77777777" w:rsidR="00F27CFA" w:rsidRPr="00C00550" w:rsidRDefault="00402C3C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33DFF590" w14:textId="77777777" w:rsidR="00F27CFA" w:rsidRPr="00C00550" w:rsidRDefault="00F009F4" w:rsidP="00706A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04578" w:rsidRPr="00C00550" w14:paraId="6950F8ED" w14:textId="77777777" w:rsidTr="006950CB">
        <w:tc>
          <w:tcPr>
            <w:tcW w:w="562" w:type="dxa"/>
          </w:tcPr>
          <w:p w14:paraId="6CA1AAE1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2552" w:type="dxa"/>
          </w:tcPr>
          <w:p w14:paraId="11255C6C" w14:textId="77777777" w:rsidR="00F27CFA" w:rsidRPr="00AD7684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D7684">
              <w:rPr>
                <w:rFonts w:ascii="Times New Roman" w:hAnsi="Times New Roman" w:cs="Times New Roman"/>
                <w:sz w:val="24"/>
                <w:szCs w:val="24"/>
              </w:rPr>
              <w:t>Количество зарегистрированных правонарушений, в том числе террористического и экстремистского характера</w:t>
            </w:r>
          </w:p>
        </w:tc>
        <w:tc>
          <w:tcPr>
            <w:tcW w:w="993" w:type="dxa"/>
          </w:tcPr>
          <w:p w14:paraId="61575740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708" w:type="dxa"/>
          </w:tcPr>
          <w:p w14:paraId="6EBB1F0B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1100</w:t>
            </w:r>
          </w:p>
        </w:tc>
        <w:tc>
          <w:tcPr>
            <w:tcW w:w="709" w:type="dxa"/>
          </w:tcPr>
          <w:p w14:paraId="1BA2DF4F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1072</w:t>
            </w:r>
          </w:p>
        </w:tc>
        <w:tc>
          <w:tcPr>
            <w:tcW w:w="709" w:type="dxa"/>
          </w:tcPr>
          <w:p w14:paraId="525DAC58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1050</w:t>
            </w:r>
          </w:p>
        </w:tc>
        <w:tc>
          <w:tcPr>
            <w:tcW w:w="709" w:type="dxa"/>
          </w:tcPr>
          <w:p w14:paraId="6EA99338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7A81B0B8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5C6579E7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C0284E2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47B0B681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14:paraId="61565BFC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14:paraId="4913CCAE" w14:textId="77777777" w:rsidR="00F27CFA" w:rsidRPr="00C00550" w:rsidRDefault="00CA4C25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17A00BE6" w14:textId="77777777" w:rsidR="00F27CFA" w:rsidRPr="00C00550" w:rsidRDefault="00402C3C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71F5447A" w14:textId="77777777" w:rsidR="00F27CFA" w:rsidRPr="00C00550" w:rsidRDefault="00F009F4" w:rsidP="00706A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04578" w:rsidRPr="00C00550" w14:paraId="19460F52" w14:textId="77777777" w:rsidTr="006950CB">
        <w:tc>
          <w:tcPr>
            <w:tcW w:w="562" w:type="dxa"/>
          </w:tcPr>
          <w:p w14:paraId="626A78A2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2552" w:type="dxa"/>
          </w:tcPr>
          <w:p w14:paraId="29A2C535" w14:textId="77777777" w:rsidR="00F27CFA" w:rsidRPr="00AD7684" w:rsidRDefault="00F27CFA" w:rsidP="00F27CFA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  <w:r w:rsidRPr="00AD7684">
              <w:rPr>
                <w:sz w:val="24"/>
                <w:szCs w:val="24"/>
              </w:rPr>
              <w:t>Расходы на одно деструктивное событие,</w:t>
            </w:r>
          </w:p>
          <w:p w14:paraId="64743A60" w14:textId="77777777" w:rsidR="00F27CFA" w:rsidRPr="00AD7684" w:rsidRDefault="00F27CFA" w:rsidP="00F27CFA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  <w:r w:rsidRPr="00AD7684">
              <w:rPr>
                <w:sz w:val="24"/>
                <w:szCs w:val="24"/>
              </w:rPr>
              <w:t>включая зарегистрированные преступления</w:t>
            </w:r>
          </w:p>
        </w:tc>
        <w:tc>
          <w:tcPr>
            <w:tcW w:w="993" w:type="dxa"/>
          </w:tcPr>
          <w:p w14:paraId="59F05096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тыс. руб.</w:t>
            </w:r>
          </w:p>
        </w:tc>
        <w:tc>
          <w:tcPr>
            <w:tcW w:w="708" w:type="dxa"/>
          </w:tcPr>
          <w:p w14:paraId="735070EB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11,9</w:t>
            </w:r>
          </w:p>
        </w:tc>
        <w:tc>
          <w:tcPr>
            <w:tcW w:w="709" w:type="dxa"/>
          </w:tcPr>
          <w:p w14:paraId="7008CCD2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12,4</w:t>
            </w:r>
          </w:p>
        </w:tc>
        <w:tc>
          <w:tcPr>
            <w:tcW w:w="709" w:type="dxa"/>
          </w:tcPr>
          <w:p w14:paraId="1CA69265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14,7</w:t>
            </w:r>
          </w:p>
        </w:tc>
        <w:tc>
          <w:tcPr>
            <w:tcW w:w="709" w:type="dxa"/>
          </w:tcPr>
          <w:p w14:paraId="3D4AFB24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</w:tcPr>
          <w:p w14:paraId="009174BD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67383646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7286FD6F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</w:tcPr>
          <w:p w14:paraId="3FB5871B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</w:tcPr>
          <w:p w14:paraId="320CF359" w14:textId="77777777" w:rsid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14:paraId="35E05D52" w14:textId="2E06ED22" w:rsidR="007E4221" w:rsidRPr="007E4221" w:rsidRDefault="00F93818" w:rsidP="007E422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7" w:tooltip="Указ Президента РФ от 11.01.2018 N 12 &quot;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&quot; {КонсультантПлюс}">
              <w:r w:rsidR="007E4221" w:rsidRPr="00650D62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7E4221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11 января 2018 года </w:t>
            </w:r>
            <w:r w:rsidR="00EE5292">
              <w:rPr>
                <w:rFonts w:ascii="Times New Roman" w:hAnsi="Times New Roman" w:cs="Times New Roman"/>
              </w:rPr>
              <w:t>№</w:t>
            </w:r>
            <w:r w:rsidR="007E4221" w:rsidRPr="007E4221">
              <w:rPr>
                <w:rFonts w:ascii="Times New Roman" w:hAnsi="Times New Roman" w:cs="Times New Roman"/>
              </w:rPr>
              <w:t xml:space="preserve"> 12</w:t>
            </w:r>
          </w:p>
          <w:p w14:paraId="7B68F145" w14:textId="3815077F" w:rsidR="00F27CFA" w:rsidRPr="00C00550" w:rsidRDefault="00F93818" w:rsidP="000B218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8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7E4221" w:rsidRPr="004F0B00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7E4221" w:rsidRPr="007E4221">
              <w:rPr>
                <w:rFonts w:ascii="Times New Roman" w:hAnsi="Times New Roman" w:cs="Times New Roman"/>
              </w:rPr>
              <w:t xml:space="preserve">Президента Российской Федерации от 16 октября 2019 года </w:t>
            </w:r>
            <w:r w:rsidR="000B2180">
              <w:rPr>
                <w:rFonts w:ascii="Times New Roman" w:hAnsi="Times New Roman" w:cs="Times New Roman"/>
              </w:rPr>
              <w:t>№</w:t>
            </w:r>
            <w:r w:rsidR="007E4221" w:rsidRPr="007E4221">
              <w:rPr>
                <w:rFonts w:ascii="Times New Roman" w:hAnsi="Times New Roman" w:cs="Times New Roman"/>
              </w:rPr>
              <w:t xml:space="preserve"> 501</w:t>
            </w:r>
          </w:p>
        </w:tc>
        <w:tc>
          <w:tcPr>
            <w:tcW w:w="1984" w:type="dxa"/>
          </w:tcPr>
          <w:p w14:paraId="03FCE625" w14:textId="77777777" w:rsidR="00F27CFA" w:rsidRPr="00C00550" w:rsidRDefault="00402C3C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</w:t>
            </w:r>
          </w:p>
        </w:tc>
        <w:tc>
          <w:tcPr>
            <w:tcW w:w="1278" w:type="dxa"/>
          </w:tcPr>
          <w:p w14:paraId="1815D982" w14:textId="77777777" w:rsidR="00F27CFA" w:rsidRPr="00C00550" w:rsidRDefault="00F009F4" w:rsidP="00706A7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F27CFA" w:rsidRPr="00C00550" w14:paraId="6A777641" w14:textId="77777777" w:rsidTr="006950CB">
        <w:tc>
          <w:tcPr>
            <w:tcW w:w="15590" w:type="dxa"/>
            <w:gridSpan w:val="15"/>
            <w:vAlign w:val="center"/>
          </w:tcPr>
          <w:p w14:paraId="2FC66E05" w14:textId="659BCD80" w:rsidR="00F27CFA" w:rsidRPr="008F60C7" w:rsidRDefault="00F27CFA" w:rsidP="003B5A7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13" w:name="_Hlk139617078"/>
            <w:r w:rsidRPr="008F60C7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 w:rsidR="003B5A76">
              <w:rPr>
                <w:rFonts w:ascii="Times New Roman" w:hAnsi="Times New Roman" w:cs="Times New Roman"/>
                <w:sz w:val="24"/>
                <w:szCs w:val="24"/>
              </w:rPr>
              <w:t xml:space="preserve">№ 1. </w:t>
            </w: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Снижение рисков возникновения и смягчение последствий чрезвычайных ситуаций» на 2020-2027 годы</w:t>
            </w:r>
          </w:p>
        </w:tc>
      </w:tr>
      <w:bookmarkEnd w:id="13"/>
      <w:tr w:rsidR="00D04578" w:rsidRPr="00C00550" w14:paraId="66C51142" w14:textId="77777777" w:rsidTr="006950CB">
        <w:tc>
          <w:tcPr>
            <w:tcW w:w="562" w:type="dxa"/>
          </w:tcPr>
          <w:p w14:paraId="04007D8C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552" w:type="dxa"/>
          </w:tcPr>
          <w:p w14:paraId="21DD26D9" w14:textId="77777777" w:rsidR="00F27CFA" w:rsidRPr="008F60C7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Доля руководящего состава, должностных лиц и населения, прошедших подготовку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</w:t>
            </w:r>
          </w:p>
        </w:tc>
        <w:tc>
          <w:tcPr>
            <w:tcW w:w="993" w:type="dxa"/>
          </w:tcPr>
          <w:p w14:paraId="3C281525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68BFFCC3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850BA41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C061B4B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151D141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708" w:type="dxa"/>
          </w:tcPr>
          <w:p w14:paraId="4AD58F9E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82</w:t>
            </w:r>
          </w:p>
        </w:tc>
        <w:tc>
          <w:tcPr>
            <w:tcW w:w="709" w:type="dxa"/>
          </w:tcPr>
          <w:p w14:paraId="7DF3748A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84</w:t>
            </w:r>
          </w:p>
        </w:tc>
        <w:tc>
          <w:tcPr>
            <w:tcW w:w="709" w:type="dxa"/>
          </w:tcPr>
          <w:p w14:paraId="7FCAD1A8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86</w:t>
            </w:r>
          </w:p>
        </w:tc>
        <w:tc>
          <w:tcPr>
            <w:tcW w:w="709" w:type="dxa"/>
          </w:tcPr>
          <w:p w14:paraId="22DA203B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850" w:type="dxa"/>
          </w:tcPr>
          <w:p w14:paraId="25133733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701" w:type="dxa"/>
          </w:tcPr>
          <w:p w14:paraId="6D39691B" w14:textId="523A53EC" w:rsidR="00F27CFA" w:rsidRPr="00C00550" w:rsidRDefault="004F0B00" w:rsidP="00EE529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 xml:space="preserve">Указ Президента Российской Федерации от 11 января 2018 года </w:t>
            </w:r>
            <w:r w:rsidR="00EE5292">
              <w:rPr>
                <w:rFonts w:ascii="Times New Roman" w:hAnsi="Times New Roman" w:cs="Times New Roman"/>
              </w:rPr>
              <w:t>№</w:t>
            </w:r>
            <w:r w:rsidRPr="00D04578">
              <w:rPr>
                <w:rFonts w:ascii="Times New Roman" w:hAnsi="Times New Roman" w:cs="Times New Roman"/>
              </w:rPr>
              <w:t xml:space="preserve"> 12</w:t>
            </w:r>
          </w:p>
        </w:tc>
        <w:tc>
          <w:tcPr>
            <w:tcW w:w="1984" w:type="dxa"/>
          </w:tcPr>
          <w:p w14:paraId="4E8218E2" w14:textId="77777777" w:rsidR="00A045EF" w:rsidRPr="006023C6" w:rsidRDefault="00A045EF" w:rsidP="00A045EF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70017B7A" w14:textId="77777777" w:rsidR="00F27CFA" w:rsidRPr="00A045EF" w:rsidRDefault="00F27CFA" w:rsidP="00A045E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03EAEE4F" w14:textId="77777777" w:rsidR="00F27CFA" w:rsidRPr="00C00550" w:rsidRDefault="00F009F4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04578" w:rsidRPr="00C00550" w14:paraId="4AB05556" w14:textId="77777777" w:rsidTr="006950CB">
        <w:tc>
          <w:tcPr>
            <w:tcW w:w="562" w:type="dxa"/>
          </w:tcPr>
          <w:p w14:paraId="3133F289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552" w:type="dxa"/>
          </w:tcPr>
          <w:p w14:paraId="30EC3847" w14:textId="77777777" w:rsidR="00F27CFA" w:rsidRPr="008F60C7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Соответствие единой-дежурно-диспетчерской службы городского округа требованиям ГОСТ Р 22.7.01-2021</w:t>
            </w:r>
          </w:p>
        </w:tc>
        <w:tc>
          <w:tcPr>
            <w:tcW w:w="993" w:type="dxa"/>
          </w:tcPr>
          <w:p w14:paraId="7137D2B5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059B5E92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487C16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7139FBA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6E38075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708" w:type="dxa"/>
          </w:tcPr>
          <w:p w14:paraId="00C3D2D6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709" w:type="dxa"/>
          </w:tcPr>
          <w:p w14:paraId="737C166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709" w:type="dxa"/>
          </w:tcPr>
          <w:p w14:paraId="7A749C9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709" w:type="dxa"/>
          </w:tcPr>
          <w:p w14:paraId="66A898E2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850" w:type="dxa"/>
          </w:tcPr>
          <w:p w14:paraId="6CFE0751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701" w:type="dxa"/>
          </w:tcPr>
          <w:p w14:paraId="686B99DF" w14:textId="5200C7BE" w:rsidR="00F27CFA" w:rsidRPr="00C00550" w:rsidRDefault="004F0B00" w:rsidP="00EE529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 xml:space="preserve">Указ Президента Российской Федерации от 11 января 2018 года </w:t>
            </w:r>
            <w:r w:rsidR="00EE5292">
              <w:rPr>
                <w:rFonts w:ascii="Times New Roman" w:hAnsi="Times New Roman" w:cs="Times New Roman"/>
              </w:rPr>
              <w:t>№</w:t>
            </w:r>
            <w:r w:rsidRPr="00D04578">
              <w:rPr>
                <w:rFonts w:ascii="Times New Roman" w:hAnsi="Times New Roman" w:cs="Times New Roman"/>
              </w:rPr>
              <w:t xml:space="preserve"> 12</w:t>
            </w:r>
          </w:p>
        </w:tc>
        <w:tc>
          <w:tcPr>
            <w:tcW w:w="1984" w:type="dxa"/>
          </w:tcPr>
          <w:p w14:paraId="02FAEC23" w14:textId="77777777" w:rsidR="00A045EF" w:rsidRPr="006023C6" w:rsidRDefault="00A045EF" w:rsidP="00A045EF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6F41B24F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4662785D" w14:textId="7769FED1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04578" w:rsidRPr="00C00550" w14:paraId="0B34FBA3" w14:textId="77777777" w:rsidTr="006950CB">
        <w:tc>
          <w:tcPr>
            <w:tcW w:w="562" w:type="dxa"/>
          </w:tcPr>
          <w:p w14:paraId="69C69E01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552" w:type="dxa"/>
          </w:tcPr>
          <w:p w14:paraId="03A87D6F" w14:textId="77777777" w:rsidR="00F27CFA" w:rsidRPr="008F60C7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Соответствие аварийно-спасательного формирования МКУ УГОЧС администрации городского округа требованиям приказа МЧС России от 12.03.2018 № 99</w:t>
            </w:r>
          </w:p>
        </w:tc>
        <w:tc>
          <w:tcPr>
            <w:tcW w:w="993" w:type="dxa"/>
          </w:tcPr>
          <w:p w14:paraId="71E0C278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569169CE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394F98D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536576A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0C4320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708" w:type="dxa"/>
          </w:tcPr>
          <w:p w14:paraId="71C04368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709" w:type="dxa"/>
          </w:tcPr>
          <w:p w14:paraId="77E6D933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709" w:type="dxa"/>
          </w:tcPr>
          <w:p w14:paraId="6E27736F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709" w:type="dxa"/>
          </w:tcPr>
          <w:p w14:paraId="7A84578A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850" w:type="dxa"/>
          </w:tcPr>
          <w:p w14:paraId="421F50D4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701" w:type="dxa"/>
          </w:tcPr>
          <w:p w14:paraId="466CAD0E" w14:textId="4DA159CD" w:rsidR="00F27CFA" w:rsidRPr="00C00550" w:rsidRDefault="004F0B00" w:rsidP="00EE529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 xml:space="preserve">Указ Президента Российской Федерации от 11 января 2018 года </w:t>
            </w:r>
            <w:r w:rsidR="00EE5292">
              <w:rPr>
                <w:rFonts w:ascii="Times New Roman" w:hAnsi="Times New Roman" w:cs="Times New Roman"/>
              </w:rPr>
              <w:t>№</w:t>
            </w:r>
            <w:r w:rsidRPr="00D04578">
              <w:rPr>
                <w:rFonts w:ascii="Times New Roman" w:hAnsi="Times New Roman" w:cs="Times New Roman"/>
              </w:rPr>
              <w:t xml:space="preserve"> 12</w:t>
            </w:r>
          </w:p>
        </w:tc>
        <w:tc>
          <w:tcPr>
            <w:tcW w:w="1984" w:type="dxa"/>
          </w:tcPr>
          <w:p w14:paraId="5237DC55" w14:textId="77777777" w:rsidR="00A045EF" w:rsidRPr="006023C6" w:rsidRDefault="00A045EF" w:rsidP="00A045EF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440C9872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32413903" w14:textId="1D1A758F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04578" w:rsidRPr="00C00550" w14:paraId="4A4C52DB" w14:textId="77777777" w:rsidTr="006950CB">
        <w:tc>
          <w:tcPr>
            <w:tcW w:w="562" w:type="dxa"/>
          </w:tcPr>
          <w:p w14:paraId="0AA66400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2552" w:type="dxa"/>
          </w:tcPr>
          <w:p w14:paraId="2C5707ED" w14:textId="77777777" w:rsidR="00F27CFA" w:rsidRPr="008F60C7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Доля сотрудников МКУ УГОЧС администрации городского округа, прошедших профессиональную подготовку, переподготовку или повышение квалификации</w:t>
            </w:r>
          </w:p>
        </w:tc>
        <w:tc>
          <w:tcPr>
            <w:tcW w:w="993" w:type="dxa"/>
          </w:tcPr>
          <w:p w14:paraId="21D7E438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725AF901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50</w:t>
            </w:r>
          </w:p>
        </w:tc>
        <w:tc>
          <w:tcPr>
            <w:tcW w:w="709" w:type="dxa"/>
          </w:tcPr>
          <w:p w14:paraId="270F9234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60</w:t>
            </w:r>
          </w:p>
        </w:tc>
        <w:tc>
          <w:tcPr>
            <w:tcW w:w="709" w:type="dxa"/>
          </w:tcPr>
          <w:p w14:paraId="1B688BAA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70</w:t>
            </w:r>
          </w:p>
        </w:tc>
        <w:tc>
          <w:tcPr>
            <w:tcW w:w="709" w:type="dxa"/>
          </w:tcPr>
          <w:p w14:paraId="14C2CA22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08" w:type="dxa"/>
          </w:tcPr>
          <w:p w14:paraId="0FD137DF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709" w:type="dxa"/>
          </w:tcPr>
          <w:p w14:paraId="68591E5B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709" w:type="dxa"/>
          </w:tcPr>
          <w:p w14:paraId="3DEE79AD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00BEBBEA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303BC03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14:paraId="7F4A17BB" w14:textId="77777777" w:rsidR="00F27CFA" w:rsidRPr="00C00550" w:rsidRDefault="004F0B00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>Указ Президента Российской Федерации от 11 января 2018 года N 12</w:t>
            </w:r>
          </w:p>
        </w:tc>
        <w:tc>
          <w:tcPr>
            <w:tcW w:w="1984" w:type="dxa"/>
          </w:tcPr>
          <w:p w14:paraId="587D6225" w14:textId="77777777" w:rsidR="00A045EF" w:rsidRPr="006023C6" w:rsidRDefault="00A045EF" w:rsidP="00A045EF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5D2B1BC0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59D48DAF" w14:textId="77777777" w:rsidR="00F27CFA" w:rsidRPr="00C00550" w:rsidRDefault="00F009F4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04578" w:rsidRPr="00C00550" w14:paraId="3144966B" w14:textId="77777777" w:rsidTr="006950CB">
        <w:tc>
          <w:tcPr>
            <w:tcW w:w="562" w:type="dxa"/>
          </w:tcPr>
          <w:p w14:paraId="6D13850E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2552" w:type="dxa"/>
          </w:tcPr>
          <w:p w14:paraId="20E460B3" w14:textId="77777777" w:rsidR="00F27CFA" w:rsidRPr="008F60C7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Количество детей, погибших на водных объектах городского округа</w:t>
            </w:r>
          </w:p>
        </w:tc>
        <w:tc>
          <w:tcPr>
            <w:tcW w:w="993" w:type="dxa"/>
          </w:tcPr>
          <w:p w14:paraId="745E7B2E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708" w:type="dxa"/>
          </w:tcPr>
          <w:p w14:paraId="67A890D7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8C96F22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2B93BD2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14:paraId="4738EAA3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6D8E5916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08FC9416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5CC9C377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435CA444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54169E17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02BBCCF3" w14:textId="77777777" w:rsidR="00F27CFA" w:rsidRPr="00C00550" w:rsidRDefault="004F0B00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>Указ Президента Российской Федерации от 11 января 2018 года N 12</w:t>
            </w:r>
          </w:p>
        </w:tc>
        <w:tc>
          <w:tcPr>
            <w:tcW w:w="1984" w:type="dxa"/>
          </w:tcPr>
          <w:p w14:paraId="79B22BAA" w14:textId="77777777" w:rsidR="00402C3C" w:rsidRPr="006023C6" w:rsidRDefault="00402C3C" w:rsidP="00402C3C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43420B1A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57B0B60B" w14:textId="382A9B41" w:rsidR="00F27CFA" w:rsidRPr="00C00550" w:rsidRDefault="00D348F7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D04578" w:rsidRPr="00C00550" w14:paraId="3C1B6278" w14:textId="77777777" w:rsidTr="006950CB">
        <w:tc>
          <w:tcPr>
            <w:tcW w:w="562" w:type="dxa"/>
          </w:tcPr>
          <w:p w14:paraId="2F4B5938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2552" w:type="dxa"/>
            <w:shd w:val="clear" w:color="auto" w:fill="auto"/>
          </w:tcPr>
          <w:p w14:paraId="78AA84B8" w14:textId="77777777" w:rsidR="00F27CFA" w:rsidRPr="008F60C7" w:rsidRDefault="00F27CFA" w:rsidP="00F27C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Оснащенность систем управления городским звеном РСЧС, вызова экстренных служб и АСФ городского округа материально-техническими средствами</w:t>
            </w:r>
          </w:p>
        </w:tc>
        <w:tc>
          <w:tcPr>
            <w:tcW w:w="993" w:type="dxa"/>
          </w:tcPr>
          <w:p w14:paraId="40B27CB5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1A66FAF5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50</w:t>
            </w:r>
          </w:p>
        </w:tc>
        <w:tc>
          <w:tcPr>
            <w:tcW w:w="709" w:type="dxa"/>
          </w:tcPr>
          <w:p w14:paraId="7BB63C40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65</w:t>
            </w:r>
          </w:p>
        </w:tc>
        <w:tc>
          <w:tcPr>
            <w:tcW w:w="709" w:type="dxa"/>
          </w:tcPr>
          <w:p w14:paraId="19326CBF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65</w:t>
            </w:r>
          </w:p>
        </w:tc>
        <w:tc>
          <w:tcPr>
            <w:tcW w:w="709" w:type="dxa"/>
          </w:tcPr>
          <w:p w14:paraId="3E829ADA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337B7144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1B50FE7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A2FCE5C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70C772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144454A3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1C6FA48B" w14:textId="77777777" w:rsidR="00F27CFA" w:rsidRPr="00C00550" w:rsidRDefault="004F0B00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>Указ Президента Российской Федерации от 11 января 2018 года N 12</w:t>
            </w:r>
          </w:p>
        </w:tc>
        <w:tc>
          <w:tcPr>
            <w:tcW w:w="1984" w:type="dxa"/>
          </w:tcPr>
          <w:p w14:paraId="02082C3C" w14:textId="77777777" w:rsidR="00A045EF" w:rsidRPr="006023C6" w:rsidRDefault="00A045EF" w:rsidP="00A045EF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0E95B512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20501AA8" w14:textId="72F8B59B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04578" w:rsidRPr="00C00550" w14:paraId="664F0A31" w14:textId="77777777" w:rsidTr="006950CB">
        <w:tc>
          <w:tcPr>
            <w:tcW w:w="562" w:type="dxa"/>
          </w:tcPr>
          <w:p w14:paraId="019D5B5B" w14:textId="77777777" w:rsidR="00F27CFA" w:rsidRPr="00F27CFA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2552" w:type="dxa"/>
            <w:shd w:val="clear" w:color="auto" w:fill="auto"/>
          </w:tcPr>
          <w:p w14:paraId="0CC669A9" w14:textId="77777777" w:rsidR="00F27CFA" w:rsidRPr="008F60C7" w:rsidRDefault="00F27CFA" w:rsidP="00F27CFA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  <w:r w:rsidRPr="008F60C7">
              <w:rPr>
                <w:rFonts w:eastAsia="Calibri"/>
                <w:sz w:val="24"/>
                <w:szCs w:val="24"/>
                <w:lang w:eastAsia="en-US"/>
              </w:rPr>
              <w:t>Доля руководящего состава городского звена РСЧС, прошедших обучение на курсах ГО с использованием современных методов обучения</w:t>
            </w:r>
          </w:p>
        </w:tc>
        <w:tc>
          <w:tcPr>
            <w:tcW w:w="993" w:type="dxa"/>
          </w:tcPr>
          <w:p w14:paraId="32D02355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75E835ED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85</w:t>
            </w:r>
          </w:p>
        </w:tc>
        <w:tc>
          <w:tcPr>
            <w:tcW w:w="709" w:type="dxa"/>
          </w:tcPr>
          <w:p w14:paraId="6869B693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90</w:t>
            </w:r>
          </w:p>
        </w:tc>
        <w:tc>
          <w:tcPr>
            <w:tcW w:w="709" w:type="dxa"/>
          </w:tcPr>
          <w:p w14:paraId="3A8E162C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lang w:eastAsia="en-US"/>
              </w:rPr>
              <w:t>95</w:t>
            </w:r>
          </w:p>
        </w:tc>
        <w:tc>
          <w:tcPr>
            <w:tcW w:w="709" w:type="dxa"/>
          </w:tcPr>
          <w:p w14:paraId="77F5579E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1A2F4D1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3AD85EF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2F7F119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0CE92CAB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686354C4" w14:textId="77777777" w:rsidR="00F27CFA" w:rsidRPr="008F60C7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45B7C955" w14:textId="77777777" w:rsidR="00F27CFA" w:rsidRPr="00C00550" w:rsidRDefault="004F0B00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04578">
              <w:rPr>
                <w:rFonts w:ascii="Times New Roman" w:hAnsi="Times New Roman" w:cs="Times New Roman"/>
              </w:rPr>
              <w:t>Указ Президента Российской Федерации от 11 января 2018 года N 12</w:t>
            </w:r>
          </w:p>
        </w:tc>
        <w:tc>
          <w:tcPr>
            <w:tcW w:w="1984" w:type="dxa"/>
          </w:tcPr>
          <w:p w14:paraId="36B38B76" w14:textId="77777777" w:rsidR="00A045EF" w:rsidRPr="006023C6" w:rsidRDefault="00A045EF" w:rsidP="00A045EF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20F9EF95" w14:textId="77777777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2F68E612" w14:textId="77777777" w:rsidR="00F27CFA" w:rsidRPr="00C00550" w:rsidRDefault="00F009F4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F27CFA" w:rsidRPr="00C00550" w14:paraId="185F87A7" w14:textId="77777777" w:rsidTr="006950CB">
        <w:tc>
          <w:tcPr>
            <w:tcW w:w="15590" w:type="dxa"/>
            <w:gridSpan w:val="15"/>
          </w:tcPr>
          <w:p w14:paraId="0146E8D9" w14:textId="1C6D9B61" w:rsidR="00F27CFA" w:rsidRPr="00C00550" w:rsidRDefault="00F27CFA" w:rsidP="00F27CF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bCs/>
              </w:rPr>
              <w:t>Подпрограмма «Пожарная безопасность» на 2020-2027 годы</w:t>
            </w:r>
          </w:p>
        </w:tc>
      </w:tr>
      <w:tr w:rsidR="004F0B00" w:rsidRPr="00C00550" w14:paraId="2FEAA535" w14:textId="77777777" w:rsidTr="006950CB">
        <w:tc>
          <w:tcPr>
            <w:tcW w:w="562" w:type="dxa"/>
            <w:shd w:val="clear" w:color="auto" w:fill="auto"/>
          </w:tcPr>
          <w:p w14:paraId="23E3DBB3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bookmarkStart w:id="14" w:name="_Hlk139617292"/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3.1</w:t>
            </w:r>
          </w:p>
        </w:tc>
        <w:tc>
          <w:tcPr>
            <w:tcW w:w="2552" w:type="dxa"/>
            <w:shd w:val="clear" w:color="auto" w:fill="auto"/>
          </w:tcPr>
          <w:p w14:paraId="777032AF" w14:textId="77777777" w:rsidR="004F0B00" w:rsidRPr="008F60C7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Исправность системы наружного противопожарного водоснабжения</w:t>
            </w:r>
          </w:p>
        </w:tc>
        <w:tc>
          <w:tcPr>
            <w:tcW w:w="993" w:type="dxa"/>
          </w:tcPr>
          <w:p w14:paraId="2655652A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3516C89C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709" w:type="dxa"/>
          </w:tcPr>
          <w:p w14:paraId="461AE60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709" w:type="dxa"/>
          </w:tcPr>
          <w:p w14:paraId="10F7A730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77</w:t>
            </w:r>
          </w:p>
        </w:tc>
        <w:tc>
          <w:tcPr>
            <w:tcW w:w="709" w:type="dxa"/>
          </w:tcPr>
          <w:p w14:paraId="07D58D9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708" w:type="dxa"/>
          </w:tcPr>
          <w:p w14:paraId="26A5B9B1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709" w:type="dxa"/>
          </w:tcPr>
          <w:p w14:paraId="3ED17AFD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09" w:type="dxa"/>
          </w:tcPr>
          <w:p w14:paraId="056824E3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709" w:type="dxa"/>
          </w:tcPr>
          <w:p w14:paraId="075BDE4D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850" w:type="dxa"/>
          </w:tcPr>
          <w:p w14:paraId="6A6BEE89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701" w:type="dxa"/>
          </w:tcPr>
          <w:p w14:paraId="49AAF14F" w14:textId="647046B1" w:rsidR="004F0B00" w:rsidRPr="00C00550" w:rsidRDefault="00F93818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29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4F0B00" w:rsidRPr="004F0B00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4F0B00" w:rsidRPr="007E4221">
              <w:rPr>
                <w:rFonts w:ascii="Times New Roman" w:hAnsi="Times New Roman" w:cs="Times New Roman"/>
              </w:rPr>
              <w:t>Президента Российской Федерации от 16 октября 2019 года N 501</w:t>
            </w:r>
          </w:p>
        </w:tc>
        <w:tc>
          <w:tcPr>
            <w:tcW w:w="1984" w:type="dxa"/>
          </w:tcPr>
          <w:p w14:paraId="3DF840FC" w14:textId="77777777" w:rsidR="004F0B00" w:rsidRDefault="004F0B00" w:rsidP="004F0B0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402C3C">
              <w:rPr>
                <w:rFonts w:ascii="Times New Roman" w:hAnsi="Times New Roman" w:cs="Times New Roman"/>
              </w:rPr>
              <w:t>МКУ УГОЧС администрации Арсеньевского городского округа, управление жизнеобеспечения администрации Арсеньевского городского округа, управление образования администрации Арсеньевского городского округа,</w:t>
            </w:r>
          </w:p>
          <w:p w14:paraId="77E1E2DA" w14:textId="77777777" w:rsidR="004F0B00" w:rsidRPr="006C0D0A" w:rsidRDefault="004F0B00" w:rsidP="004F0B0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округа,</w:t>
            </w:r>
          </w:p>
          <w:p w14:paraId="2FC8C732" w14:textId="77777777" w:rsidR="004F0B00" w:rsidRPr="00402C3C" w:rsidRDefault="004F0B00" w:rsidP="004F0B0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муниципальное казенное учреждение «Административно-хозяйственное управление» администрации Арсеньевского городского округа (далее – МКУ АХУ администрации Арсеньевского городского округа)</w:t>
            </w:r>
          </w:p>
        </w:tc>
        <w:tc>
          <w:tcPr>
            <w:tcW w:w="1278" w:type="dxa"/>
          </w:tcPr>
          <w:p w14:paraId="448EA8B3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2E12B97A" w14:textId="77777777" w:rsidTr="006950CB">
        <w:tc>
          <w:tcPr>
            <w:tcW w:w="562" w:type="dxa"/>
            <w:shd w:val="clear" w:color="auto" w:fill="auto"/>
          </w:tcPr>
          <w:p w14:paraId="57D0B559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3.2</w:t>
            </w:r>
          </w:p>
        </w:tc>
        <w:tc>
          <w:tcPr>
            <w:tcW w:w="2552" w:type="dxa"/>
            <w:shd w:val="clear" w:color="auto" w:fill="auto"/>
          </w:tcPr>
          <w:p w14:paraId="7CCA0207" w14:textId="77777777" w:rsidR="004F0B00" w:rsidRPr="008F60C7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объектов образования, отвечающих требованиям пожарной безопасности</w:t>
            </w:r>
          </w:p>
        </w:tc>
        <w:tc>
          <w:tcPr>
            <w:tcW w:w="993" w:type="dxa"/>
          </w:tcPr>
          <w:p w14:paraId="6CBCB98E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1F2775E6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7E2AF07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E617B67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CC812C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708" w:type="dxa"/>
          </w:tcPr>
          <w:p w14:paraId="02855FDF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709" w:type="dxa"/>
          </w:tcPr>
          <w:p w14:paraId="51BB9FFD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09" w:type="dxa"/>
          </w:tcPr>
          <w:p w14:paraId="25F58CAC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709" w:type="dxa"/>
          </w:tcPr>
          <w:p w14:paraId="58227235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850" w:type="dxa"/>
          </w:tcPr>
          <w:p w14:paraId="3C843F49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701" w:type="dxa"/>
          </w:tcPr>
          <w:p w14:paraId="387C99CE" w14:textId="4254F208" w:rsidR="004F0B00" w:rsidRPr="00C00550" w:rsidRDefault="00F93818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30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4F0B00" w:rsidRPr="004F0B00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4F0B00" w:rsidRPr="007E4221">
              <w:rPr>
                <w:rFonts w:ascii="Times New Roman" w:hAnsi="Times New Roman" w:cs="Times New Roman"/>
              </w:rPr>
              <w:t>Президента Российской Федерации от 16 октября 2019 года N 501</w:t>
            </w:r>
          </w:p>
        </w:tc>
        <w:tc>
          <w:tcPr>
            <w:tcW w:w="1984" w:type="dxa"/>
          </w:tcPr>
          <w:p w14:paraId="1F2535D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278" w:type="dxa"/>
          </w:tcPr>
          <w:p w14:paraId="718FA0A4" w14:textId="19E4A798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7C1F1B16" w14:textId="77777777" w:rsidTr="006950CB">
        <w:tc>
          <w:tcPr>
            <w:tcW w:w="562" w:type="dxa"/>
          </w:tcPr>
          <w:p w14:paraId="1F624794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3.3</w:t>
            </w:r>
          </w:p>
        </w:tc>
        <w:tc>
          <w:tcPr>
            <w:tcW w:w="2552" w:type="dxa"/>
          </w:tcPr>
          <w:p w14:paraId="1860AC78" w14:textId="77777777" w:rsidR="004F0B00" w:rsidRPr="008F60C7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объектов культуры, отвечающих требованиям пожарной безопасности</w:t>
            </w:r>
          </w:p>
        </w:tc>
        <w:tc>
          <w:tcPr>
            <w:tcW w:w="993" w:type="dxa"/>
          </w:tcPr>
          <w:p w14:paraId="4FC537CF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5BFACD39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F9FF96B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730656B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6AFBB20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708" w:type="dxa"/>
          </w:tcPr>
          <w:p w14:paraId="6EAA7AD6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709" w:type="dxa"/>
          </w:tcPr>
          <w:p w14:paraId="1D375722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09" w:type="dxa"/>
          </w:tcPr>
          <w:p w14:paraId="6F1682B3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709" w:type="dxa"/>
          </w:tcPr>
          <w:p w14:paraId="4DA0F494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850" w:type="dxa"/>
          </w:tcPr>
          <w:p w14:paraId="32D3ACCE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701" w:type="dxa"/>
          </w:tcPr>
          <w:p w14:paraId="7D9928E8" w14:textId="4FD5EECD" w:rsidR="004F0B00" w:rsidRPr="00C00550" w:rsidRDefault="00F93818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31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4F0B00" w:rsidRPr="004F0B00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4F0B00" w:rsidRPr="007E4221">
              <w:rPr>
                <w:rFonts w:ascii="Times New Roman" w:hAnsi="Times New Roman" w:cs="Times New Roman"/>
              </w:rPr>
              <w:t>Президента Российской Федерации от 16 октября 2019 года N 501</w:t>
            </w:r>
          </w:p>
        </w:tc>
        <w:tc>
          <w:tcPr>
            <w:tcW w:w="1984" w:type="dxa"/>
          </w:tcPr>
          <w:p w14:paraId="77C356D2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1BE6B0F3" w14:textId="004D075A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2136E86B" w14:textId="77777777" w:rsidTr="006950CB">
        <w:tc>
          <w:tcPr>
            <w:tcW w:w="562" w:type="dxa"/>
          </w:tcPr>
          <w:p w14:paraId="505F1FC4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3.4</w:t>
            </w:r>
          </w:p>
        </w:tc>
        <w:tc>
          <w:tcPr>
            <w:tcW w:w="2552" w:type="dxa"/>
          </w:tcPr>
          <w:p w14:paraId="6C5276F2" w14:textId="5A80CF14" w:rsidR="004F0B00" w:rsidRPr="008F60C7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Доля муниципальных учреждений, оснащенных установками </w:t>
            </w:r>
            <w:r w:rsidR="00D348F7"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радио канального</w:t>
            </w:r>
            <w:r w:rsidR="00D348F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оборудования АПС</w:t>
            </w:r>
          </w:p>
        </w:tc>
        <w:tc>
          <w:tcPr>
            <w:tcW w:w="993" w:type="dxa"/>
          </w:tcPr>
          <w:p w14:paraId="32AA0C77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40ACF01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709" w:type="dxa"/>
          </w:tcPr>
          <w:p w14:paraId="4583B1C5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709" w:type="dxa"/>
          </w:tcPr>
          <w:p w14:paraId="68479F5E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94</w:t>
            </w:r>
          </w:p>
        </w:tc>
        <w:tc>
          <w:tcPr>
            <w:tcW w:w="709" w:type="dxa"/>
          </w:tcPr>
          <w:p w14:paraId="1EB9B9F5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561FB98E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A1E565A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8E38567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B817790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60D4C386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5D5DE164" w14:textId="5D371CC4" w:rsidR="004F0B00" w:rsidRPr="00C00550" w:rsidRDefault="00F93818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32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4F0B00" w:rsidRPr="004F0B00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4F0B00" w:rsidRPr="007E4221">
              <w:rPr>
                <w:rFonts w:ascii="Times New Roman" w:hAnsi="Times New Roman" w:cs="Times New Roman"/>
              </w:rPr>
              <w:t>Президента Российской Федерации от 16 октября 2019 года N 501</w:t>
            </w:r>
          </w:p>
        </w:tc>
        <w:tc>
          <w:tcPr>
            <w:tcW w:w="1984" w:type="dxa"/>
          </w:tcPr>
          <w:p w14:paraId="759CA0E0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14D4B2A1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3ED58AB4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bookmarkEnd w:id="14"/>
      <w:tr w:rsidR="004F0B00" w:rsidRPr="00C00550" w14:paraId="00A63725" w14:textId="77777777" w:rsidTr="006950CB">
        <w:tc>
          <w:tcPr>
            <w:tcW w:w="562" w:type="dxa"/>
          </w:tcPr>
          <w:p w14:paraId="527F203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3.5</w:t>
            </w:r>
          </w:p>
        </w:tc>
        <w:tc>
          <w:tcPr>
            <w:tcW w:w="2552" w:type="dxa"/>
          </w:tcPr>
          <w:p w14:paraId="7203EBE4" w14:textId="77777777" w:rsidR="004F0B00" w:rsidRPr="008F60C7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Доля обеспеченности муниципальных учреждений первичными средствами пожаротушения</w:t>
            </w:r>
          </w:p>
        </w:tc>
        <w:tc>
          <w:tcPr>
            <w:tcW w:w="993" w:type="dxa"/>
          </w:tcPr>
          <w:p w14:paraId="1B7D8B15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3A4D64D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88</w:t>
            </w:r>
          </w:p>
        </w:tc>
        <w:tc>
          <w:tcPr>
            <w:tcW w:w="709" w:type="dxa"/>
          </w:tcPr>
          <w:p w14:paraId="46227F7F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90</w:t>
            </w:r>
          </w:p>
        </w:tc>
        <w:tc>
          <w:tcPr>
            <w:tcW w:w="709" w:type="dxa"/>
          </w:tcPr>
          <w:p w14:paraId="3481FA7D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709" w:type="dxa"/>
          </w:tcPr>
          <w:p w14:paraId="79734E9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579B1E7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4ECC82B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AC80D03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7A7FB71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7265DF3C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4932020C" w14:textId="2657736E" w:rsidR="004F0B00" w:rsidRPr="00C00550" w:rsidRDefault="00F93818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33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4F0B00" w:rsidRPr="004F0B00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4F0B00" w:rsidRPr="007E4221">
              <w:rPr>
                <w:rFonts w:ascii="Times New Roman" w:hAnsi="Times New Roman" w:cs="Times New Roman"/>
              </w:rPr>
              <w:t>Президента Российской Федерации от 16 октября 2019 года N 501</w:t>
            </w:r>
          </w:p>
        </w:tc>
        <w:tc>
          <w:tcPr>
            <w:tcW w:w="1984" w:type="dxa"/>
          </w:tcPr>
          <w:p w14:paraId="1E856CF0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7FB10036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44620D54" w14:textId="0447674B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53410D0C" w14:textId="77777777" w:rsidTr="006950CB">
        <w:tc>
          <w:tcPr>
            <w:tcW w:w="562" w:type="dxa"/>
          </w:tcPr>
          <w:p w14:paraId="039E41F0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3.6</w:t>
            </w:r>
          </w:p>
        </w:tc>
        <w:tc>
          <w:tcPr>
            <w:tcW w:w="2552" w:type="dxa"/>
          </w:tcPr>
          <w:p w14:paraId="69545034" w14:textId="3701D1A2" w:rsidR="004F0B00" w:rsidRPr="008F60C7" w:rsidRDefault="004F0B00" w:rsidP="004F0B00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  <w:r w:rsidRPr="008F60C7">
              <w:rPr>
                <w:rFonts w:eastAsia="Calibri"/>
                <w:sz w:val="24"/>
                <w:szCs w:val="24"/>
                <w:lang w:eastAsia="en-US"/>
              </w:rPr>
              <w:t xml:space="preserve">Оснащенность административного здания по ул. Ленинская, 8 </w:t>
            </w:r>
            <w:r w:rsidR="00EE5292" w:rsidRPr="008F60C7">
              <w:rPr>
                <w:rFonts w:eastAsia="Calibri"/>
                <w:sz w:val="24"/>
                <w:szCs w:val="24"/>
                <w:lang w:eastAsia="en-US"/>
              </w:rPr>
              <w:t>фото эвакуационными</w:t>
            </w:r>
            <w:r w:rsidRPr="008F60C7">
              <w:rPr>
                <w:rFonts w:eastAsia="Calibri"/>
                <w:sz w:val="24"/>
                <w:szCs w:val="24"/>
                <w:lang w:eastAsia="en-US"/>
              </w:rPr>
              <w:t xml:space="preserve"> системами</w:t>
            </w:r>
          </w:p>
        </w:tc>
        <w:tc>
          <w:tcPr>
            <w:tcW w:w="993" w:type="dxa"/>
          </w:tcPr>
          <w:p w14:paraId="6295D32E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28D38911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709" w:type="dxa"/>
          </w:tcPr>
          <w:p w14:paraId="563E2698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709" w:type="dxa"/>
          </w:tcPr>
          <w:p w14:paraId="295B71C2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709" w:type="dxa"/>
          </w:tcPr>
          <w:p w14:paraId="3427DF77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78B4B6B6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7D26631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DA74C3A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6243286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75B3166B" w14:textId="77777777" w:rsidR="004F0B00" w:rsidRPr="008F60C7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F60C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726FFB9B" w14:textId="03F40FD7" w:rsidR="004F0B00" w:rsidRPr="00C00550" w:rsidRDefault="00F93818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34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4F0B00" w:rsidRPr="004F0B00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4F0B00" w:rsidRPr="007E4221">
              <w:rPr>
                <w:rFonts w:ascii="Times New Roman" w:hAnsi="Times New Roman" w:cs="Times New Roman"/>
              </w:rPr>
              <w:t>Президента Российской Федерации от 16 октября 2019 года N 501</w:t>
            </w:r>
          </w:p>
        </w:tc>
        <w:tc>
          <w:tcPr>
            <w:tcW w:w="1984" w:type="dxa"/>
          </w:tcPr>
          <w:p w14:paraId="4D146983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МКУ АХУ администрации Арсеньевского городского округа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23209857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16EF5">
              <w:rPr>
                <w:rFonts w:ascii="Times New Roman" w:hAnsi="Times New Roman" w:cs="Times New Roman"/>
              </w:rPr>
              <w:t>управление жизнеобеспечения администрации городского округа</w:t>
            </w:r>
          </w:p>
        </w:tc>
        <w:tc>
          <w:tcPr>
            <w:tcW w:w="1278" w:type="dxa"/>
          </w:tcPr>
          <w:p w14:paraId="3480FB9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3768AEA7" w14:textId="77777777" w:rsidTr="006950CB">
        <w:tc>
          <w:tcPr>
            <w:tcW w:w="15590" w:type="dxa"/>
            <w:gridSpan w:val="15"/>
          </w:tcPr>
          <w:p w14:paraId="019E77DB" w14:textId="0AEEC00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</w:rPr>
              <w:t>Подпрограмма «Профилактика правонарушений, терроризма и экстремизма» на 2020-2027 годы</w:t>
            </w:r>
          </w:p>
        </w:tc>
      </w:tr>
      <w:tr w:rsidR="004F0B00" w:rsidRPr="00C00550" w14:paraId="725AD5BE" w14:textId="77777777" w:rsidTr="006950CB">
        <w:tc>
          <w:tcPr>
            <w:tcW w:w="562" w:type="dxa"/>
          </w:tcPr>
          <w:p w14:paraId="460108F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552" w:type="dxa"/>
          </w:tcPr>
          <w:p w14:paraId="30C10DC6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</w:p>
        </w:tc>
        <w:tc>
          <w:tcPr>
            <w:tcW w:w="993" w:type="dxa"/>
          </w:tcPr>
          <w:p w14:paraId="793A20F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460ED0B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169A61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0D14ACC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D33FBA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14:paraId="7E4AB89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13997C0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0237474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14:paraId="1DB512A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14:paraId="4699778C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14:paraId="088C0F67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00379839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  <w:r>
              <w:rPr>
                <w:rFonts w:ascii="Times New Roman" w:hAnsi="Times New Roman" w:cs="Times New Roman"/>
              </w:rPr>
              <w:t>,</w:t>
            </w:r>
          </w:p>
          <w:p w14:paraId="6FD75FD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  <w:r>
              <w:rPr>
                <w:rFonts w:ascii="Times New Roman" w:hAnsi="Times New Roman" w:cs="Times New Roman"/>
              </w:rPr>
              <w:t>,</w:t>
            </w:r>
            <w:r w:rsidRPr="00916EF5">
              <w:rPr>
                <w:rFonts w:ascii="Times New Roman" w:hAnsi="Times New Roman" w:cs="Times New Roman"/>
              </w:rPr>
              <w:t xml:space="preserve"> управление спорта и молодежной политики администрации Арсеньевского городского округа</w:t>
            </w:r>
          </w:p>
        </w:tc>
        <w:tc>
          <w:tcPr>
            <w:tcW w:w="1278" w:type="dxa"/>
          </w:tcPr>
          <w:p w14:paraId="3485214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1A087CF2" w14:textId="77777777" w:rsidTr="006950CB">
        <w:tc>
          <w:tcPr>
            <w:tcW w:w="562" w:type="dxa"/>
          </w:tcPr>
          <w:p w14:paraId="21C6CD4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552" w:type="dxa"/>
          </w:tcPr>
          <w:p w14:paraId="62BD6B43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объектов образования,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  <w:tc>
          <w:tcPr>
            <w:tcW w:w="993" w:type="dxa"/>
          </w:tcPr>
          <w:p w14:paraId="17C8E71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11556F7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5A0E39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8490C9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0576230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708" w:type="dxa"/>
          </w:tcPr>
          <w:p w14:paraId="20299EC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709" w:type="dxa"/>
          </w:tcPr>
          <w:p w14:paraId="77BD01B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09" w:type="dxa"/>
          </w:tcPr>
          <w:p w14:paraId="28F7F05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709" w:type="dxa"/>
          </w:tcPr>
          <w:p w14:paraId="4ACC4D9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850" w:type="dxa"/>
          </w:tcPr>
          <w:p w14:paraId="1AC969BB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84</w:t>
            </w:r>
          </w:p>
        </w:tc>
        <w:tc>
          <w:tcPr>
            <w:tcW w:w="1701" w:type="dxa"/>
          </w:tcPr>
          <w:p w14:paraId="3BE9F689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  <w:r w:rsidRPr="00CA4C25">
              <w:rPr>
                <w:rFonts w:ascii="Times New Roman" w:hAnsi="Times New Roman" w:cs="Times New Roman"/>
              </w:rPr>
              <w:t>"</w:t>
            </w:r>
          </w:p>
        </w:tc>
        <w:tc>
          <w:tcPr>
            <w:tcW w:w="1984" w:type="dxa"/>
          </w:tcPr>
          <w:p w14:paraId="19A3CA2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278" w:type="dxa"/>
          </w:tcPr>
          <w:p w14:paraId="3B8FE31C" w14:textId="663389B9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0B07E6EA" w14:textId="77777777" w:rsidTr="006950CB">
        <w:tc>
          <w:tcPr>
            <w:tcW w:w="562" w:type="dxa"/>
          </w:tcPr>
          <w:p w14:paraId="52AE063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552" w:type="dxa"/>
          </w:tcPr>
          <w:p w14:paraId="79322015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объектов культуры,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  <w:tc>
          <w:tcPr>
            <w:tcW w:w="993" w:type="dxa"/>
          </w:tcPr>
          <w:p w14:paraId="1305C23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5EF9545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E25273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25EE0E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CE7731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708" w:type="dxa"/>
          </w:tcPr>
          <w:p w14:paraId="3636D30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709" w:type="dxa"/>
          </w:tcPr>
          <w:p w14:paraId="704BA58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09" w:type="dxa"/>
          </w:tcPr>
          <w:p w14:paraId="211A76B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709" w:type="dxa"/>
          </w:tcPr>
          <w:p w14:paraId="0F497E1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850" w:type="dxa"/>
          </w:tcPr>
          <w:p w14:paraId="1176D488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84</w:t>
            </w:r>
          </w:p>
        </w:tc>
        <w:tc>
          <w:tcPr>
            <w:tcW w:w="1701" w:type="dxa"/>
          </w:tcPr>
          <w:p w14:paraId="16C42446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7DB0541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7097CFB3" w14:textId="73A16156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18204001" w14:textId="77777777" w:rsidTr="006950CB">
        <w:tc>
          <w:tcPr>
            <w:tcW w:w="562" w:type="dxa"/>
          </w:tcPr>
          <w:p w14:paraId="49324D3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2552" w:type="dxa"/>
          </w:tcPr>
          <w:p w14:paraId="29C9F9C6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учащихся</w:t>
            </w: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общеобразовательных организаций</w:t>
            </w: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принявших участие в мероприятиях гражданско-патриотической направленности</w:t>
            </w:r>
          </w:p>
        </w:tc>
        <w:tc>
          <w:tcPr>
            <w:tcW w:w="993" w:type="dxa"/>
          </w:tcPr>
          <w:p w14:paraId="447FE7E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79EFC9D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lang w:eastAsia="en-US"/>
              </w:rPr>
              <w:t>85</w:t>
            </w:r>
          </w:p>
        </w:tc>
        <w:tc>
          <w:tcPr>
            <w:tcW w:w="709" w:type="dxa"/>
          </w:tcPr>
          <w:p w14:paraId="7F1EA61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90</w:t>
            </w:r>
          </w:p>
        </w:tc>
        <w:tc>
          <w:tcPr>
            <w:tcW w:w="709" w:type="dxa"/>
          </w:tcPr>
          <w:p w14:paraId="55D7166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95</w:t>
            </w:r>
          </w:p>
        </w:tc>
        <w:tc>
          <w:tcPr>
            <w:tcW w:w="709" w:type="dxa"/>
          </w:tcPr>
          <w:p w14:paraId="37842B7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708" w:type="dxa"/>
          </w:tcPr>
          <w:p w14:paraId="648536B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709" w:type="dxa"/>
          </w:tcPr>
          <w:p w14:paraId="659128A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709" w:type="dxa"/>
          </w:tcPr>
          <w:p w14:paraId="0CD1798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709" w:type="dxa"/>
          </w:tcPr>
          <w:p w14:paraId="5B2F978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850" w:type="dxa"/>
          </w:tcPr>
          <w:p w14:paraId="4BD57A20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color w:val="000000"/>
                <w:sz w:val="24"/>
                <w:szCs w:val="24"/>
              </w:rPr>
              <w:t>95</w:t>
            </w:r>
          </w:p>
        </w:tc>
        <w:tc>
          <w:tcPr>
            <w:tcW w:w="1701" w:type="dxa"/>
          </w:tcPr>
          <w:p w14:paraId="57BAF42B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3A35E798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278" w:type="dxa"/>
          </w:tcPr>
          <w:p w14:paraId="4102811E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5539916F" w14:textId="77777777" w:rsidTr="006950CB">
        <w:tc>
          <w:tcPr>
            <w:tcW w:w="562" w:type="dxa"/>
          </w:tcPr>
          <w:p w14:paraId="2844339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2552" w:type="dxa"/>
          </w:tcPr>
          <w:p w14:paraId="5B7CF24A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информационно-просветительских мероприятий по профилактике правонарушений, терроризма (экстремизма)</w:t>
            </w:r>
          </w:p>
        </w:tc>
        <w:tc>
          <w:tcPr>
            <w:tcW w:w="993" w:type="dxa"/>
          </w:tcPr>
          <w:p w14:paraId="6367DC1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22727A8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CD44F2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7EDACD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40D736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14:paraId="6310029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14:paraId="7840371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14:paraId="528E5E3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14:paraId="3AC0934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0" w:type="dxa"/>
          </w:tcPr>
          <w:p w14:paraId="08DF194F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</w:tcPr>
          <w:p w14:paraId="71DAB19B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6DDC7334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278" w:type="dxa"/>
          </w:tcPr>
          <w:p w14:paraId="3D3C814F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091FD606" w14:textId="77777777" w:rsidTr="006950CB">
        <w:tc>
          <w:tcPr>
            <w:tcW w:w="562" w:type="dxa"/>
          </w:tcPr>
          <w:p w14:paraId="1C8D321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4.6</w:t>
            </w:r>
          </w:p>
        </w:tc>
        <w:tc>
          <w:tcPr>
            <w:tcW w:w="2552" w:type="dxa"/>
          </w:tcPr>
          <w:p w14:paraId="6FC7128A" w14:textId="77777777" w:rsidR="004F0B00" w:rsidRPr="00256E64" w:rsidRDefault="004F0B00" w:rsidP="004F0B00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  <w:r w:rsidRPr="00256E64">
              <w:rPr>
                <w:sz w:val="24"/>
                <w:szCs w:val="24"/>
              </w:rPr>
              <w:t>Количество изготовленного наглядно-раздаточного материала по профилактике правонарушений, терроризма (экстремизма)</w:t>
            </w:r>
          </w:p>
        </w:tc>
        <w:tc>
          <w:tcPr>
            <w:tcW w:w="993" w:type="dxa"/>
          </w:tcPr>
          <w:p w14:paraId="431F19D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1B2F218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A26ECE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25B02C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8857FC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08" w:type="dxa"/>
          </w:tcPr>
          <w:p w14:paraId="7484C59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09" w:type="dxa"/>
          </w:tcPr>
          <w:p w14:paraId="249C53A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09" w:type="dxa"/>
          </w:tcPr>
          <w:p w14:paraId="1C42BB0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709" w:type="dxa"/>
          </w:tcPr>
          <w:p w14:paraId="470E220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50" w:type="dxa"/>
          </w:tcPr>
          <w:p w14:paraId="043C7DFA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200</w:t>
            </w:r>
          </w:p>
        </w:tc>
        <w:tc>
          <w:tcPr>
            <w:tcW w:w="1701" w:type="dxa"/>
          </w:tcPr>
          <w:p w14:paraId="1FB996F8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2DE175F2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278" w:type="dxa"/>
          </w:tcPr>
          <w:p w14:paraId="3D769430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6D5C38DD" w14:textId="77777777" w:rsidTr="006950CB">
        <w:tc>
          <w:tcPr>
            <w:tcW w:w="562" w:type="dxa"/>
          </w:tcPr>
          <w:p w14:paraId="25625CD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2552" w:type="dxa"/>
          </w:tcPr>
          <w:p w14:paraId="498FF0C8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</w:t>
            </w: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объектов</w:t>
            </w: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культуры, обеспеченных</w:t>
            </w: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 xml:space="preserve"> системами видеонаблюдения </w:t>
            </w:r>
          </w:p>
        </w:tc>
        <w:tc>
          <w:tcPr>
            <w:tcW w:w="993" w:type="dxa"/>
          </w:tcPr>
          <w:p w14:paraId="3214F23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689DCFD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709" w:type="dxa"/>
          </w:tcPr>
          <w:p w14:paraId="093C835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709" w:type="dxa"/>
          </w:tcPr>
          <w:p w14:paraId="7186841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75</w:t>
            </w:r>
          </w:p>
        </w:tc>
        <w:tc>
          <w:tcPr>
            <w:tcW w:w="709" w:type="dxa"/>
          </w:tcPr>
          <w:p w14:paraId="5085E24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</w:tcPr>
          <w:p w14:paraId="3B47D20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4D5154D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4431D24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465D549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05825044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14:paraId="734DF167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1032FF2C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0F73ED1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69506CF0" w14:textId="77777777" w:rsidTr="006950CB">
        <w:tc>
          <w:tcPr>
            <w:tcW w:w="562" w:type="dxa"/>
          </w:tcPr>
          <w:p w14:paraId="05FE737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4.8</w:t>
            </w:r>
          </w:p>
        </w:tc>
        <w:tc>
          <w:tcPr>
            <w:tcW w:w="2552" w:type="dxa"/>
          </w:tcPr>
          <w:p w14:paraId="0DA17055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</w:t>
            </w: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объектов</w:t>
            </w: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культуры, обеспеченных</w:t>
            </w: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 xml:space="preserve"> кнопками тревожной сигнализации</w:t>
            </w:r>
          </w:p>
        </w:tc>
        <w:tc>
          <w:tcPr>
            <w:tcW w:w="993" w:type="dxa"/>
          </w:tcPr>
          <w:p w14:paraId="055F324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301815D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709" w:type="dxa"/>
          </w:tcPr>
          <w:p w14:paraId="2709FF3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709" w:type="dxa"/>
          </w:tcPr>
          <w:p w14:paraId="458FD5D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75</w:t>
            </w:r>
          </w:p>
        </w:tc>
        <w:tc>
          <w:tcPr>
            <w:tcW w:w="709" w:type="dxa"/>
          </w:tcPr>
          <w:p w14:paraId="3A0B672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8" w:type="dxa"/>
          </w:tcPr>
          <w:p w14:paraId="628233E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380D860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79DC5A7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15886F5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14:paraId="2E240EE2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701" w:type="dxa"/>
          </w:tcPr>
          <w:p w14:paraId="385BC95F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3449101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71FBF0C3" w14:textId="2268B311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242E99B6" w14:textId="77777777" w:rsidTr="006950CB">
        <w:tc>
          <w:tcPr>
            <w:tcW w:w="562" w:type="dxa"/>
          </w:tcPr>
          <w:p w14:paraId="4D70160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4.9</w:t>
            </w:r>
          </w:p>
        </w:tc>
        <w:tc>
          <w:tcPr>
            <w:tcW w:w="2552" w:type="dxa"/>
          </w:tcPr>
          <w:p w14:paraId="600987B2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</w:t>
            </w: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объектов</w:t>
            </w: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культуры, обеспеченных</w:t>
            </w: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 xml:space="preserve"> периметральным ограждением </w:t>
            </w:r>
          </w:p>
        </w:tc>
        <w:tc>
          <w:tcPr>
            <w:tcW w:w="993" w:type="dxa"/>
          </w:tcPr>
          <w:p w14:paraId="68A7953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00158D1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75</w:t>
            </w:r>
          </w:p>
        </w:tc>
        <w:tc>
          <w:tcPr>
            <w:tcW w:w="709" w:type="dxa"/>
          </w:tcPr>
          <w:p w14:paraId="55D1B6B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75</w:t>
            </w:r>
          </w:p>
        </w:tc>
        <w:tc>
          <w:tcPr>
            <w:tcW w:w="709" w:type="dxa"/>
          </w:tcPr>
          <w:p w14:paraId="695A854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75</w:t>
            </w:r>
          </w:p>
        </w:tc>
        <w:tc>
          <w:tcPr>
            <w:tcW w:w="709" w:type="dxa"/>
          </w:tcPr>
          <w:p w14:paraId="50B71E1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1C0A9F3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E8ADDA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066B70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F891D9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5A417968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1CDB6A2B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2884AFD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055B8CA0" w14:textId="52EC9EB3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0269C527" w14:textId="77777777" w:rsidTr="006950CB">
        <w:tc>
          <w:tcPr>
            <w:tcW w:w="562" w:type="dxa"/>
          </w:tcPr>
          <w:p w14:paraId="2ACBAED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4.10</w:t>
            </w:r>
          </w:p>
        </w:tc>
        <w:tc>
          <w:tcPr>
            <w:tcW w:w="2552" w:type="dxa"/>
          </w:tcPr>
          <w:p w14:paraId="62FE3747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информационно-просветительских мероприятий по профилактике терроризма и экстремизма</w:t>
            </w:r>
          </w:p>
        </w:tc>
        <w:tc>
          <w:tcPr>
            <w:tcW w:w="993" w:type="dxa"/>
          </w:tcPr>
          <w:p w14:paraId="4D9B973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65047BC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709" w:type="dxa"/>
          </w:tcPr>
          <w:p w14:paraId="780CA17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709" w:type="dxa"/>
          </w:tcPr>
          <w:p w14:paraId="179AF97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709" w:type="dxa"/>
          </w:tcPr>
          <w:p w14:paraId="2F62378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65F83CC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F41AF1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5E6A95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CFA8FD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436C4DBF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2CEF65C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7720C235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3EC76490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7F2EFE4B" w14:textId="77777777" w:rsidTr="006950CB">
        <w:tc>
          <w:tcPr>
            <w:tcW w:w="562" w:type="dxa"/>
          </w:tcPr>
          <w:p w14:paraId="2EBD1EA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4.11</w:t>
            </w:r>
          </w:p>
        </w:tc>
        <w:tc>
          <w:tcPr>
            <w:tcW w:w="2552" w:type="dxa"/>
          </w:tcPr>
          <w:p w14:paraId="284E5420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изготовленного наглядно-раздаточного материала по профилактике терроризма</w:t>
            </w:r>
          </w:p>
        </w:tc>
        <w:tc>
          <w:tcPr>
            <w:tcW w:w="993" w:type="dxa"/>
          </w:tcPr>
          <w:p w14:paraId="5FFE1D7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32BDA09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</w:tcPr>
          <w:p w14:paraId="2FC6C7C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</w:tcPr>
          <w:p w14:paraId="77EBE27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</w:tcPr>
          <w:p w14:paraId="2F5C6ED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0813EB3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F338C0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78FA35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C7AF0E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73782707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637E2D54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7A9DDE08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155BD60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470A8180" w14:textId="77777777" w:rsidTr="006950CB">
        <w:tc>
          <w:tcPr>
            <w:tcW w:w="562" w:type="dxa"/>
          </w:tcPr>
          <w:p w14:paraId="48DE7A1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4.12</w:t>
            </w:r>
          </w:p>
        </w:tc>
        <w:tc>
          <w:tcPr>
            <w:tcW w:w="2552" w:type="dxa"/>
          </w:tcPr>
          <w:p w14:paraId="19FE54C4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информационно-просветительских мероприятий по профилактике правонарушений</w:t>
            </w:r>
          </w:p>
        </w:tc>
        <w:tc>
          <w:tcPr>
            <w:tcW w:w="993" w:type="dxa"/>
          </w:tcPr>
          <w:p w14:paraId="4D06B49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154A4F4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709" w:type="dxa"/>
          </w:tcPr>
          <w:p w14:paraId="5ED05BD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709" w:type="dxa"/>
          </w:tcPr>
          <w:p w14:paraId="7A611DE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709" w:type="dxa"/>
          </w:tcPr>
          <w:p w14:paraId="7AC500F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72C383E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1A85CA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2F873B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07C6B5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502F5228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426FA90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50B4BCAC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40B6FCBC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45651B0E" w14:textId="77777777" w:rsidTr="006950CB">
        <w:tc>
          <w:tcPr>
            <w:tcW w:w="562" w:type="dxa"/>
          </w:tcPr>
          <w:p w14:paraId="7916F71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4.13</w:t>
            </w:r>
          </w:p>
        </w:tc>
        <w:tc>
          <w:tcPr>
            <w:tcW w:w="2552" w:type="dxa"/>
          </w:tcPr>
          <w:p w14:paraId="01124DA2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изготовленных информационно-раздаточных материалов</w:t>
            </w:r>
          </w:p>
        </w:tc>
        <w:tc>
          <w:tcPr>
            <w:tcW w:w="993" w:type="dxa"/>
          </w:tcPr>
          <w:p w14:paraId="3638E15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3F29CE3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</w:tcPr>
          <w:p w14:paraId="41D9638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</w:tcPr>
          <w:p w14:paraId="4BCC37C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709" w:type="dxa"/>
          </w:tcPr>
          <w:p w14:paraId="748522F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329C1F4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A679DE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421CE4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FF47E4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619DFC07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04DA9142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500335FE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263B20C6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6B47DEBA" w14:textId="77777777" w:rsidTr="006950CB">
        <w:tc>
          <w:tcPr>
            <w:tcW w:w="562" w:type="dxa"/>
          </w:tcPr>
          <w:p w14:paraId="52CBBAB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4.14</w:t>
            </w:r>
          </w:p>
        </w:tc>
        <w:tc>
          <w:tcPr>
            <w:tcW w:w="2552" w:type="dxa"/>
          </w:tcPr>
          <w:p w14:paraId="6CC77F2F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культурных акций с участием молодежи</w:t>
            </w:r>
          </w:p>
        </w:tc>
        <w:tc>
          <w:tcPr>
            <w:tcW w:w="993" w:type="dxa"/>
          </w:tcPr>
          <w:p w14:paraId="3C67137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596219D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709" w:type="dxa"/>
          </w:tcPr>
          <w:p w14:paraId="238618A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709" w:type="dxa"/>
          </w:tcPr>
          <w:p w14:paraId="6A6BDC4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709" w:type="dxa"/>
          </w:tcPr>
          <w:p w14:paraId="46EEC9C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51BF379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FC4C8C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B57CFEA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2D0186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644408F1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2117FF3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30A77A0A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240191EC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0A017F7D" w14:textId="77777777" w:rsidTr="006950CB">
        <w:tc>
          <w:tcPr>
            <w:tcW w:w="562" w:type="dxa"/>
          </w:tcPr>
          <w:p w14:paraId="3F38772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4.15</w:t>
            </w:r>
          </w:p>
        </w:tc>
        <w:tc>
          <w:tcPr>
            <w:tcW w:w="2552" w:type="dxa"/>
          </w:tcPr>
          <w:p w14:paraId="744047D1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 по профилактике правонарушений, терроризма и экстремизма</w:t>
            </w:r>
          </w:p>
        </w:tc>
        <w:tc>
          <w:tcPr>
            <w:tcW w:w="993" w:type="dxa"/>
          </w:tcPr>
          <w:p w14:paraId="61101AA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708" w:type="dxa"/>
          </w:tcPr>
          <w:p w14:paraId="41DB711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09" w:type="dxa"/>
          </w:tcPr>
          <w:p w14:paraId="1A8DE22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09" w:type="dxa"/>
          </w:tcPr>
          <w:p w14:paraId="5029125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709" w:type="dxa"/>
          </w:tcPr>
          <w:p w14:paraId="52B13AD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742C376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F55712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BE3F61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365687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046469A2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1B351045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5DBDE52E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590E05C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791FB384" w14:textId="77777777" w:rsidTr="006950CB">
        <w:tc>
          <w:tcPr>
            <w:tcW w:w="562" w:type="dxa"/>
          </w:tcPr>
          <w:p w14:paraId="7684951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4.16</w:t>
            </w:r>
          </w:p>
        </w:tc>
        <w:tc>
          <w:tcPr>
            <w:tcW w:w="2552" w:type="dxa"/>
          </w:tcPr>
          <w:p w14:paraId="57591D93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Охват несовершеннолетних мероприятиями по профилактике правонарушений, терроризма и экстремизма</w:t>
            </w:r>
          </w:p>
        </w:tc>
        <w:tc>
          <w:tcPr>
            <w:tcW w:w="993" w:type="dxa"/>
          </w:tcPr>
          <w:p w14:paraId="10D0787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28AAC5A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709" w:type="dxa"/>
          </w:tcPr>
          <w:p w14:paraId="3A6C54C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709" w:type="dxa"/>
          </w:tcPr>
          <w:p w14:paraId="68FD455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lang w:eastAsia="en-US"/>
              </w:rPr>
              <w:t>15</w:t>
            </w:r>
          </w:p>
        </w:tc>
        <w:tc>
          <w:tcPr>
            <w:tcW w:w="709" w:type="dxa"/>
          </w:tcPr>
          <w:p w14:paraId="5759D56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2C5D80A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1A1C65A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E745DE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142730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4D42C747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15E3C770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5E66C297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C0D0A">
              <w:rPr>
                <w:rFonts w:ascii="Times New Roman" w:hAnsi="Times New Roman" w:cs="Times New Roman"/>
              </w:rPr>
              <w:t>управление культуры администрации Арсеньевского городского округа</w:t>
            </w:r>
          </w:p>
        </w:tc>
        <w:tc>
          <w:tcPr>
            <w:tcW w:w="1278" w:type="dxa"/>
          </w:tcPr>
          <w:p w14:paraId="27440FD2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4DAE745D" w14:textId="77777777" w:rsidTr="006950CB">
        <w:tc>
          <w:tcPr>
            <w:tcW w:w="562" w:type="dxa"/>
          </w:tcPr>
          <w:p w14:paraId="5036D30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4.17</w:t>
            </w:r>
          </w:p>
        </w:tc>
        <w:tc>
          <w:tcPr>
            <w:tcW w:w="2552" w:type="dxa"/>
          </w:tcPr>
          <w:p w14:paraId="624B7C8D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детей, принявших участие в спортивно-оздоровительных мероприятиях</w:t>
            </w:r>
          </w:p>
        </w:tc>
        <w:tc>
          <w:tcPr>
            <w:tcW w:w="993" w:type="dxa"/>
          </w:tcPr>
          <w:p w14:paraId="04F61D78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70D53BD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83,0</w:t>
            </w:r>
          </w:p>
        </w:tc>
        <w:tc>
          <w:tcPr>
            <w:tcW w:w="709" w:type="dxa"/>
          </w:tcPr>
          <w:p w14:paraId="3F6495B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84,0</w:t>
            </w:r>
          </w:p>
        </w:tc>
        <w:tc>
          <w:tcPr>
            <w:tcW w:w="709" w:type="dxa"/>
          </w:tcPr>
          <w:p w14:paraId="10D18B8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85,0</w:t>
            </w:r>
          </w:p>
        </w:tc>
        <w:tc>
          <w:tcPr>
            <w:tcW w:w="709" w:type="dxa"/>
          </w:tcPr>
          <w:p w14:paraId="51E30E1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0EA063D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A2326F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19BA9B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BCB1B0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39D919C9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58BF150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3597762E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16EF5">
              <w:rPr>
                <w:rFonts w:ascii="Times New Roman" w:hAnsi="Times New Roman" w:cs="Times New Roman"/>
              </w:rPr>
              <w:t>управление спорта и молодежной политики администрации Арсеньевского городского округа</w:t>
            </w:r>
          </w:p>
        </w:tc>
        <w:tc>
          <w:tcPr>
            <w:tcW w:w="1278" w:type="dxa"/>
          </w:tcPr>
          <w:p w14:paraId="0E9D901D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0233B211" w14:textId="77777777" w:rsidTr="006950CB">
        <w:tc>
          <w:tcPr>
            <w:tcW w:w="562" w:type="dxa"/>
          </w:tcPr>
          <w:p w14:paraId="38B2E6B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4.18</w:t>
            </w:r>
          </w:p>
        </w:tc>
        <w:tc>
          <w:tcPr>
            <w:tcW w:w="2552" w:type="dxa"/>
          </w:tcPr>
          <w:p w14:paraId="424A70B2" w14:textId="77777777" w:rsidR="004F0B00" w:rsidRPr="00256E64" w:rsidRDefault="004F0B00" w:rsidP="004F0B00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  <w:r w:rsidRPr="00256E64">
              <w:rPr>
                <w:color w:val="000000"/>
                <w:sz w:val="24"/>
                <w:szCs w:val="24"/>
              </w:rPr>
              <w:t>Доля детей, состоящих на профилактическом учете от общего количества учащихся</w:t>
            </w:r>
          </w:p>
        </w:tc>
        <w:tc>
          <w:tcPr>
            <w:tcW w:w="993" w:type="dxa"/>
          </w:tcPr>
          <w:p w14:paraId="3CD2318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66C40D1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0,4</w:t>
            </w:r>
          </w:p>
        </w:tc>
        <w:tc>
          <w:tcPr>
            <w:tcW w:w="709" w:type="dxa"/>
          </w:tcPr>
          <w:p w14:paraId="0A36486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0,35</w:t>
            </w:r>
          </w:p>
        </w:tc>
        <w:tc>
          <w:tcPr>
            <w:tcW w:w="709" w:type="dxa"/>
          </w:tcPr>
          <w:p w14:paraId="5F8366BC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  <w:tc>
          <w:tcPr>
            <w:tcW w:w="709" w:type="dxa"/>
          </w:tcPr>
          <w:p w14:paraId="4F092EA9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2E4FE69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A4EA0A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575E010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5621A4E5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63BFD249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50F32657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1B12C00F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16EF5">
              <w:rPr>
                <w:rFonts w:ascii="Times New Roman" w:hAnsi="Times New Roman" w:cs="Times New Roman"/>
              </w:rPr>
              <w:t>управление спорта и молодежной политики администрации Арсеньевского городского округа</w:t>
            </w:r>
          </w:p>
        </w:tc>
        <w:tc>
          <w:tcPr>
            <w:tcW w:w="1278" w:type="dxa"/>
          </w:tcPr>
          <w:p w14:paraId="395EBADE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13DC06E7" w14:textId="77777777" w:rsidTr="006950CB">
        <w:tc>
          <w:tcPr>
            <w:tcW w:w="562" w:type="dxa"/>
          </w:tcPr>
          <w:p w14:paraId="1442DA5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4.19</w:t>
            </w:r>
          </w:p>
        </w:tc>
        <w:tc>
          <w:tcPr>
            <w:tcW w:w="2552" w:type="dxa"/>
          </w:tcPr>
          <w:p w14:paraId="63C017B9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общеобразовательных учреждений, обеспеченных агитационными материалами</w:t>
            </w:r>
          </w:p>
        </w:tc>
        <w:tc>
          <w:tcPr>
            <w:tcW w:w="993" w:type="dxa"/>
          </w:tcPr>
          <w:p w14:paraId="5B5B014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4D4DD2C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75,0</w:t>
            </w:r>
          </w:p>
        </w:tc>
        <w:tc>
          <w:tcPr>
            <w:tcW w:w="709" w:type="dxa"/>
          </w:tcPr>
          <w:p w14:paraId="3D9C9E3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85,0</w:t>
            </w:r>
          </w:p>
        </w:tc>
        <w:tc>
          <w:tcPr>
            <w:tcW w:w="709" w:type="dxa"/>
          </w:tcPr>
          <w:p w14:paraId="3C6DC5F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95,0</w:t>
            </w:r>
          </w:p>
        </w:tc>
        <w:tc>
          <w:tcPr>
            <w:tcW w:w="709" w:type="dxa"/>
          </w:tcPr>
          <w:p w14:paraId="5A4FB05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3E2C511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52EEF1D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349801A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6834C03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3607F6B7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6A90AC56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4B30419F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278" w:type="dxa"/>
          </w:tcPr>
          <w:p w14:paraId="15525D8F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4F0B00" w:rsidRPr="00C00550" w14:paraId="09BD4A3B" w14:textId="77777777" w:rsidTr="006950CB">
        <w:tc>
          <w:tcPr>
            <w:tcW w:w="562" w:type="dxa"/>
          </w:tcPr>
          <w:p w14:paraId="7B01781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4.20</w:t>
            </w:r>
          </w:p>
        </w:tc>
        <w:tc>
          <w:tcPr>
            <w:tcW w:w="2552" w:type="dxa"/>
          </w:tcPr>
          <w:p w14:paraId="026A43E9" w14:textId="77777777" w:rsidR="004F0B00" w:rsidRPr="00256E64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Доля образовательных учреждений, имеющих акты приемки учреждений без замечаний надзорных органов, в общем количестве образовательных учреждений</w:t>
            </w:r>
          </w:p>
        </w:tc>
        <w:tc>
          <w:tcPr>
            <w:tcW w:w="993" w:type="dxa"/>
          </w:tcPr>
          <w:p w14:paraId="41BC04DB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процентов</w:t>
            </w:r>
          </w:p>
        </w:tc>
        <w:tc>
          <w:tcPr>
            <w:tcW w:w="708" w:type="dxa"/>
          </w:tcPr>
          <w:p w14:paraId="65131CC7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709" w:type="dxa"/>
          </w:tcPr>
          <w:p w14:paraId="2943D942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2AF28016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709" w:type="dxa"/>
          </w:tcPr>
          <w:p w14:paraId="34288DE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12D9B74F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455A0EFE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AFDF014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6AF005E1" w14:textId="77777777" w:rsidR="004F0B00" w:rsidRPr="00256E64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256E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151E880B" w14:textId="77777777" w:rsidR="004F0B0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023C6">
              <w:rPr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4F55D8D9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Указ Президента Российской Федерации от 2 июля 2021 года № 400</w:t>
            </w:r>
          </w:p>
        </w:tc>
        <w:tc>
          <w:tcPr>
            <w:tcW w:w="1984" w:type="dxa"/>
          </w:tcPr>
          <w:p w14:paraId="2B6CE848" w14:textId="77777777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045EF">
              <w:rPr>
                <w:rFonts w:ascii="Times New Roman" w:hAnsi="Times New Roman" w:cs="Times New Roman"/>
              </w:rPr>
              <w:t>управление образования администрации Арсеньевского городского округа</w:t>
            </w:r>
          </w:p>
        </w:tc>
        <w:tc>
          <w:tcPr>
            <w:tcW w:w="1278" w:type="dxa"/>
          </w:tcPr>
          <w:p w14:paraId="0C17D7C5" w14:textId="117A7E85" w:rsidR="004F0B00" w:rsidRPr="00C00550" w:rsidRDefault="00D348F7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D348F7">
              <w:rPr>
                <w:rFonts w:ascii="Times New Roman" w:hAnsi="Times New Roman" w:cs="Times New Roman"/>
              </w:rPr>
              <w:t>Улучшение качества городской среды в полтора раза</w:t>
            </w:r>
          </w:p>
        </w:tc>
      </w:tr>
      <w:tr w:rsidR="004F0B00" w:rsidRPr="00C00550" w14:paraId="3FB478D6" w14:textId="77777777" w:rsidTr="006950CB">
        <w:tc>
          <w:tcPr>
            <w:tcW w:w="15590" w:type="dxa"/>
            <w:gridSpan w:val="15"/>
          </w:tcPr>
          <w:p w14:paraId="3DD56C9C" w14:textId="67F1EAB4" w:rsidR="004F0B00" w:rsidRPr="00C00550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bCs/>
              </w:rPr>
              <w:t>Отдельные мероприятия</w:t>
            </w:r>
          </w:p>
        </w:tc>
      </w:tr>
      <w:tr w:rsidR="004F0B00" w:rsidRPr="00C00550" w14:paraId="0EE9EEE7" w14:textId="77777777" w:rsidTr="006950CB">
        <w:tc>
          <w:tcPr>
            <w:tcW w:w="562" w:type="dxa"/>
          </w:tcPr>
          <w:p w14:paraId="098C6D42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552" w:type="dxa"/>
          </w:tcPr>
          <w:p w14:paraId="6B482356" w14:textId="77777777" w:rsidR="004F0B00" w:rsidRPr="00F27CFA" w:rsidRDefault="004F0B00" w:rsidP="004F0B0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Финансовый резерв для ликвидации чрезвычайных ситуаций и (или) минимизации их последствий на территории городского округа</w:t>
            </w:r>
          </w:p>
        </w:tc>
        <w:tc>
          <w:tcPr>
            <w:tcW w:w="993" w:type="dxa"/>
          </w:tcPr>
          <w:p w14:paraId="49809A72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708" w:type="dxa"/>
          </w:tcPr>
          <w:p w14:paraId="65B1D929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709" w:type="dxa"/>
          </w:tcPr>
          <w:p w14:paraId="72E4DA40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709" w:type="dxa"/>
          </w:tcPr>
          <w:p w14:paraId="5095B9B7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709" w:type="dxa"/>
          </w:tcPr>
          <w:p w14:paraId="1B02940C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8" w:type="dxa"/>
          </w:tcPr>
          <w:p w14:paraId="4CF65FC8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22C56A2D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0A87171E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09" w:type="dxa"/>
          </w:tcPr>
          <w:p w14:paraId="7B8E9A69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850" w:type="dxa"/>
          </w:tcPr>
          <w:p w14:paraId="28C6970C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27CF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701" w:type="dxa"/>
          </w:tcPr>
          <w:p w14:paraId="659D6639" w14:textId="03715F64" w:rsidR="004F0B00" w:rsidRPr="007E4221" w:rsidRDefault="00F93818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35" w:tooltip="Указ Президента РФ от 11.01.2018 N 12 &quot;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&quot; {КонсультантПлюс}">
              <w:r w:rsidR="004F0B00" w:rsidRPr="007E4221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4F0B00" w:rsidRPr="007E4221">
              <w:rPr>
                <w:rFonts w:ascii="Times New Roman" w:hAnsi="Times New Roman" w:cs="Times New Roman"/>
              </w:rPr>
              <w:t xml:space="preserve"> Президента Российской Федерации от 11 января 2018 года </w:t>
            </w:r>
            <w:r w:rsidR="00FC3E81">
              <w:rPr>
                <w:rFonts w:ascii="Times New Roman" w:hAnsi="Times New Roman" w:cs="Times New Roman"/>
              </w:rPr>
              <w:t>№</w:t>
            </w:r>
            <w:r w:rsidR="004F0B00" w:rsidRPr="007E4221">
              <w:rPr>
                <w:rFonts w:ascii="Times New Roman" w:hAnsi="Times New Roman" w:cs="Times New Roman"/>
              </w:rPr>
              <w:t xml:space="preserve"> 12</w:t>
            </w:r>
          </w:p>
          <w:p w14:paraId="626781C1" w14:textId="7100AF74" w:rsidR="004F0B00" w:rsidRPr="00F27CFA" w:rsidRDefault="00F93818" w:rsidP="00FC3E81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hyperlink r:id="rId36" w:tooltip="Указ Президента РФ от 16.10.2019 N 501 &quot;О Стратегии в области развития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 на период до 2030 года&quot; {КонсультантПл">
              <w:r w:rsidR="004F0B00" w:rsidRPr="00093269">
                <w:rPr>
                  <w:rStyle w:val="ab"/>
                  <w:rFonts w:ascii="Times New Roman" w:hAnsi="Times New Roman" w:cs="Times New Roman"/>
                  <w:color w:val="auto"/>
                  <w:u w:val="none"/>
                </w:rPr>
                <w:t>Указ</w:t>
              </w:r>
            </w:hyperlink>
            <w:r w:rsidR="00BB3C69">
              <w:rPr>
                <w:rStyle w:val="ab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  <w:r w:rsidR="004F0B00" w:rsidRPr="007E4221">
              <w:rPr>
                <w:rFonts w:ascii="Times New Roman" w:hAnsi="Times New Roman" w:cs="Times New Roman"/>
              </w:rPr>
              <w:t xml:space="preserve">Президента Российской Федерации от 16 октября 2019 года </w:t>
            </w:r>
            <w:r w:rsidR="00FC3E81">
              <w:rPr>
                <w:rFonts w:ascii="Times New Roman" w:hAnsi="Times New Roman" w:cs="Times New Roman"/>
              </w:rPr>
              <w:t>№</w:t>
            </w:r>
            <w:r w:rsidR="004F0B00" w:rsidRPr="007E4221">
              <w:rPr>
                <w:rFonts w:ascii="Times New Roman" w:hAnsi="Times New Roman" w:cs="Times New Roman"/>
              </w:rPr>
              <w:t xml:space="preserve"> 501</w:t>
            </w:r>
          </w:p>
        </w:tc>
        <w:tc>
          <w:tcPr>
            <w:tcW w:w="1984" w:type="dxa"/>
          </w:tcPr>
          <w:p w14:paraId="37E9BC47" w14:textId="77777777" w:rsidR="004F0B00" w:rsidRPr="006023C6" w:rsidRDefault="004F0B00" w:rsidP="004F0B00">
            <w:pPr>
              <w:widowControl/>
              <w:ind w:firstLine="0"/>
              <w:rPr>
                <w:sz w:val="22"/>
                <w:szCs w:val="22"/>
              </w:rPr>
            </w:pPr>
            <w:r w:rsidRPr="006023C6">
              <w:rPr>
                <w:sz w:val="22"/>
                <w:szCs w:val="22"/>
              </w:rPr>
              <w:t>МКУ УГОЧС администрации Арсеньевского городского округа</w:t>
            </w:r>
          </w:p>
          <w:p w14:paraId="1CE8D09A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8" w:type="dxa"/>
          </w:tcPr>
          <w:p w14:paraId="2A97717F" w14:textId="77777777" w:rsidR="004F0B00" w:rsidRPr="00F27CFA" w:rsidRDefault="004F0B00" w:rsidP="004F0B0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14:paraId="3F7EDE9F" w14:textId="77777777" w:rsidR="00A729B1" w:rsidRPr="005A1C64" w:rsidRDefault="00A729B1" w:rsidP="00A729B1">
      <w:pPr>
        <w:pStyle w:val="ConsPlusNormal"/>
        <w:jc w:val="both"/>
        <w:rPr>
          <w:rFonts w:ascii="Times New Roman" w:hAnsi="Times New Roman" w:cs="Times New Roman"/>
        </w:rPr>
      </w:pPr>
    </w:p>
    <w:p w14:paraId="012F5747" w14:textId="77777777" w:rsidR="00650127" w:rsidRDefault="00650127" w:rsidP="00593A98">
      <w:pPr>
        <w:pStyle w:val="ConsPlusNormal"/>
        <w:ind w:firstLine="540"/>
        <w:jc w:val="center"/>
        <w:rPr>
          <w:rFonts w:ascii="Times New Roman" w:hAnsi="Times New Roman" w:cs="Times New Roman"/>
        </w:rPr>
      </w:pPr>
    </w:p>
    <w:p w14:paraId="1033E649" w14:textId="77777777" w:rsidR="00A729B1" w:rsidRPr="005A1C64" w:rsidRDefault="00BD2BC7" w:rsidP="00593A98">
      <w:pPr>
        <w:pStyle w:val="ConsPlusNormal"/>
        <w:ind w:firstLine="5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</w:t>
      </w:r>
      <w:r w:rsidR="00650127">
        <w:rPr>
          <w:rFonts w:ascii="Times New Roman" w:hAnsi="Times New Roman" w:cs="Times New Roman"/>
        </w:rPr>
        <w:t>_________</w:t>
      </w:r>
    </w:p>
    <w:p w14:paraId="3216276F" w14:textId="77777777" w:rsidR="00C71354" w:rsidRDefault="00C71354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  <w:bookmarkStart w:id="15" w:name="P460"/>
      <w:bookmarkEnd w:id="15"/>
    </w:p>
    <w:p w14:paraId="16F3930C" w14:textId="77777777" w:rsidR="00273CCB" w:rsidRDefault="00273CCB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</w:p>
    <w:p w14:paraId="195CFAA8" w14:textId="77777777" w:rsidR="00273CCB" w:rsidRDefault="00273CCB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</w:p>
    <w:p w14:paraId="1F08BF36" w14:textId="77777777" w:rsidR="00273CCB" w:rsidRDefault="00273CCB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</w:p>
    <w:p w14:paraId="2D9C30FB" w14:textId="77777777" w:rsidR="00273CCB" w:rsidRDefault="00273CCB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</w:p>
    <w:p w14:paraId="5C0FCB69" w14:textId="77777777" w:rsidR="00273CCB" w:rsidRDefault="00273CCB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</w:p>
    <w:p w14:paraId="64FB6282" w14:textId="77777777" w:rsidR="00273CCB" w:rsidRDefault="00273CCB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</w:p>
    <w:p w14:paraId="1AFEF1D7" w14:textId="77777777" w:rsidR="00273CCB" w:rsidRDefault="00273CCB" w:rsidP="00511525">
      <w:pPr>
        <w:widowControl/>
        <w:spacing w:after="120"/>
        <w:ind w:firstLine="0"/>
        <w:jc w:val="center"/>
        <w:rPr>
          <w:b/>
          <w:bCs/>
          <w:szCs w:val="26"/>
        </w:rPr>
      </w:pPr>
    </w:p>
    <w:p w14:paraId="41908C10" w14:textId="77777777" w:rsidR="00273CCB" w:rsidRDefault="00273CCB" w:rsidP="001F5315">
      <w:pPr>
        <w:widowControl/>
        <w:spacing w:after="120"/>
        <w:ind w:firstLine="0"/>
        <w:rPr>
          <w:b/>
          <w:bCs/>
          <w:szCs w:val="26"/>
        </w:rPr>
      </w:pPr>
    </w:p>
    <w:p w14:paraId="615A1C2D" w14:textId="77777777" w:rsidR="001F5315" w:rsidRDefault="001F5315" w:rsidP="001F5315">
      <w:pPr>
        <w:widowControl/>
        <w:spacing w:after="120"/>
        <w:ind w:firstLine="0"/>
        <w:rPr>
          <w:b/>
          <w:bCs/>
          <w:szCs w:val="26"/>
        </w:rPr>
      </w:pPr>
    </w:p>
    <w:p w14:paraId="7ACAF69E" w14:textId="77777777" w:rsidR="00C37C4C" w:rsidRPr="00E575A5" w:rsidRDefault="00E30549" w:rsidP="00110E33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75A5">
        <w:rPr>
          <w:rFonts w:ascii="Times New Roman" w:hAnsi="Times New Roman" w:cs="Times New Roman"/>
          <w:b/>
          <w:bCs/>
          <w:sz w:val="26"/>
          <w:szCs w:val="26"/>
        </w:rPr>
        <w:t xml:space="preserve">3. </w:t>
      </w:r>
      <w:r w:rsidR="00C37C4C" w:rsidRPr="00E575A5">
        <w:rPr>
          <w:rFonts w:ascii="Times New Roman" w:hAnsi="Times New Roman" w:cs="Times New Roman"/>
          <w:b/>
          <w:bCs/>
          <w:sz w:val="26"/>
          <w:szCs w:val="26"/>
        </w:rPr>
        <w:t>Структура муниципальной программы Арсеньевского городского округа</w:t>
      </w:r>
    </w:p>
    <w:p w14:paraId="576406F4" w14:textId="77777777" w:rsidR="00C37C4C" w:rsidRPr="00E575A5" w:rsidRDefault="00C37C4C" w:rsidP="00C37C4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575A5">
        <w:rPr>
          <w:rFonts w:ascii="Times New Roman" w:hAnsi="Times New Roman" w:cs="Times New Roman"/>
          <w:b/>
          <w:bCs/>
          <w:sz w:val="26"/>
          <w:szCs w:val="26"/>
        </w:rPr>
        <w:t>«Безопасный город» на 2020-2027 годы</w:t>
      </w:r>
    </w:p>
    <w:p w14:paraId="336BACB6" w14:textId="77777777" w:rsidR="00C37C4C" w:rsidRPr="00E575A5" w:rsidRDefault="00C37C4C" w:rsidP="00C37C4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15318" w:type="dxa"/>
        <w:tblInd w:w="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7"/>
        <w:gridCol w:w="3119"/>
        <w:gridCol w:w="2268"/>
        <w:gridCol w:w="1913"/>
        <w:gridCol w:w="1631"/>
        <w:gridCol w:w="5670"/>
      </w:tblGrid>
      <w:tr w:rsidR="007A3788" w:rsidRPr="00E575A5" w14:paraId="3667039E" w14:textId="77777777" w:rsidTr="001F5315">
        <w:trPr>
          <w:tblHeader/>
        </w:trPr>
        <w:tc>
          <w:tcPr>
            <w:tcW w:w="717" w:type="dxa"/>
          </w:tcPr>
          <w:p w14:paraId="44CD9570" w14:textId="1E204F83" w:rsidR="007A3788" w:rsidRPr="00E575A5" w:rsidRDefault="003B5A76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№</w:t>
            </w:r>
            <w:r w:rsidR="007A3788" w:rsidRPr="00E575A5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3119" w:type="dxa"/>
          </w:tcPr>
          <w:p w14:paraId="1DEAC2EE" w14:textId="77777777" w:rsidR="007A3788" w:rsidRPr="00E575A5" w:rsidRDefault="007A3788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Наименование мероприятий структурного элемента </w:t>
            </w:r>
            <w:hyperlink w:anchor="P564">
              <w:r w:rsidRPr="00E575A5">
                <w:rPr>
                  <w:rFonts w:ascii="Times New Roman" w:hAnsi="Times New Roman" w:cs="Times New Roman"/>
                </w:rPr>
                <w:t>&lt;4&gt;</w:t>
              </w:r>
            </w:hyperlink>
          </w:p>
        </w:tc>
        <w:tc>
          <w:tcPr>
            <w:tcW w:w="5812" w:type="dxa"/>
            <w:gridSpan w:val="3"/>
          </w:tcPr>
          <w:p w14:paraId="5244E4C0" w14:textId="77777777" w:rsidR="007A3788" w:rsidRPr="00E575A5" w:rsidRDefault="007A3788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Краткое описание ожидаемых результатов от реализации мероприятий структурного элемента </w:t>
            </w:r>
            <w:hyperlink w:anchor="P565">
              <w:r w:rsidRPr="00E575A5">
                <w:rPr>
                  <w:rFonts w:ascii="Times New Roman" w:hAnsi="Times New Roman" w:cs="Times New Roman"/>
                </w:rPr>
                <w:t>&lt;5&gt;</w:t>
              </w:r>
            </w:hyperlink>
          </w:p>
        </w:tc>
        <w:tc>
          <w:tcPr>
            <w:tcW w:w="5670" w:type="dxa"/>
          </w:tcPr>
          <w:p w14:paraId="38086DBF" w14:textId="77777777" w:rsidR="007A3788" w:rsidRPr="00E575A5" w:rsidRDefault="007A3788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Связь мероприятия с показателями муниципальной программы </w:t>
            </w:r>
            <w:hyperlink w:anchor="P566">
              <w:r w:rsidRPr="00E575A5">
                <w:rPr>
                  <w:rFonts w:ascii="Times New Roman" w:hAnsi="Times New Roman" w:cs="Times New Roman"/>
                </w:rPr>
                <w:t>&lt;6&gt;</w:t>
              </w:r>
            </w:hyperlink>
          </w:p>
        </w:tc>
      </w:tr>
      <w:tr w:rsidR="007A3788" w:rsidRPr="00E575A5" w14:paraId="69A52052" w14:textId="77777777" w:rsidTr="006A25A8">
        <w:tc>
          <w:tcPr>
            <w:tcW w:w="717" w:type="dxa"/>
          </w:tcPr>
          <w:p w14:paraId="2A0691CB" w14:textId="77777777" w:rsidR="007A3788" w:rsidRPr="00E575A5" w:rsidRDefault="007A3788" w:rsidP="006D2D7A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601" w:type="dxa"/>
            <w:gridSpan w:val="5"/>
          </w:tcPr>
          <w:p w14:paraId="5913DA28" w14:textId="77777777" w:rsidR="007A3788" w:rsidRPr="00E575A5" w:rsidRDefault="007A3788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Подпрограмма ««Снижение рисков возникновения и смягчение последствий чрезвычайных ситуаций» на 2020-2027 годы</w:t>
            </w:r>
          </w:p>
        </w:tc>
      </w:tr>
      <w:tr w:rsidR="00AE0BCB" w:rsidRPr="00E575A5" w14:paraId="1D257305" w14:textId="77777777" w:rsidTr="006A25A8">
        <w:tc>
          <w:tcPr>
            <w:tcW w:w="717" w:type="dxa"/>
          </w:tcPr>
          <w:p w14:paraId="7ED5EA4A" w14:textId="60D4B24F" w:rsidR="00AE0BCB" w:rsidRPr="00E575A5" w:rsidRDefault="00EF570F" w:rsidP="006D2D7A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4601" w:type="dxa"/>
            <w:gridSpan w:val="5"/>
          </w:tcPr>
          <w:p w14:paraId="6F8A066D" w14:textId="451F8CC2" w:rsidR="00AE0BCB" w:rsidRPr="00E575A5" w:rsidRDefault="00AE0BCB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Комплекс процессных мероприятий</w:t>
            </w:r>
            <w:r w:rsidR="00EF570F">
              <w:rPr>
                <w:rFonts w:ascii="Times New Roman" w:hAnsi="Times New Roman" w:cs="Times New Roman"/>
              </w:rPr>
              <w:t xml:space="preserve"> </w:t>
            </w:r>
            <w:r w:rsidR="00EF570F" w:rsidRPr="00EF570F">
              <w:rPr>
                <w:rFonts w:ascii="Times New Roman" w:hAnsi="Times New Roman" w:cs="Times New Roman"/>
              </w:rPr>
              <w:t>«Развитие материально-технической базы для защиты населения и территорий от чрезвычайных ситуаций»</w:t>
            </w:r>
          </w:p>
        </w:tc>
      </w:tr>
      <w:tr w:rsidR="004D6076" w:rsidRPr="00E575A5" w14:paraId="52AC419C" w14:textId="77777777" w:rsidTr="004D6076">
        <w:tc>
          <w:tcPr>
            <w:tcW w:w="717" w:type="dxa"/>
          </w:tcPr>
          <w:p w14:paraId="40BA3E30" w14:textId="77777777" w:rsidR="004D6076" w:rsidRPr="00E575A5" w:rsidRDefault="004D6076" w:rsidP="006D2D7A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gridSpan w:val="2"/>
          </w:tcPr>
          <w:p w14:paraId="43F09A31" w14:textId="7AF8F646" w:rsidR="004D6076" w:rsidRPr="00E575A5" w:rsidRDefault="004D6076" w:rsidP="00EE529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Ответственный</w:t>
            </w:r>
            <w:r w:rsidR="00EE5292" w:rsidRPr="00E575A5">
              <w:rPr>
                <w:rFonts w:ascii="Times New Roman" w:hAnsi="Times New Roman" w:cs="Times New Roman"/>
              </w:rPr>
              <w:t xml:space="preserve"> </w:t>
            </w:r>
            <w:r w:rsidRPr="00E575A5">
              <w:rPr>
                <w:rFonts w:ascii="Times New Roman" w:hAnsi="Times New Roman" w:cs="Times New Roman"/>
              </w:rPr>
              <w:t>за реализацию</w:t>
            </w:r>
            <w:r w:rsidR="00BB3C69" w:rsidRPr="00E575A5">
              <w:rPr>
                <w:rFonts w:ascii="Times New Roman" w:hAnsi="Times New Roman" w:cs="Times New Roman"/>
              </w:rPr>
              <w:t xml:space="preserve"> </w:t>
            </w:r>
            <w:r w:rsidR="00887508" w:rsidRPr="00E575A5">
              <w:rPr>
                <w:rFonts w:ascii="Times New Roman" w:hAnsi="Times New Roman" w:cs="Times New Roman"/>
              </w:rPr>
              <w:t>МКУ УГОЧС</w:t>
            </w:r>
          </w:p>
        </w:tc>
        <w:tc>
          <w:tcPr>
            <w:tcW w:w="9214" w:type="dxa"/>
            <w:gridSpan w:val="3"/>
          </w:tcPr>
          <w:p w14:paraId="00583314" w14:textId="77777777" w:rsidR="004D6076" w:rsidRPr="00E575A5" w:rsidRDefault="004D6076" w:rsidP="006D2D7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Срок реализации: 2020-2027 </w:t>
            </w:r>
          </w:p>
        </w:tc>
      </w:tr>
      <w:tr w:rsidR="007A3788" w:rsidRPr="00E575A5" w14:paraId="1E8AA8BC" w14:textId="77777777" w:rsidTr="001F5315">
        <w:tc>
          <w:tcPr>
            <w:tcW w:w="717" w:type="dxa"/>
          </w:tcPr>
          <w:p w14:paraId="77AFCCC1" w14:textId="5A630FD6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1.1</w:t>
            </w:r>
            <w:r w:rsidR="00EF570F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3119" w:type="dxa"/>
          </w:tcPr>
          <w:p w14:paraId="2E4EF729" w14:textId="77777777" w:rsidR="007A3788" w:rsidRPr="00E575A5" w:rsidRDefault="007A3788" w:rsidP="00E9747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Развитие материально-технической базы для деятельности курсов гражданской обороны</w:t>
            </w:r>
          </w:p>
        </w:tc>
        <w:tc>
          <w:tcPr>
            <w:tcW w:w="5812" w:type="dxa"/>
            <w:gridSpan w:val="3"/>
          </w:tcPr>
          <w:p w14:paraId="0E5F0DC4" w14:textId="77777777" w:rsidR="00EF570F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266C9ADD" w14:textId="7B3AB8A5" w:rsidR="007A3788" w:rsidRPr="00E575A5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обеспечить к 2027 году долю руководящего состава, должностных лиц и населения, прошедших подготовку в области гражданской обороны, защиты населения и территорий от чрезвычайных ситуаций, обеспечение пожарной безопасности и безопасности людей на водных </w:t>
            </w:r>
            <w:r w:rsidR="00EF570F" w:rsidRPr="00E575A5">
              <w:rPr>
                <w:rFonts w:ascii="Times New Roman" w:hAnsi="Times New Roman" w:cs="Times New Roman"/>
              </w:rPr>
              <w:t>объектах 96</w:t>
            </w:r>
            <w:r w:rsidRPr="00E575A5">
              <w:rPr>
                <w:rFonts w:ascii="Times New Roman" w:hAnsi="Times New Roman" w:cs="Times New Roman"/>
              </w:rPr>
              <w:t xml:space="preserve"> процентов;</w:t>
            </w:r>
          </w:p>
          <w:p w14:paraId="3C2DF6C3" w14:textId="77777777" w:rsidR="00EF570F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2F7DE841" w14:textId="4A8FF071" w:rsidR="007A3788" w:rsidRPr="00E575A5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обеспеч</w:t>
            </w:r>
            <w:r w:rsidR="00EF570F">
              <w:rPr>
                <w:rFonts w:ascii="Times New Roman" w:hAnsi="Times New Roman" w:cs="Times New Roman"/>
              </w:rPr>
              <w:t>ение</w:t>
            </w:r>
            <w:r w:rsidRPr="00E575A5">
              <w:rPr>
                <w:rFonts w:ascii="Times New Roman" w:hAnsi="Times New Roman" w:cs="Times New Roman"/>
              </w:rPr>
              <w:t xml:space="preserve"> к 2027 году дол</w:t>
            </w:r>
            <w:r w:rsidR="00EF570F">
              <w:rPr>
                <w:rFonts w:ascii="Times New Roman" w:hAnsi="Times New Roman" w:cs="Times New Roman"/>
              </w:rPr>
              <w:t>и</w:t>
            </w:r>
            <w:r w:rsidRPr="00E575A5">
              <w:rPr>
                <w:rFonts w:ascii="Times New Roman" w:hAnsi="Times New Roman" w:cs="Times New Roman"/>
              </w:rPr>
              <w:t xml:space="preserve"> руководящего состава, должностных лиц и населения, прошедших подготовку в области гражданской обороны, защиты населения и территорий от чрезвычайных ситуаций, обеспечение пожарной безопасности и безопасности людей на водных объектах 96 процентов</w:t>
            </w:r>
          </w:p>
        </w:tc>
        <w:tc>
          <w:tcPr>
            <w:tcW w:w="5670" w:type="dxa"/>
          </w:tcPr>
          <w:p w14:paraId="48A77A60" w14:textId="77777777" w:rsidR="00E575A5" w:rsidRDefault="001B73FE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  <w:r w:rsidR="00DE3476" w:rsidRPr="00E575A5">
              <w:rPr>
                <w:rFonts w:ascii="Times New Roman" w:hAnsi="Times New Roman" w:cs="Times New Roman"/>
              </w:rPr>
              <w:t xml:space="preserve">; </w:t>
            </w:r>
          </w:p>
          <w:p w14:paraId="4C78B57C" w14:textId="77777777" w:rsidR="00E575A5" w:rsidRDefault="001B73FE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доля руководящего состава, должностных лиц и населения, прошедших подготовку в области гражданской</w:t>
            </w:r>
            <w:r w:rsidR="00BB3C69" w:rsidRPr="00E575A5">
              <w:rPr>
                <w:rFonts w:ascii="Times New Roman" w:hAnsi="Times New Roman" w:cs="Times New Roman"/>
              </w:rPr>
              <w:t xml:space="preserve"> </w:t>
            </w:r>
            <w:r w:rsidRPr="00E575A5">
              <w:rPr>
                <w:rFonts w:ascii="Times New Roman" w:hAnsi="Times New Roman" w:cs="Times New Roman"/>
              </w:rPr>
              <w:t>обороны, защиты населения и территорий от чрезвычайных ситуаций, обеспечение пожарной безопасности и безопасности людей на водных объектах</w:t>
            </w:r>
            <w:r w:rsidR="00DE3476" w:rsidRPr="00E575A5">
              <w:rPr>
                <w:rFonts w:ascii="Times New Roman" w:hAnsi="Times New Roman" w:cs="Times New Roman"/>
              </w:rPr>
              <w:t>;</w:t>
            </w:r>
          </w:p>
          <w:p w14:paraId="2E68523C" w14:textId="77777777" w:rsidR="00E575A5" w:rsidRDefault="00BB3C69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 </w:t>
            </w:r>
            <w:r w:rsidR="00DE3476" w:rsidRPr="00E575A5">
              <w:rPr>
                <w:rFonts w:ascii="Times New Roman" w:hAnsi="Times New Roman" w:cs="Times New Roman"/>
              </w:rPr>
              <w:t>с</w:t>
            </w:r>
            <w:r w:rsidR="001B73FE" w:rsidRPr="00E575A5">
              <w:rPr>
                <w:rFonts w:ascii="Times New Roman" w:hAnsi="Times New Roman" w:cs="Times New Roman"/>
              </w:rPr>
              <w:t>оответствие единой-дежурно-диспетчерской службы городского округа требованиям ГОСТ Р 22.7.01-2021</w:t>
            </w:r>
            <w:r w:rsidR="00DE3476" w:rsidRPr="00E575A5">
              <w:rPr>
                <w:rFonts w:ascii="Times New Roman" w:hAnsi="Times New Roman" w:cs="Times New Roman"/>
              </w:rPr>
              <w:t>;</w:t>
            </w:r>
          </w:p>
          <w:p w14:paraId="4ADBDC0B" w14:textId="77777777" w:rsid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с</w:t>
            </w:r>
            <w:r w:rsidR="001B73FE" w:rsidRPr="00E575A5">
              <w:rPr>
                <w:rFonts w:ascii="Times New Roman" w:hAnsi="Times New Roman" w:cs="Times New Roman"/>
              </w:rPr>
              <w:t>оответствие аварийно-спасательного формирования МКУ УГОЧС администрации городского округа требованиям приказа МЧС России от 12.03.2018 № 99</w:t>
            </w:r>
            <w:r w:rsidRPr="00E575A5">
              <w:rPr>
                <w:rFonts w:ascii="Times New Roman" w:hAnsi="Times New Roman" w:cs="Times New Roman"/>
              </w:rPr>
              <w:t>;</w:t>
            </w:r>
          </w:p>
          <w:p w14:paraId="1BDFBB56" w14:textId="77777777" w:rsid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д</w:t>
            </w:r>
            <w:r w:rsidR="001B73FE" w:rsidRPr="00E575A5">
              <w:rPr>
                <w:rFonts w:ascii="Times New Roman" w:hAnsi="Times New Roman" w:cs="Times New Roman"/>
              </w:rPr>
              <w:t>оля сотрудников МКУ УГОЧС администрации городского округа, прошедших профессиональную подготовку, переподготовку или повышение квалификации</w:t>
            </w:r>
            <w:r w:rsidRPr="00E575A5">
              <w:rPr>
                <w:rFonts w:ascii="Times New Roman" w:hAnsi="Times New Roman" w:cs="Times New Roman"/>
              </w:rPr>
              <w:t>;</w:t>
            </w:r>
            <w:r w:rsidR="00BB3C69" w:rsidRPr="00E575A5">
              <w:rPr>
                <w:rFonts w:ascii="Times New Roman" w:hAnsi="Times New Roman" w:cs="Times New Roman"/>
              </w:rPr>
              <w:t xml:space="preserve"> </w:t>
            </w:r>
          </w:p>
          <w:p w14:paraId="0C43C289" w14:textId="12A9EC6D" w:rsidR="007A3788" w:rsidRP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к</w:t>
            </w:r>
            <w:r w:rsidR="001B73FE" w:rsidRPr="00E575A5">
              <w:rPr>
                <w:rFonts w:ascii="Times New Roman" w:hAnsi="Times New Roman" w:cs="Times New Roman"/>
              </w:rPr>
              <w:t>оличество детей, погибших на водных объектах городского округа</w:t>
            </w:r>
          </w:p>
        </w:tc>
      </w:tr>
      <w:tr w:rsidR="007A3788" w:rsidRPr="00E575A5" w14:paraId="75FC5EF3" w14:textId="77777777" w:rsidTr="001F5315">
        <w:tc>
          <w:tcPr>
            <w:tcW w:w="717" w:type="dxa"/>
          </w:tcPr>
          <w:p w14:paraId="4877F928" w14:textId="6E9E5DFC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  <w:r w:rsidR="00EF570F">
              <w:rPr>
                <w:rFonts w:ascii="Times New Roman" w:hAnsi="Times New Roman" w:cs="Times New Roman"/>
              </w:rPr>
              <w:t>1.</w:t>
            </w:r>
            <w:r w:rsidRPr="00E575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119" w:type="dxa"/>
          </w:tcPr>
          <w:p w14:paraId="3D9E4A99" w14:textId="77777777" w:rsidR="007A3788" w:rsidRPr="00E575A5" w:rsidRDefault="007A3788" w:rsidP="001B73FE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Информационно-пропагандистские мероприятия в области гражданской обороны защиты населения и территорий от чрезвычайных ситуаций</w:t>
            </w:r>
          </w:p>
        </w:tc>
        <w:tc>
          <w:tcPr>
            <w:tcW w:w="5812" w:type="dxa"/>
            <w:gridSpan w:val="3"/>
          </w:tcPr>
          <w:p w14:paraId="4BF1ED96" w14:textId="77777777" w:rsidR="00EF570F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7CA0ABF7" w14:textId="0E3F3119" w:rsidR="007A3788" w:rsidRPr="00E575A5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обеспеч</w:t>
            </w:r>
            <w:r w:rsidR="00EF570F">
              <w:rPr>
                <w:rFonts w:ascii="Times New Roman" w:hAnsi="Times New Roman" w:cs="Times New Roman"/>
              </w:rPr>
              <w:t>ение</w:t>
            </w:r>
            <w:r w:rsidRPr="00E575A5">
              <w:rPr>
                <w:rFonts w:ascii="Times New Roman" w:hAnsi="Times New Roman" w:cs="Times New Roman"/>
              </w:rPr>
              <w:t xml:space="preserve"> к 2027 году дол</w:t>
            </w:r>
            <w:r w:rsidR="00EF570F">
              <w:rPr>
                <w:rFonts w:ascii="Times New Roman" w:hAnsi="Times New Roman" w:cs="Times New Roman"/>
              </w:rPr>
              <w:t>и</w:t>
            </w:r>
            <w:r w:rsidRPr="00E575A5">
              <w:rPr>
                <w:rFonts w:ascii="Times New Roman" w:hAnsi="Times New Roman" w:cs="Times New Roman"/>
              </w:rPr>
              <w:t xml:space="preserve"> руководящего состава, должностных лиц и населения, прошедших подготовку в области гражданской обороны, защиты населения и территорий от чрезвычайных ситуаций, обеспечение пожарной безопасности и безопасности людей на водных объектах в 96 процентов</w:t>
            </w:r>
          </w:p>
        </w:tc>
        <w:tc>
          <w:tcPr>
            <w:tcW w:w="5670" w:type="dxa"/>
          </w:tcPr>
          <w:p w14:paraId="3AF22183" w14:textId="77777777" w:rsidR="007A3788" w:rsidRP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д</w:t>
            </w:r>
            <w:r w:rsidR="007A3788" w:rsidRPr="00E575A5">
              <w:rPr>
                <w:rFonts w:ascii="Times New Roman" w:hAnsi="Times New Roman" w:cs="Times New Roman"/>
              </w:rPr>
              <w:t>оля руководящего состава, должностных лиц и населения, прошедших подготовку в области гражданской обороны, защиты населения и территорий от чрезвычайных ситуаций, обеспечение пожарной безопасности и безопасности людей на водных объектах</w:t>
            </w:r>
          </w:p>
        </w:tc>
      </w:tr>
      <w:tr w:rsidR="007A3788" w:rsidRPr="00E575A5" w14:paraId="165A691A" w14:textId="77777777" w:rsidTr="001F5315">
        <w:tc>
          <w:tcPr>
            <w:tcW w:w="717" w:type="dxa"/>
          </w:tcPr>
          <w:p w14:paraId="6DD3919A" w14:textId="6211260C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  <w:r w:rsidR="00EF570F">
              <w:rPr>
                <w:rFonts w:ascii="Times New Roman" w:hAnsi="Times New Roman" w:cs="Times New Roman"/>
              </w:rPr>
              <w:t>1.</w:t>
            </w:r>
            <w:r w:rsidRPr="00E575A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119" w:type="dxa"/>
          </w:tcPr>
          <w:p w14:paraId="6885AE90" w14:textId="77777777" w:rsidR="007A3788" w:rsidRPr="00E575A5" w:rsidRDefault="007A3788" w:rsidP="00E9747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Оснащение ЕДДС 112 средствами оповещения руководящего состава городского звена РСЧС и населения (ВАУ, оборудование для перехвата радио и телевещания)</w:t>
            </w:r>
          </w:p>
        </w:tc>
        <w:tc>
          <w:tcPr>
            <w:tcW w:w="5812" w:type="dxa"/>
            <w:gridSpan w:val="3"/>
          </w:tcPr>
          <w:p w14:paraId="571C4A67" w14:textId="77777777" w:rsidR="00EF570F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обеспечение постоянной готовности сил и средств гражданской обороны, защиты населения и инфраструктуры городского округа от чрезвычайных ситуаций;</w:t>
            </w:r>
          </w:p>
          <w:p w14:paraId="073BF14D" w14:textId="5F5FFF67" w:rsidR="00EF570F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приве</w:t>
            </w:r>
            <w:r w:rsidR="00EF570F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обеспеченности городских служб оперативно-диспетчерского управления и </w:t>
            </w:r>
            <w:r w:rsidR="00EF570F" w:rsidRPr="00E575A5">
              <w:rPr>
                <w:rFonts w:ascii="Times New Roman" w:hAnsi="Times New Roman" w:cs="Times New Roman"/>
              </w:rPr>
              <w:t>оперативного</w:t>
            </w:r>
            <w:r w:rsidRPr="00E575A5">
              <w:rPr>
                <w:rFonts w:ascii="Times New Roman" w:hAnsi="Times New Roman" w:cs="Times New Roman"/>
              </w:rPr>
              <w:t xml:space="preserve">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деятельности на 72 процента;</w:t>
            </w:r>
          </w:p>
          <w:p w14:paraId="6B86C09F" w14:textId="15AA9CE5" w:rsidR="007A3788" w:rsidRPr="00E575A5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 приве</w:t>
            </w:r>
            <w:r w:rsidR="00EF570F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единой-дежурно-диспетчерской службы городского округа требованиям ГОСТ Р 22.7.01-2021 на 82 процента</w:t>
            </w:r>
          </w:p>
        </w:tc>
        <w:tc>
          <w:tcPr>
            <w:tcW w:w="5670" w:type="dxa"/>
          </w:tcPr>
          <w:p w14:paraId="7CB5C571" w14:textId="77777777" w:rsid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</w:t>
            </w:r>
            <w:r w:rsidR="007A3788" w:rsidRPr="00E575A5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  <w:r w:rsidRPr="00E575A5">
              <w:rPr>
                <w:rFonts w:ascii="Times New Roman" w:hAnsi="Times New Roman" w:cs="Times New Roman"/>
              </w:rPr>
              <w:t>;</w:t>
            </w:r>
          </w:p>
          <w:p w14:paraId="2B988CB3" w14:textId="446F4BA5" w:rsidR="007A3788" w:rsidRP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с</w:t>
            </w:r>
            <w:r w:rsidR="007A3788" w:rsidRPr="00E575A5">
              <w:rPr>
                <w:rFonts w:ascii="Times New Roman" w:hAnsi="Times New Roman" w:cs="Times New Roman"/>
              </w:rPr>
              <w:t>оответствие единой-дежурно-диспетчерской службы городского округа требованиям ГОСТ Р 22.7.01-2021</w:t>
            </w:r>
          </w:p>
        </w:tc>
      </w:tr>
      <w:tr w:rsidR="007A3788" w:rsidRPr="00E575A5" w14:paraId="0734E233" w14:textId="77777777" w:rsidTr="001F5315">
        <w:tc>
          <w:tcPr>
            <w:tcW w:w="717" w:type="dxa"/>
          </w:tcPr>
          <w:p w14:paraId="257EB528" w14:textId="0FF27DBB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E575A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19" w:type="dxa"/>
          </w:tcPr>
          <w:p w14:paraId="08F8878B" w14:textId="77777777" w:rsidR="007A3788" w:rsidRPr="00E575A5" w:rsidRDefault="007A3788" w:rsidP="001A362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Обслуживание локальной системы оповещения водохранилища на р. Дачная</w:t>
            </w:r>
          </w:p>
        </w:tc>
        <w:tc>
          <w:tcPr>
            <w:tcW w:w="5812" w:type="dxa"/>
            <w:gridSpan w:val="3"/>
          </w:tcPr>
          <w:p w14:paraId="7D79CE58" w14:textId="77777777" w:rsidR="00EF570F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417481F7" w14:textId="519B295E" w:rsidR="007A3788" w:rsidRPr="00E575A5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обеспеч</w:t>
            </w:r>
            <w:r w:rsidR="00EF570F">
              <w:rPr>
                <w:rFonts w:ascii="Times New Roman" w:hAnsi="Times New Roman" w:cs="Times New Roman"/>
              </w:rPr>
              <w:t>ение</w:t>
            </w:r>
            <w:r w:rsidRPr="00E575A5">
              <w:rPr>
                <w:rFonts w:ascii="Times New Roman" w:hAnsi="Times New Roman" w:cs="Times New Roman"/>
              </w:rPr>
              <w:t xml:space="preserve"> поддержани</w:t>
            </w:r>
            <w:r w:rsidR="00EF570F">
              <w:rPr>
                <w:rFonts w:ascii="Times New Roman" w:hAnsi="Times New Roman" w:cs="Times New Roman"/>
              </w:rPr>
              <w:t>я</w:t>
            </w:r>
            <w:r w:rsidRPr="00E575A5">
              <w:rPr>
                <w:rFonts w:ascii="Times New Roman" w:hAnsi="Times New Roman" w:cs="Times New Roman"/>
              </w:rPr>
              <w:t xml:space="preserve"> в готовности к применению и развитие местной системы оповещения и информирования населения</w:t>
            </w:r>
          </w:p>
        </w:tc>
        <w:tc>
          <w:tcPr>
            <w:tcW w:w="5670" w:type="dxa"/>
          </w:tcPr>
          <w:p w14:paraId="2DAAA97D" w14:textId="77777777" w:rsidR="007A3788" w:rsidRPr="00E575A5" w:rsidRDefault="00DE3476" w:rsidP="00E575A5">
            <w:pPr>
              <w:pStyle w:val="ConsPlusNormal"/>
              <w:ind w:firstLine="366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</w:t>
            </w:r>
            <w:r w:rsidR="007A3788" w:rsidRPr="00E575A5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</w:p>
        </w:tc>
      </w:tr>
      <w:tr w:rsidR="007A3788" w:rsidRPr="00E575A5" w14:paraId="0074BD71" w14:textId="77777777" w:rsidTr="001F5315">
        <w:tc>
          <w:tcPr>
            <w:tcW w:w="717" w:type="dxa"/>
          </w:tcPr>
          <w:p w14:paraId="12D68470" w14:textId="46C2E17F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E575A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119" w:type="dxa"/>
          </w:tcPr>
          <w:p w14:paraId="4AA38238" w14:textId="77777777" w:rsidR="007A3788" w:rsidRPr="00E575A5" w:rsidRDefault="007A3788" w:rsidP="001A362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Оснащение ЕДДС 112 средствами связи и автоматизации управления, с установкой</w:t>
            </w:r>
          </w:p>
        </w:tc>
        <w:tc>
          <w:tcPr>
            <w:tcW w:w="5812" w:type="dxa"/>
            <w:gridSpan w:val="3"/>
          </w:tcPr>
          <w:p w14:paraId="7D90889D" w14:textId="77777777" w:rsidR="00A96F08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742D55DD" w14:textId="1251D60F" w:rsidR="00A96F08" w:rsidRDefault="007A3788" w:rsidP="00EF570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обеспеченности городских служб оперативно-диспетчерского управления и </w:t>
            </w:r>
            <w:r w:rsidR="00A96F08" w:rsidRPr="00E575A5">
              <w:rPr>
                <w:rFonts w:ascii="Times New Roman" w:hAnsi="Times New Roman" w:cs="Times New Roman"/>
              </w:rPr>
              <w:t>оперативного</w:t>
            </w:r>
            <w:r w:rsidRPr="00E575A5">
              <w:rPr>
                <w:rFonts w:ascii="Times New Roman" w:hAnsi="Times New Roman" w:cs="Times New Roman"/>
              </w:rPr>
              <w:t xml:space="preserve">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деятельности на 72 процента; </w:t>
            </w:r>
          </w:p>
          <w:p w14:paraId="7DC78DC2" w14:textId="3D7C1FE5" w:rsidR="007A3788" w:rsidRPr="00E575A5" w:rsidRDefault="007A3788" w:rsidP="00A96F08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единой-дежурно-диспетчерской службы городского округа требованиям ГОСТ Р 22.7.01-2021 на 82 процента</w:t>
            </w:r>
          </w:p>
        </w:tc>
        <w:tc>
          <w:tcPr>
            <w:tcW w:w="5670" w:type="dxa"/>
          </w:tcPr>
          <w:p w14:paraId="140793A6" w14:textId="77777777" w:rsid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</w:t>
            </w:r>
            <w:r w:rsidR="007A3788" w:rsidRPr="00E575A5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  <w:r w:rsidRPr="00E575A5">
              <w:rPr>
                <w:rFonts w:ascii="Times New Roman" w:hAnsi="Times New Roman" w:cs="Times New Roman"/>
              </w:rPr>
              <w:t xml:space="preserve">; </w:t>
            </w:r>
          </w:p>
          <w:p w14:paraId="6B964F7F" w14:textId="3E566904" w:rsidR="007A3788" w:rsidRP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с</w:t>
            </w:r>
            <w:r w:rsidR="007A3788" w:rsidRPr="00E575A5">
              <w:rPr>
                <w:rFonts w:ascii="Times New Roman" w:hAnsi="Times New Roman" w:cs="Times New Roman"/>
              </w:rPr>
              <w:t>оответствие единой-дежурно-диспетчерской службы городского округа требованиям ГОСТ Р 22.7.01-2021</w:t>
            </w:r>
          </w:p>
        </w:tc>
      </w:tr>
      <w:tr w:rsidR="007A3788" w:rsidRPr="00E575A5" w14:paraId="002D5F74" w14:textId="77777777" w:rsidTr="001F5315">
        <w:tc>
          <w:tcPr>
            <w:tcW w:w="717" w:type="dxa"/>
          </w:tcPr>
          <w:p w14:paraId="199446BC" w14:textId="19A74EC1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E575A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119" w:type="dxa"/>
          </w:tcPr>
          <w:p w14:paraId="686A53FE" w14:textId="77777777" w:rsidR="007A3788" w:rsidRPr="00E575A5" w:rsidRDefault="007A3788" w:rsidP="00AA038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Оснащение ЕДДС 112 прямыми каналами связи с органами территориальной подсистемы РСЧС</w:t>
            </w:r>
          </w:p>
        </w:tc>
        <w:tc>
          <w:tcPr>
            <w:tcW w:w="5812" w:type="dxa"/>
            <w:gridSpan w:val="3"/>
          </w:tcPr>
          <w:p w14:paraId="18CE944E" w14:textId="77777777" w:rsidR="00A96F08" w:rsidRDefault="007A3788" w:rsidP="00A96F08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570C0580" w14:textId="77777777" w:rsidR="00A96F08" w:rsidRDefault="007A3788" w:rsidP="00A96F08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обеспеченности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деятельности на 72 процента;</w:t>
            </w:r>
          </w:p>
          <w:p w14:paraId="5225175E" w14:textId="60D68D25" w:rsidR="007A3788" w:rsidRPr="00E575A5" w:rsidRDefault="007A3788" w:rsidP="00A96F08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единой-дежурно-диспетчерской службы городского округа требованиям ГОСТ Р 22.7.01-2021 на 82 процента</w:t>
            </w:r>
          </w:p>
        </w:tc>
        <w:tc>
          <w:tcPr>
            <w:tcW w:w="5670" w:type="dxa"/>
          </w:tcPr>
          <w:p w14:paraId="2172F071" w14:textId="77777777" w:rsid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</w:t>
            </w:r>
            <w:r w:rsidR="007A3788" w:rsidRPr="00E575A5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  <w:r w:rsidRPr="00E575A5">
              <w:rPr>
                <w:rFonts w:ascii="Times New Roman" w:hAnsi="Times New Roman" w:cs="Times New Roman"/>
              </w:rPr>
              <w:t>;</w:t>
            </w:r>
          </w:p>
          <w:p w14:paraId="73FE5C71" w14:textId="6AD8FD1B" w:rsidR="007A3788" w:rsidRPr="00E575A5" w:rsidRDefault="00DE3476" w:rsidP="00E575A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с</w:t>
            </w:r>
            <w:r w:rsidR="007A3788" w:rsidRPr="00E575A5">
              <w:rPr>
                <w:rFonts w:ascii="Times New Roman" w:hAnsi="Times New Roman" w:cs="Times New Roman"/>
              </w:rPr>
              <w:t>оответствие единой-дежурно-диспетчерской службы городского округа требованиям ГОСТ Р 22.7.01-2021</w:t>
            </w:r>
          </w:p>
        </w:tc>
      </w:tr>
      <w:tr w:rsidR="007A3788" w:rsidRPr="00E575A5" w14:paraId="5B9D9DF8" w14:textId="77777777" w:rsidTr="001F5315">
        <w:tc>
          <w:tcPr>
            <w:tcW w:w="717" w:type="dxa"/>
          </w:tcPr>
          <w:p w14:paraId="67B3971E" w14:textId="338CD6CF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E575A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119" w:type="dxa"/>
          </w:tcPr>
          <w:p w14:paraId="6FB939A8" w14:textId="77777777" w:rsidR="007A3788" w:rsidRPr="00E575A5" w:rsidRDefault="007A3788" w:rsidP="009866F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Оснащение ЕДДС 112 метеостанцией</w:t>
            </w:r>
          </w:p>
        </w:tc>
        <w:tc>
          <w:tcPr>
            <w:tcW w:w="5812" w:type="dxa"/>
            <w:gridSpan w:val="3"/>
          </w:tcPr>
          <w:p w14:paraId="0FD234B1" w14:textId="77777777" w:rsidR="00A96F08" w:rsidRDefault="007A3788" w:rsidP="00A96F08">
            <w:pPr>
              <w:pStyle w:val="ConsPlusNormal"/>
              <w:ind w:firstLine="359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067A2A6A" w14:textId="77777777" w:rsidR="00A96F08" w:rsidRDefault="007A3788" w:rsidP="00A96F08">
            <w:pPr>
              <w:pStyle w:val="ConsPlusNormal"/>
              <w:ind w:firstLine="359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обеспеченности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деятельности на 72 процента;</w:t>
            </w:r>
          </w:p>
          <w:p w14:paraId="2FE5CF81" w14:textId="1A72B61D" w:rsidR="007A3788" w:rsidRPr="00E575A5" w:rsidRDefault="007A3788" w:rsidP="00A96F08">
            <w:pPr>
              <w:pStyle w:val="ConsPlusNormal"/>
              <w:ind w:firstLine="359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 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</w:t>
            </w:r>
            <w:r w:rsidR="00A96F08">
              <w:rPr>
                <w:rFonts w:ascii="Times New Roman" w:hAnsi="Times New Roman" w:cs="Times New Roman"/>
              </w:rPr>
              <w:t xml:space="preserve">к 2027 году соответствие единой </w:t>
            </w:r>
            <w:r w:rsidRPr="00E575A5">
              <w:rPr>
                <w:rFonts w:ascii="Times New Roman" w:hAnsi="Times New Roman" w:cs="Times New Roman"/>
              </w:rPr>
              <w:t>дежурно-диспетчерской службы городского округа требованиям ГОСТ Р 22.7.01-2021 на 82 процента</w:t>
            </w:r>
          </w:p>
        </w:tc>
        <w:tc>
          <w:tcPr>
            <w:tcW w:w="5670" w:type="dxa"/>
          </w:tcPr>
          <w:p w14:paraId="1E5649E1" w14:textId="77777777" w:rsidR="007A3788" w:rsidRPr="00E575A5" w:rsidRDefault="006C4B6F" w:rsidP="00EF570F">
            <w:pPr>
              <w:pStyle w:val="ConsPlusNormal"/>
              <w:ind w:firstLine="224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</w:t>
            </w:r>
            <w:r w:rsidR="007A3788" w:rsidRPr="00E575A5">
              <w:rPr>
                <w:rFonts w:ascii="Times New Roman" w:hAnsi="Times New Roman" w:cs="Times New Roman"/>
              </w:rPr>
              <w:t xml:space="preserve">беспеченность городских служб оперативно-диспетчерского управления и оперативного реагирования в чрезвычайных ситуациях (помещениями, персоналом, </w:t>
            </w:r>
          </w:p>
          <w:p w14:paraId="050C98CD" w14:textId="77777777" w:rsidR="00EF570F" w:rsidRDefault="007A3788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техническими средствами, средствами управления, связи и оповещения)</w:t>
            </w:r>
            <w:r w:rsidR="006C4B6F" w:rsidRPr="00E575A5">
              <w:rPr>
                <w:rFonts w:ascii="Times New Roman" w:hAnsi="Times New Roman" w:cs="Times New Roman"/>
              </w:rPr>
              <w:t xml:space="preserve">; </w:t>
            </w:r>
          </w:p>
          <w:p w14:paraId="6F5CF12F" w14:textId="104A14CC" w:rsidR="007A3788" w:rsidRPr="00E575A5" w:rsidRDefault="006C4B6F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с</w:t>
            </w:r>
            <w:r w:rsidR="007A3788" w:rsidRPr="00E575A5">
              <w:rPr>
                <w:rFonts w:ascii="Times New Roman" w:hAnsi="Times New Roman" w:cs="Times New Roman"/>
              </w:rPr>
              <w:t>оответствие единой-дежурно-диспетчерской службы городского округа требованиям ГОСТ Р 22.7.01-2021</w:t>
            </w:r>
          </w:p>
        </w:tc>
      </w:tr>
      <w:tr w:rsidR="007A3788" w:rsidRPr="005A1C64" w14:paraId="7654C6FE" w14:textId="77777777" w:rsidTr="001F5315">
        <w:tc>
          <w:tcPr>
            <w:tcW w:w="717" w:type="dxa"/>
          </w:tcPr>
          <w:p w14:paraId="48C223B6" w14:textId="2DEE20DC" w:rsidR="007A3788" w:rsidRPr="00E575A5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E575A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19" w:type="dxa"/>
          </w:tcPr>
          <w:p w14:paraId="5AE0D72E" w14:textId="77777777" w:rsidR="007A3788" w:rsidRPr="00E575A5" w:rsidRDefault="007A3788" w:rsidP="009866F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Оснащение ЕДДС 112 приемником ГЛОНАСС/GPS</w:t>
            </w:r>
          </w:p>
        </w:tc>
        <w:tc>
          <w:tcPr>
            <w:tcW w:w="5812" w:type="dxa"/>
            <w:gridSpan w:val="3"/>
          </w:tcPr>
          <w:p w14:paraId="13680E60" w14:textId="77777777" w:rsidR="00A96F08" w:rsidRDefault="007A3788" w:rsidP="00A96F08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65C6F3C1" w14:textId="1B7A4C75" w:rsidR="00A96F08" w:rsidRDefault="007A3788" w:rsidP="00A96F08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обеспеченности городских служб оперативно-диспетчерского управления и </w:t>
            </w:r>
            <w:r w:rsidR="00A96F08" w:rsidRPr="00E575A5">
              <w:rPr>
                <w:rFonts w:ascii="Times New Roman" w:hAnsi="Times New Roman" w:cs="Times New Roman"/>
              </w:rPr>
              <w:t>оперативного</w:t>
            </w:r>
            <w:r w:rsidRPr="00E575A5">
              <w:rPr>
                <w:rFonts w:ascii="Times New Roman" w:hAnsi="Times New Roman" w:cs="Times New Roman"/>
              </w:rPr>
              <w:t xml:space="preserve">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деятельности на 72 процента;</w:t>
            </w:r>
          </w:p>
          <w:p w14:paraId="7EABE649" w14:textId="28A3A7B9" w:rsidR="007A3788" w:rsidRPr="00E575A5" w:rsidRDefault="007A3788" w:rsidP="00A96F08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 xml:space="preserve"> приве</w:t>
            </w:r>
            <w:r w:rsidR="00A96F08">
              <w:rPr>
                <w:rFonts w:ascii="Times New Roman" w:hAnsi="Times New Roman" w:cs="Times New Roman"/>
              </w:rPr>
              <w:t>дение</w:t>
            </w:r>
            <w:r w:rsidRPr="00E575A5">
              <w:rPr>
                <w:rFonts w:ascii="Times New Roman" w:hAnsi="Times New Roman" w:cs="Times New Roman"/>
              </w:rPr>
              <w:t xml:space="preserve"> к 2027 году соответствие единой-дежурно-диспетчерской службы городского округа требованиям ГОСТ Р 22.7.01-2021 на 82 процента</w:t>
            </w:r>
          </w:p>
        </w:tc>
        <w:tc>
          <w:tcPr>
            <w:tcW w:w="5670" w:type="dxa"/>
          </w:tcPr>
          <w:p w14:paraId="4EF37A86" w14:textId="77777777" w:rsidR="00EF570F" w:rsidRDefault="006C4B6F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о</w:t>
            </w:r>
            <w:r w:rsidR="007A3788" w:rsidRPr="00E575A5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  <w:r w:rsidRPr="00E575A5">
              <w:rPr>
                <w:rFonts w:ascii="Times New Roman" w:hAnsi="Times New Roman" w:cs="Times New Roman"/>
              </w:rPr>
              <w:t>;</w:t>
            </w:r>
          </w:p>
          <w:p w14:paraId="23AE71E9" w14:textId="738EF900" w:rsidR="007A3788" w:rsidRPr="00E575A5" w:rsidRDefault="006C4B6F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575A5">
              <w:rPr>
                <w:rFonts w:ascii="Times New Roman" w:hAnsi="Times New Roman" w:cs="Times New Roman"/>
              </w:rPr>
              <w:t>с</w:t>
            </w:r>
            <w:r w:rsidR="007A3788" w:rsidRPr="00E575A5">
              <w:rPr>
                <w:rFonts w:ascii="Times New Roman" w:hAnsi="Times New Roman" w:cs="Times New Roman"/>
              </w:rPr>
              <w:t>оответствие единой-дежурно-диспетчерской службы городского округа требованиям ГОСТ Р 22.7.01-2021</w:t>
            </w:r>
          </w:p>
        </w:tc>
      </w:tr>
      <w:tr w:rsidR="007A3788" w:rsidRPr="005A1C64" w14:paraId="00ACFE4F" w14:textId="77777777" w:rsidTr="00EF570F">
        <w:tc>
          <w:tcPr>
            <w:tcW w:w="717" w:type="dxa"/>
          </w:tcPr>
          <w:p w14:paraId="2D62E5D3" w14:textId="0C154D06" w:rsidR="007A3788" w:rsidRPr="00C234C9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C234C9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C234C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119" w:type="dxa"/>
          </w:tcPr>
          <w:p w14:paraId="4617AAB1" w14:textId="77777777" w:rsidR="007A3788" w:rsidRPr="00E757AC" w:rsidRDefault="007A3788" w:rsidP="009866F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757AC">
              <w:rPr>
                <w:rFonts w:ascii="Times New Roman" w:hAnsi="Times New Roman" w:cs="Times New Roman"/>
              </w:rPr>
              <w:t>Обеспечение деятельности ЕДДС 112</w:t>
            </w:r>
          </w:p>
        </w:tc>
        <w:tc>
          <w:tcPr>
            <w:tcW w:w="5812" w:type="dxa"/>
            <w:gridSpan w:val="3"/>
          </w:tcPr>
          <w:p w14:paraId="0227FB7E" w14:textId="77777777" w:rsidR="008B24E3" w:rsidRDefault="007A3788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>обеспечение постоянной готовности сил и средств гражданской обороны, защиты населения и инфраструктуры городского округа от чрезвычайных ситуаций;</w:t>
            </w:r>
          </w:p>
          <w:p w14:paraId="0C934D12" w14:textId="627940BE" w:rsidR="008B24E3" w:rsidRDefault="007A3788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 xml:space="preserve">привести к 2027 году соответствие обеспеченности городских служб оперативно-диспетчерского управления и </w:t>
            </w:r>
            <w:r w:rsidR="008B24E3" w:rsidRPr="009866F5">
              <w:rPr>
                <w:rFonts w:ascii="Times New Roman" w:hAnsi="Times New Roman" w:cs="Times New Roman"/>
              </w:rPr>
              <w:t>оперативного</w:t>
            </w:r>
            <w:r w:rsidRPr="009866F5">
              <w:rPr>
                <w:rFonts w:ascii="Times New Roman" w:hAnsi="Times New Roman" w:cs="Times New Roman"/>
              </w:rPr>
              <w:t xml:space="preserve">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деятельности на 72 процента; </w:t>
            </w:r>
          </w:p>
          <w:p w14:paraId="14FC1661" w14:textId="77F4FCCD" w:rsidR="007A3788" w:rsidRPr="005A1C64" w:rsidRDefault="007A3788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>привести к 2027 году соответствие единой-дежурно-диспетчерской службы городского округа требованиям ГОСТ Р 22.7.01-2021 на 82 процента</w:t>
            </w:r>
          </w:p>
        </w:tc>
        <w:tc>
          <w:tcPr>
            <w:tcW w:w="5670" w:type="dxa"/>
            <w:shd w:val="clear" w:color="auto" w:fill="auto"/>
          </w:tcPr>
          <w:p w14:paraId="1B39D6FA" w14:textId="77777777" w:rsidR="00EF570F" w:rsidRPr="00EF570F" w:rsidRDefault="006C4B6F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о</w:t>
            </w:r>
            <w:r w:rsidR="007A3788" w:rsidRPr="00EF570F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  <w:r w:rsidRPr="00EF570F">
              <w:rPr>
                <w:rFonts w:ascii="Times New Roman" w:hAnsi="Times New Roman" w:cs="Times New Roman"/>
              </w:rPr>
              <w:t>;</w:t>
            </w:r>
          </w:p>
          <w:p w14:paraId="25F3450E" w14:textId="1B8011DC" w:rsidR="007A3788" w:rsidRPr="00FC3E81" w:rsidRDefault="006C4B6F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EF570F">
              <w:rPr>
                <w:rFonts w:ascii="Times New Roman" w:hAnsi="Times New Roman" w:cs="Times New Roman"/>
              </w:rPr>
              <w:t>с</w:t>
            </w:r>
            <w:r w:rsidR="007A3788" w:rsidRPr="00EF570F">
              <w:rPr>
                <w:rFonts w:ascii="Times New Roman" w:hAnsi="Times New Roman" w:cs="Times New Roman"/>
              </w:rPr>
              <w:t>оответствие единой-дежурно-диспетчерской службы городского округа требованиям ГОСТ Р 22.7.01-2021</w:t>
            </w:r>
          </w:p>
        </w:tc>
      </w:tr>
      <w:tr w:rsidR="007A3788" w:rsidRPr="005A1C64" w14:paraId="4DC4F795" w14:textId="77777777" w:rsidTr="001F5315">
        <w:tc>
          <w:tcPr>
            <w:tcW w:w="717" w:type="dxa"/>
          </w:tcPr>
          <w:p w14:paraId="07A4D679" w14:textId="744B1C62" w:rsidR="007A3788" w:rsidRPr="00C234C9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C234C9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C234C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119" w:type="dxa"/>
          </w:tcPr>
          <w:p w14:paraId="59C49528" w14:textId="77777777" w:rsidR="007A3788" w:rsidRPr="00E757AC" w:rsidRDefault="007A3788" w:rsidP="009866F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757AC">
              <w:rPr>
                <w:rFonts w:ascii="Times New Roman" w:hAnsi="Times New Roman" w:cs="Times New Roman"/>
              </w:rPr>
              <w:t>Оснащение АСФ специальными оборудованием, инструментом и имуществом, включая средства связи и вещевое имущество</w:t>
            </w:r>
          </w:p>
        </w:tc>
        <w:tc>
          <w:tcPr>
            <w:tcW w:w="5812" w:type="dxa"/>
            <w:gridSpan w:val="3"/>
          </w:tcPr>
          <w:p w14:paraId="4A09F713" w14:textId="77777777" w:rsidR="00B12FB3" w:rsidRDefault="007A3788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56386635" w14:textId="77777777" w:rsidR="00B12FB3" w:rsidRDefault="007A3788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>приве</w:t>
            </w:r>
            <w:r w:rsidR="00B12FB3">
              <w:rPr>
                <w:rFonts w:ascii="Times New Roman" w:hAnsi="Times New Roman" w:cs="Times New Roman"/>
              </w:rPr>
              <w:t>дение</w:t>
            </w:r>
            <w:r w:rsidRPr="009866F5">
              <w:rPr>
                <w:rFonts w:ascii="Times New Roman" w:hAnsi="Times New Roman" w:cs="Times New Roman"/>
              </w:rPr>
              <w:t xml:space="preserve"> к 2027 году соответствие обеспеченности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деятельности на 72 процента;</w:t>
            </w:r>
          </w:p>
          <w:p w14:paraId="659B0385" w14:textId="0BD17708" w:rsidR="007A3788" w:rsidRPr="005A1C64" w:rsidRDefault="007A3788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 xml:space="preserve"> привести к 2027 году соответствие аварийно-спасательного формирования МКУ УГОЧС администрации городского округа требованиям приказа МЧС России от 12.03.2018 № 99 на 82 процента</w:t>
            </w:r>
          </w:p>
        </w:tc>
        <w:tc>
          <w:tcPr>
            <w:tcW w:w="5670" w:type="dxa"/>
          </w:tcPr>
          <w:p w14:paraId="77D2F7E0" w14:textId="77777777" w:rsidR="00EF570F" w:rsidRDefault="006C4B6F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о</w:t>
            </w:r>
            <w:r w:rsidR="007A3788" w:rsidRPr="00EF570F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оповещения)</w:t>
            </w:r>
            <w:r w:rsidRPr="00EF570F">
              <w:rPr>
                <w:rFonts w:ascii="Times New Roman" w:hAnsi="Times New Roman" w:cs="Times New Roman"/>
              </w:rPr>
              <w:t xml:space="preserve">; </w:t>
            </w:r>
          </w:p>
          <w:p w14:paraId="06E301B4" w14:textId="7E8CBA45" w:rsidR="007A3788" w:rsidRPr="00EF570F" w:rsidRDefault="006C4B6F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с</w:t>
            </w:r>
            <w:r w:rsidR="007A3788" w:rsidRPr="00EF570F">
              <w:rPr>
                <w:rFonts w:ascii="Times New Roman" w:hAnsi="Times New Roman" w:cs="Times New Roman"/>
              </w:rPr>
              <w:t>оответствие аварийно-спасательного формирования МКУ УГОЧС администрации городского округа требованиям приказа МЧС России от 12.03.2018 № 99</w:t>
            </w:r>
          </w:p>
        </w:tc>
      </w:tr>
      <w:tr w:rsidR="007A3788" w:rsidRPr="005A1C64" w14:paraId="21715A5C" w14:textId="77777777" w:rsidTr="001F5315">
        <w:tc>
          <w:tcPr>
            <w:tcW w:w="717" w:type="dxa"/>
          </w:tcPr>
          <w:p w14:paraId="185AFAE1" w14:textId="4599D06D" w:rsidR="007A3788" w:rsidRPr="00C234C9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C234C9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C234C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119" w:type="dxa"/>
          </w:tcPr>
          <w:p w14:paraId="755744DB" w14:textId="77777777" w:rsidR="007A3788" w:rsidRPr="00E757AC" w:rsidRDefault="007A3788" w:rsidP="009866F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757AC">
              <w:rPr>
                <w:rFonts w:ascii="Times New Roman" w:hAnsi="Times New Roman" w:cs="Times New Roman"/>
              </w:rPr>
              <w:t>Обеспечение деятельности АСФ</w:t>
            </w:r>
          </w:p>
        </w:tc>
        <w:tc>
          <w:tcPr>
            <w:tcW w:w="5812" w:type="dxa"/>
            <w:gridSpan w:val="3"/>
          </w:tcPr>
          <w:p w14:paraId="4F09E5E7" w14:textId="77777777" w:rsidR="00B12FB3" w:rsidRDefault="007A3788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 xml:space="preserve">обеспечение постоянной готовности сил и средств гражданской обороны, защиты населения и инфраструктуры городского округа от чрезвычайных ситуаций; </w:t>
            </w:r>
          </w:p>
          <w:p w14:paraId="05E17557" w14:textId="77777777" w:rsidR="00B12FB3" w:rsidRDefault="007A3788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>приве</w:t>
            </w:r>
            <w:r w:rsidR="00B12FB3">
              <w:rPr>
                <w:rFonts w:ascii="Times New Roman" w:hAnsi="Times New Roman" w:cs="Times New Roman"/>
              </w:rPr>
              <w:t>дение</w:t>
            </w:r>
            <w:r w:rsidRPr="009866F5">
              <w:rPr>
                <w:rFonts w:ascii="Times New Roman" w:hAnsi="Times New Roman" w:cs="Times New Roman"/>
              </w:rPr>
              <w:t xml:space="preserve"> к 2027 году соответствие обеспеченности городских служб оперативно-диспетч</w:t>
            </w:r>
            <w:r w:rsidR="00B12FB3">
              <w:rPr>
                <w:rFonts w:ascii="Times New Roman" w:hAnsi="Times New Roman" w:cs="Times New Roman"/>
              </w:rPr>
              <w:t>ерского управления и оперативно</w:t>
            </w:r>
            <w:r w:rsidRPr="009866F5">
              <w:rPr>
                <w:rFonts w:ascii="Times New Roman" w:hAnsi="Times New Roman" w:cs="Times New Roman"/>
              </w:rPr>
              <w:t>го реагирования в чрезвычайных ситуациях (помещениями, персоналом, техническими средствами, средствами управления, связи и оповещения) нормативным актам в установленной сфере деятельн</w:t>
            </w:r>
            <w:r>
              <w:rPr>
                <w:rFonts w:ascii="Times New Roman" w:hAnsi="Times New Roman" w:cs="Times New Roman"/>
              </w:rPr>
              <w:t>о</w:t>
            </w:r>
            <w:r w:rsidRPr="009866F5">
              <w:rPr>
                <w:rFonts w:ascii="Times New Roman" w:hAnsi="Times New Roman" w:cs="Times New Roman"/>
              </w:rPr>
              <w:t>сти на 72 процента;</w:t>
            </w:r>
          </w:p>
          <w:p w14:paraId="2FF96B76" w14:textId="40F4AEC4" w:rsidR="007A3788" w:rsidRPr="005A1C64" w:rsidRDefault="007A3788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866F5">
              <w:rPr>
                <w:rFonts w:ascii="Times New Roman" w:hAnsi="Times New Roman" w:cs="Times New Roman"/>
              </w:rPr>
              <w:t xml:space="preserve"> привести к 2027 году соответствие аварийно-спасательного формирования МКУ УГОЧС администрации городского округа требованиям приказа МЧС России от 12.03.2018 № 99 на 82 процента</w:t>
            </w:r>
          </w:p>
        </w:tc>
        <w:tc>
          <w:tcPr>
            <w:tcW w:w="5670" w:type="dxa"/>
          </w:tcPr>
          <w:p w14:paraId="0C9046FE" w14:textId="77777777" w:rsidR="00EF570F" w:rsidRDefault="00FA145B" w:rsidP="00EF570F">
            <w:pPr>
              <w:pStyle w:val="ConsPlusNormal"/>
              <w:ind w:firstLine="366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о</w:t>
            </w:r>
            <w:r w:rsidR="007A3788" w:rsidRPr="00EF570F">
              <w:rPr>
                <w:rFonts w:ascii="Times New Roman" w:hAnsi="Times New Roman" w:cs="Times New Roman"/>
              </w:rPr>
              <w:t>беспеченность городских служб оперативно-диспетчерского управления и оперативного реагирования в чрезвычайных ситуациях (помещениями, персоналом, техническими средствами, средствами управления, связи и оповещения</w:t>
            </w:r>
            <w:r w:rsidRPr="00EF570F">
              <w:rPr>
                <w:rFonts w:ascii="Times New Roman" w:hAnsi="Times New Roman" w:cs="Times New Roman"/>
              </w:rPr>
              <w:t xml:space="preserve">; </w:t>
            </w:r>
          </w:p>
          <w:p w14:paraId="0E9C68E9" w14:textId="256AC83B" w:rsidR="007A3788" w:rsidRPr="00FC3E81" w:rsidRDefault="00FA145B" w:rsidP="00EF570F">
            <w:pPr>
              <w:pStyle w:val="ConsPlusNormal"/>
              <w:ind w:firstLine="366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EF570F">
              <w:rPr>
                <w:rFonts w:ascii="Times New Roman" w:hAnsi="Times New Roman" w:cs="Times New Roman"/>
              </w:rPr>
              <w:t>с</w:t>
            </w:r>
            <w:r w:rsidR="007A3788" w:rsidRPr="00EF570F">
              <w:rPr>
                <w:rFonts w:ascii="Times New Roman" w:hAnsi="Times New Roman" w:cs="Times New Roman"/>
              </w:rPr>
              <w:t>оответствие аварийно-спасательного формирования МКУ УГОЧС администрации городского округа требованиям приказа МЧС России от 12.03.2018 № 99</w:t>
            </w:r>
          </w:p>
        </w:tc>
      </w:tr>
      <w:tr w:rsidR="007A3788" w:rsidRPr="005A1C64" w14:paraId="7BB41B43" w14:textId="77777777" w:rsidTr="001F5315">
        <w:tc>
          <w:tcPr>
            <w:tcW w:w="717" w:type="dxa"/>
          </w:tcPr>
          <w:p w14:paraId="14A4393E" w14:textId="288DCE53" w:rsidR="007A3788" w:rsidRPr="00C234C9" w:rsidRDefault="007A3788" w:rsidP="00E757AC">
            <w:pPr>
              <w:pStyle w:val="ConsPlusNormal"/>
              <w:rPr>
                <w:rFonts w:ascii="Times New Roman" w:hAnsi="Times New Roman" w:cs="Times New Roman"/>
              </w:rPr>
            </w:pPr>
            <w:r w:rsidRPr="00C234C9">
              <w:rPr>
                <w:rFonts w:ascii="Times New Roman" w:hAnsi="Times New Roman" w:cs="Times New Roman"/>
              </w:rPr>
              <w:t>1.</w:t>
            </w:r>
            <w:r w:rsidR="00DF18BF">
              <w:rPr>
                <w:rFonts w:ascii="Times New Roman" w:hAnsi="Times New Roman" w:cs="Times New Roman"/>
              </w:rPr>
              <w:t>1.</w:t>
            </w:r>
            <w:r w:rsidRPr="00C234C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119" w:type="dxa"/>
          </w:tcPr>
          <w:p w14:paraId="7B34AD60" w14:textId="77777777" w:rsidR="007A3788" w:rsidRPr="00E757AC" w:rsidRDefault="007A3788" w:rsidP="009866F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757AC">
              <w:rPr>
                <w:rFonts w:ascii="Times New Roman" w:hAnsi="Times New Roman" w:cs="Times New Roman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812" w:type="dxa"/>
            <w:gridSpan w:val="3"/>
          </w:tcPr>
          <w:p w14:paraId="2EEC425F" w14:textId="7780FEF8" w:rsidR="000513C9" w:rsidRPr="005A1C64" w:rsidRDefault="007A3788" w:rsidP="000513C9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A6E12">
              <w:rPr>
                <w:rFonts w:ascii="Times New Roman" w:hAnsi="Times New Roman" w:cs="Times New Roman"/>
              </w:rPr>
              <w:t>обеспечить к 2027 году долю сотрудников МКУ УГОЧС администрации городского округа, прошедших профессиональную подготовку, переподгото</w:t>
            </w:r>
            <w:r w:rsidR="00B12FB3">
              <w:rPr>
                <w:rFonts w:ascii="Times New Roman" w:hAnsi="Times New Roman" w:cs="Times New Roman"/>
              </w:rPr>
              <w:t>вку или повышение квалификации до</w:t>
            </w:r>
            <w:r w:rsidRPr="001A6E12">
              <w:rPr>
                <w:rFonts w:ascii="Times New Roman" w:hAnsi="Times New Roman" w:cs="Times New Roman"/>
              </w:rPr>
              <w:t xml:space="preserve"> 100 процентов</w:t>
            </w:r>
          </w:p>
        </w:tc>
        <w:tc>
          <w:tcPr>
            <w:tcW w:w="5670" w:type="dxa"/>
          </w:tcPr>
          <w:p w14:paraId="38BB1226" w14:textId="77777777" w:rsidR="007A3788" w:rsidRPr="00EF570F" w:rsidRDefault="00FA145B" w:rsidP="00B12FB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д</w:t>
            </w:r>
            <w:r w:rsidR="007A3788" w:rsidRPr="00EF570F">
              <w:rPr>
                <w:rFonts w:ascii="Times New Roman" w:hAnsi="Times New Roman" w:cs="Times New Roman"/>
              </w:rPr>
              <w:t>оля сотрудников МКУ УГОЧС администрации городского округа, прошедших профессиональную подготовку, переподготовку или повышение квалификации</w:t>
            </w:r>
          </w:p>
        </w:tc>
      </w:tr>
      <w:tr w:rsidR="00AE0BCB" w:rsidRPr="005A1C64" w14:paraId="7BF7EEE6" w14:textId="77777777" w:rsidTr="006D2D7A">
        <w:tc>
          <w:tcPr>
            <w:tcW w:w="717" w:type="dxa"/>
          </w:tcPr>
          <w:p w14:paraId="4786C2EA" w14:textId="77777777" w:rsidR="00AE0BCB" w:rsidRPr="00C234C9" w:rsidRDefault="004D6076" w:rsidP="00E757AC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14601" w:type="dxa"/>
            <w:gridSpan w:val="5"/>
          </w:tcPr>
          <w:p w14:paraId="17F0624D" w14:textId="116AB735" w:rsidR="00AE0BCB" w:rsidRPr="001A6E12" w:rsidRDefault="00AE0BCB" w:rsidP="00AE0BC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Комплекс процессных мероприятий</w:t>
            </w:r>
            <w:r w:rsidR="00DF18BF">
              <w:rPr>
                <w:rFonts w:ascii="Times New Roman" w:hAnsi="Times New Roman" w:cs="Times New Roman"/>
              </w:rPr>
              <w:t xml:space="preserve"> </w:t>
            </w:r>
            <w:r w:rsidR="00DF18BF" w:rsidRPr="00DF18BF">
              <w:rPr>
                <w:rFonts w:ascii="Times New Roman" w:hAnsi="Times New Roman" w:cs="Times New Roman"/>
              </w:rPr>
              <w:t>«Обеспечение безопасности людей на водных объектах городского округа»</w:t>
            </w:r>
          </w:p>
        </w:tc>
      </w:tr>
      <w:tr w:rsidR="00273D86" w:rsidRPr="005A1C64" w14:paraId="062B14EC" w14:textId="77777777" w:rsidTr="006D2D7A">
        <w:tc>
          <w:tcPr>
            <w:tcW w:w="717" w:type="dxa"/>
          </w:tcPr>
          <w:p w14:paraId="7194DFF8" w14:textId="77777777" w:rsidR="00273D86" w:rsidRDefault="00273D86" w:rsidP="00273D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300" w:type="dxa"/>
            <w:gridSpan w:val="3"/>
          </w:tcPr>
          <w:p w14:paraId="77611504" w14:textId="6A2C450B" w:rsidR="00273D86" w:rsidRDefault="00273D86" w:rsidP="003B5A7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50127">
              <w:rPr>
                <w:rFonts w:ascii="Times New Roman" w:hAnsi="Times New Roman" w:cs="Times New Roman"/>
              </w:rPr>
              <w:t>Ответственный</w:t>
            </w:r>
            <w:r w:rsidR="003B5A76">
              <w:rPr>
                <w:rFonts w:ascii="Times New Roman" w:hAnsi="Times New Roman" w:cs="Times New Roman"/>
              </w:rPr>
              <w:t xml:space="preserve"> </w:t>
            </w:r>
            <w:r w:rsidRPr="00650127">
              <w:rPr>
                <w:rFonts w:ascii="Times New Roman" w:hAnsi="Times New Roman" w:cs="Times New Roman"/>
              </w:rPr>
              <w:t>за реализацию:</w:t>
            </w:r>
            <w:r w:rsidR="00BB3C69">
              <w:rPr>
                <w:rFonts w:ascii="Times New Roman" w:hAnsi="Times New Roman" w:cs="Times New Roman"/>
              </w:rPr>
              <w:t xml:space="preserve"> </w:t>
            </w:r>
            <w:r w:rsidR="00650127" w:rsidRPr="00402C3C">
              <w:rPr>
                <w:rFonts w:ascii="Times New Roman" w:hAnsi="Times New Roman" w:cs="Times New Roman"/>
              </w:rPr>
              <w:t>МКУ УГОЧС</w:t>
            </w:r>
          </w:p>
        </w:tc>
        <w:tc>
          <w:tcPr>
            <w:tcW w:w="7301" w:type="dxa"/>
            <w:gridSpan w:val="2"/>
          </w:tcPr>
          <w:p w14:paraId="62703842" w14:textId="77777777" w:rsidR="00273D86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 реализации: 2020-2027 </w:t>
            </w:r>
          </w:p>
        </w:tc>
      </w:tr>
      <w:tr w:rsidR="00273D86" w:rsidRPr="005A1C64" w14:paraId="4EB4747C" w14:textId="77777777" w:rsidTr="001F5315">
        <w:tc>
          <w:tcPr>
            <w:tcW w:w="717" w:type="dxa"/>
          </w:tcPr>
          <w:p w14:paraId="645DF7CD" w14:textId="77777777" w:rsidR="00273D86" w:rsidRPr="00C234C9" w:rsidRDefault="00273D86" w:rsidP="00273D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  <w:r w:rsidRPr="00C234C9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3119" w:type="dxa"/>
          </w:tcPr>
          <w:p w14:paraId="03F85B7A" w14:textId="77777777" w:rsidR="00273D86" w:rsidRPr="00E757AC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E757AC">
              <w:rPr>
                <w:rFonts w:ascii="Times New Roman" w:hAnsi="Times New Roman" w:cs="Times New Roman"/>
              </w:rPr>
              <w:t>Профилактика происшествий на водных объектах городского округа</w:t>
            </w:r>
          </w:p>
        </w:tc>
        <w:tc>
          <w:tcPr>
            <w:tcW w:w="5812" w:type="dxa"/>
            <w:gridSpan w:val="3"/>
          </w:tcPr>
          <w:p w14:paraId="69DA0F4A" w14:textId="77777777" w:rsidR="00273D86" w:rsidRPr="005A1C64" w:rsidRDefault="00273D86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A6E12">
              <w:rPr>
                <w:rFonts w:ascii="Times New Roman" w:hAnsi="Times New Roman" w:cs="Times New Roman"/>
              </w:rPr>
              <w:t>исключить гибель детей на водных объектах</w:t>
            </w:r>
          </w:p>
        </w:tc>
        <w:tc>
          <w:tcPr>
            <w:tcW w:w="5670" w:type="dxa"/>
          </w:tcPr>
          <w:p w14:paraId="3B7D6C85" w14:textId="77777777" w:rsidR="00EF570F" w:rsidRDefault="00E34E97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к</w:t>
            </w:r>
            <w:r w:rsidR="00273D86" w:rsidRPr="00EF570F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EF570F">
              <w:rPr>
                <w:rFonts w:ascii="Times New Roman" w:hAnsi="Times New Roman" w:cs="Times New Roman"/>
              </w:rPr>
              <w:t>;</w:t>
            </w:r>
          </w:p>
          <w:p w14:paraId="6D897E05" w14:textId="4315EEF8" w:rsidR="00273D86" w:rsidRPr="00EF570F" w:rsidRDefault="00E34E97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 xml:space="preserve"> к</w:t>
            </w:r>
            <w:r w:rsidR="00273D86" w:rsidRPr="00EF570F">
              <w:rPr>
                <w:rFonts w:ascii="Times New Roman" w:hAnsi="Times New Roman" w:cs="Times New Roman"/>
              </w:rPr>
              <w:t>оличество детей, погибших на водных объектах городского округа</w:t>
            </w:r>
          </w:p>
        </w:tc>
      </w:tr>
      <w:tr w:rsidR="00273D86" w:rsidRPr="005A1C64" w14:paraId="32E48D42" w14:textId="77777777" w:rsidTr="006A25A8">
        <w:tc>
          <w:tcPr>
            <w:tcW w:w="15318" w:type="dxa"/>
            <w:gridSpan w:val="6"/>
          </w:tcPr>
          <w:p w14:paraId="7BE59DD2" w14:textId="77777777" w:rsidR="00273D86" w:rsidRPr="005A1C64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1A6E12">
              <w:rPr>
                <w:rFonts w:ascii="Times New Roman" w:hAnsi="Times New Roman" w:cs="Times New Roman"/>
              </w:rPr>
              <w:t>.</w:t>
            </w:r>
            <w:r w:rsidRPr="001A6E12">
              <w:rPr>
                <w:rFonts w:ascii="Times New Roman" w:hAnsi="Times New Roman" w:cs="Times New Roman"/>
              </w:rPr>
              <w:tab/>
              <w:t>Подпрограмма «Пожарная безопасность» на 2020-2027 годы.</w:t>
            </w:r>
          </w:p>
        </w:tc>
      </w:tr>
      <w:tr w:rsidR="00273D86" w:rsidRPr="005A1C64" w14:paraId="027562E6" w14:textId="77777777" w:rsidTr="006D2D7A">
        <w:tc>
          <w:tcPr>
            <w:tcW w:w="717" w:type="dxa"/>
          </w:tcPr>
          <w:p w14:paraId="050BDC25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14601" w:type="dxa"/>
            <w:gridSpan w:val="5"/>
          </w:tcPr>
          <w:p w14:paraId="33092FA4" w14:textId="3855B58D" w:rsidR="00273D86" w:rsidRPr="00CB2001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Комплекс процессных мероприятий</w:t>
            </w:r>
            <w:r w:rsidR="00EF570F">
              <w:rPr>
                <w:rFonts w:ascii="Times New Roman" w:hAnsi="Times New Roman" w:cs="Times New Roman"/>
              </w:rPr>
              <w:t xml:space="preserve"> </w:t>
            </w:r>
            <w:r w:rsidR="00EF570F" w:rsidRPr="00EF570F">
              <w:rPr>
                <w:rFonts w:ascii="Times New Roman" w:hAnsi="Times New Roman" w:cs="Times New Roman"/>
              </w:rPr>
              <w:t>«Организация и реализация мер пожарной безопасности»</w:t>
            </w:r>
          </w:p>
        </w:tc>
      </w:tr>
      <w:tr w:rsidR="00273D86" w:rsidRPr="005A1C64" w14:paraId="03B433F8" w14:textId="77777777" w:rsidTr="006D2D7A">
        <w:tc>
          <w:tcPr>
            <w:tcW w:w="717" w:type="dxa"/>
          </w:tcPr>
          <w:p w14:paraId="6C5FCD7F" w14:textId="77777777" w:rsidR="00273D86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300" w:type="dxa"/>
            <w:gridSpan w:val="3"/>
          </w:tcPr>
          <w:p w14:paraId="325B66F8" w14:textId="638BF838" w:rsidR="00273D86" w:rsidRDefault="00273D86" w:rsidP="00EF570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A1C64">
              <w:rPr>
                <w:rFonts w:ascii="Times New Roman" w:hAnsi="Times New Roman" w:cs="Times New Roman"/>
              </w:rPr>
              <w:t>Ответственный за реализацию</w:t>
            </w:r>
            <w:r>
              <w:rPr>
                <w:rFonts w:ascii="Times New Roman" w:hAnsi="Times New Roman" w:cs="Times New Roman"/>
              </w:rPr>
              <w:t>:</w:t>
            </w:r>
            <w:r w:rsidR="00BB3C69">
              <w:rPr>
                <w:rFonts w:ascii="Times New Roman" w:hAnsi="Times New Roman" w:cs="Times New Roman"/>
              </w:rPr>
              <w:t xml:space="preserve"> </w:t>
            </w:r>
            <w:r w:rsidR="00887508" w:rsidRPr="00402C3C">
              <w:rPr>
                <w:rFonts w:ascii="Times New Roman" w:hAnsi="Times New Roman" w:cs="Times New Roman"/>
              </w:rPr>
              <w:t>МКУ УГОЧС</w:t>
            </w:r>
            <w:r w:rsidR="00887508">
              <w:rPr>
                <w:rFonts w:ascii="Times New Roman" w:hAnsi="Times New Roman" w:cs="Times New Roman"/>
              </w:rPr>
              <w:t>, управление жизнеобеспечения, управление образования, управление культуры, АХУ</w:t>
            </w:r>
          </w:p>
        </w:tc>
        <w:tc>
          <w:tcPr>
            <w:tcW w:w="7301" w:type="dxa"/>
            <w:gridSpan w:val="2"/>
          </w:tcPr>
          <w:p w14:paraId="7789FCCD" w14:textId="77777777" w:rsidR="00273D86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 реализации: 2020-2027 </w:t>
            </w:r>
          </w:p>
        </w:tc>
      </w:tr>
      <w:tr w:rsidR="00273D86" w:rsidRPr="005A1C64" w14:paraId="4AC12480" w14:textId="77777777" w:rsidTr="001F5315">
        <w:tc>
          <w:tcPr>
            <w:tcW w:w="717" w:type="dxa"/>
          </w:tcPr>
          <w:p w14:paraId="5307EAB2" w14:textId="5A0F6F98" w:rsidR="00273D86" w:rsidRPr="00CB2001" w:rsidRDefault="00273D86" w:rsidP="00EF570F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</w:t>
            </w:r>
            <w:r w:rsidR="00EF570F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19" w:type="dxa"/>
          </w:tcPr>
          <w:p w14:paraId="71C390BE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Адаптация, обслуживание, ремонт АПС</w:t>
            </w:r>
          </w:p>
        </w:tc>
        <w:tc>
          <w:tcPr>
            <w:tcW w:w="5812" w:type="dxa"/>
            <w:gridSpan w:val="3"/>
          </w:tcPr>
          <w:p w14:paraId="5FF9CBAB" w14:textId="4AD4C5B5" w:rsidR="00EF570F" w:rsidRDefault="00273D86" w:rsidP="00EF570F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повысить безопасность населения и защищенность объектов от угроз пожаров; 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="008B24E3">
              <w:rPr>
                <w:rFonts w:ascii="Times New Roman" w:hAnsi="Times New Roman" w:cs="Times New Roman"/>
              </w:rPr>
              <w:t xml:space="preserve"> до 84 процентов</w:t>
            </w:r>
            <w:r w:rsidRPr="00CB2001">
              <w:rPr>
                <w:rFonts w:ascii="Times New Roman" w:hAnsi="Times New Roman" w:cs="Times New Roman"/>
              </w:rPr>
              <w:t>;</w:t>
            </w:r>
          </w:p>
          <w:p w14:paraId="7694C04E" w14:textId="217590EB" w:rsidR="00273D86" w:rsidRPr="005A1C64" w:rsidRDefault="00273D86" w:rsidP="008B24E3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обеспечить к 2027 году долю муниципальных объектов образования, отвечающих требованиям пожарной безопасности в 84 процента; обеспечить к 2027 году долю муниципальных объектов культуры, отве</w:t>
            </w:r>
            <w:r w:rsidR="008B24E3">
              <w:rPr>
                <w:rFonts w:ascii="Times New Roman" w:hAnsi="Times New Roman" w:cs="Times New Roman"/>
              </w:rPr>
              <w:t>чающих требованиям пожарной без</w:t>
            </w:r>
            <w:r w:rsidRPr="00CB2001">
              <w:rPr>
                <w:rFonts w:ascii="Times New Roman" w:hAnsi="Times New Roman" w:cs="Times New Roman"/>
              </w:rPr>
              <w:t xml:space="preserve">опасности </w:t>
            </w:r>
            <w:r w:rsidR="008B24E3">
              <w:rPr>
                <w:rFonts w:ascii="Times New Roman" w:hAnsi="Times New Roman" w:cs="Times New Roman"/>
              </w:rPr>
              <w:t>до</w:t>
            </w:r>
            <w:r w:rsidRPr="00CB2001">
              <w:rPr>
                <w:rFonts w:ascii="Times New Roman" w:hAnsi="Times New Roman" w:cs="Times New Roman"/>
              </w:rPr>
              <w:t xml:space="preserve"> 84 процент</w:t>
            </w:r>
            <w:r w:rsidR="008B24E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0871B8F5" w14:textId="77777777" w:rsidR="00EF570F" w:rsidRDefault="00E34E97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к</w:t>
            </w:r>
            <w:r w:rsidR="00273D86" w:rsidRPr="00EF570F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EF570F">
              <w:rPr>
                <w:rFonts w:ascii="Times New Roman" w:hAnsi="Times New Roman" w:cs="Times New Roman"/>
              </w:rPr>
              <w:t xml:space="preserve">; </w:t>
            </w:r>
          </w:p>
          <w:p w14:paraId="679807B6" w14:textId="77777777" w:rsidR="00EF570F" w:rsidRDefault="00E34E97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д</w:t>
            </w:r>
            <w:r w:rsidR="00273D86" w:rsidRPr="00EF570F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EF570F">
              <w:rPr>
                <w:rFonts w:ascii="Times New Roman" w:hAnsi="Times New Roman" w:cs="Times New Roman"/>
              </w:rPr>
              <w:t>; д</w:t>
            </w:r>
            <w:r w:rsidR="00273D86" w:rsidRPr="00EF570F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EF570F">
              <w:rPr>
                <w:rFonts w:ascii="Times New Roman" w:hAnsi="Times New Roman" w:cs="Times New Roman"/>
              </w:rPr>
              <w:t xml:space="preserve">; </w:t>
            </w:r>
          </w:p>
          <w:p w14:paraId="43A27722" w14:textId="71E7E062" w:rsidR="00273D86" w:rsidRPr="00EF570F" w:rsidRDefault="00E34E97" w:rsidP="00EF570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д</w:t>
            </w:r>
            <w:r w:rsidR="00273D86" w:rsidRPr="00EF570F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37A0E01D" w14:textId="77777777" w:rsidTr="001F5315">
        <w:tc>
          <w:tcPr>
            <w:tcW w:w="717" w:type="dxa"/>
          </w:tcPr>
          <w:p w14:paraId="6EA21179" w14:textId="2D12A5B3" w:rsidR="00273D86" w:rsidRPr="00CB2001" w:rsidRDefault="00273D86" w:rsidP="00EF570F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</w:t>
            </w:r>
            <w:r w:rsidR="00EF570F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119" w:type="dxa"/>
          </w:tcPr>
          <w:p w14:paraId="5A853A07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Огнезащитная пропитка и контроль качества деревянных конструкций, стеллажей концертного зала, одежды сцены, приобретение средств защиты органов дыхания</w:t>
            </w:r>
          </w:p>
        </w:tc>
        <w:tc>
          <w:tcPr>
            <w:tcW w:w="5812" w:type="dxa"/>
            <w:gridSpan w:val="3"/>
          </w:tcPr>
          <w:p w14:paraId="57AED8C0" w14:textId="77777777" w:rsidR="00B12FB3" w:rsidRDefault="00273D86" w:rsidP="00866787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</w:t>
            </w:r>
          </w:p>
          <w:p w14:paraId="6DEE0248" w14:textId="0CCECD3C" w:rsidR="00866787" w:rsidRDefault="00273D86" w:rsidP="00866787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 xml:space="preserve">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CB2001">
              <w:rPr>
                <w:rFonts w:ascii="Times New Roman" w:hAnsi="Times New Roman" w:cs="Times New Roman"/>
              </w:rPr>
              <w:t xml:space="preserve"> 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  <w:r w:rsidRPr="00CB2001">
              <w:rPr>
                <w:rFonts w:ascii="Times New Roman" w:hAnsi="Times New Roman" w:cs="Times New Roman"/>
              </w:rPr>
              <w:t>;</w:t>
            </w:r>
          </w:p>
          <w:p w14:paraId="44100E1C" w14:textId="0D1D480E" w:rsidR="00273D86" w:rsidRPr="005A1C64" w:rsidRDefault="00273D86" w:rsidP="00B12FB3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 xml:space="preserve"> обеспеч</w:t>
            </w:r>
            <w:r w:rsidR="00B12FB3">
              <w:rPr>
                <w:rFonts w:ascii="Times New Roman" w:hAnsi="Times New Roman" w:cs="Times New Roman"/>
              </w:rPr>
              <w:t>ить</w:t>
            </w:r>
            <w:r w:rsidRPr="00CB2001">
              <w:rPr>
                <w:rFonts w:ascii="Times New Roman" w:hAnsi="Times New Roman" w:cs="Times New Roman"/>
              </w:rPr>
              <w:t xml:space="preserve"> к 2027 году долю муниципальных объектов образования, отвечающих требованиям пожарной безопасности</w:t>
            </w:r>
            <w:r w:rsidR="00866787">
              <w:rPr>
                <w:rFonts w:ascii="Times New Roman" w:hAnsi="Times New Roman" w:cs="Times New Roman"/>
              </w:rPr>
              <w:t>,</w:t>
            </w:r>
            <w:r w:rsidRPr="00CB2001">
              <w:rPr>
                <w:rFonts w:ascii="Times New Roman" w:hAnsi="Times New Roman" w:cs="Times New Roman"/>
              </w:rPr>
              <w:t xml:space="preserve"> </w:t>
            </w:r>
            <w:r w:rsidR="00866787">
              <w:rPr>
                <w:rFonts w:ascii="Times New Roman" w:hAnsi="Times New Roman" w:cs="Times New Roman"/>
              </w:rPr>
              <w:t>на</w:t>
            </w:r>
            <w:r w:rsidRPr="00CB2001">
              <w:rPr>
                <w:rFonts w:ascii="Times New Roman" w:hAnsi="Times New Roman" w:cs="Times New Roman"/>
              </w:rPr>
              <w:t xml:space="preserve"> 84 процента</w:t>
            </w:r>
          </w:p>
        </w:tc>
        <w:tc>
          <w:tcPr>
            <w:tcW w:w="5670" w:type="dxa"/>
          </w:tcPr>
          <w:p w14:paraId="33C2BB40" w14:textId="77777777" w:rsidR="00B12FB3" w:rsidRDefault="00E34E97" w:rsidP="0086678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к</w:t>
            </w:r>
            <w:r w:rsidR="00273D86" w:rsidRPr="00EF570F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EF570F">
              <w:rPr>
                <w:rFonts w:ascii="Times New Roman" w:hAnsi="Times New Roman" w:cs="Times New Roman"/>
              </w:rPr>
              <w:t xml:space="preserve">; </w:t>
            </w:r>
          </w:p>
          <w:p w14:paraId="2223DD78" w14:textId="5208B98A" w:rsidR="00866787" w:rsidRDefault="00E34E97" w:rsidP="0086678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д</w:t>
            </w:r>
            <w:r w:rsidR="00273D86" w:rsidRPr="00EF570F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EF570F">
              <w:rPr>
                <w:rFonts w:ascii="Times New Roman" w:hAnsi="Times New Roman" w:cs="Times New Roman"/>
              </w:rPr>
              <w:t>;</w:t>
            </w:r>
          </w:p>
          <w:p w14:paraId="36FA33C5" w14:textId="2C32E93D" w:rsidR="00273D86" w:rsidRPr="00EF570F" w:rsidRDefault="00E34E97" w:rsidP="0086678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EF570F">
              <w:rPr>
                <w:rFonts w:ascii="Times New Roman" w:hAnsi="Times New Roman" w:cs="Times New Roman"/>
              </w:rPr>
              <w:t>д</w:t>
            </w:r>
            <w:r w:rsidR="00273D86" w:rsidRPr="00EF570F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</w:p>
        </w:tc>
      </w:tr>
      <w:tr w:rsidR="00273D86" w:rsidRPr="005A1C64" w14:paraId="06F6FB6E" w14:textId="77777777" w:rsidTr="001F5315">
        <w:tc>
          <w:tcPr>
            <w:tcW w:w="717" w:type="dxa"/>
          </w:tcPr>
          <w:p w14:paraId="31C28051" w14:textId="440704DC" w:rsidR="00273D86" w:rsidRPr="00310ADC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310ADC">
              <w:rPr>
                <w:rFonts w:ascii="Times New Roman" w:hAnsi="Times New Roman" w:cs="Times New Roman"/>
              </w:rPr>
              <w:t>2.</w:t>
            </w:r>
            <w:r w:rsidR="00866787" w:rsidRPr="00310ADC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119" w:type="dxa"/>
          </w:tcPr>
          <w:p w14:paraId="0DC17DB8" w14:textId="77777777" w:rsidR="00273D86" w:rsidRPr="00310ADC" w:rsidRDefault="00273D86" w:rsidP="00273D86">
            <w:pPr>
              <w:widowControl/>
              <w:ind w:firstLine="0"/>
              <w:rPr>
                <w:sz w:val="22"/>
                <w:szCs w:val="22"/>
              </w:rPr>
            </w:pPr>
            <w:r w:rsidRPr="00310ADC">
              <w:rPr>
                <w:sz w:val="22"/>
                <w:szCs w:val="22"/>
              </w:rPr>
              <w:t xml:space="preserve">Приобретение и замена пожарных </w:t>
            </w:r>
          </w:p>
          <w:p w14:paraId="5300AA99" w14:textId="77777777" w:rsidR="00273D86" w:rsidRPr="00310ADC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310ADC">
              <w:rPr>
                <w:rFonts w:ascii="Times New Roman" w:hAnsi="Times New Roman" w:cs="Times New Roman"/>
              </w:rPr>
              <w:t>дверей в электрощитовых</w:t>
            </w:r>
          </w:p>
        </w:tc>
        <w:tc>
          <w:tcPr>
            <w:tcW w:w="5812" w:type="dxa"/>
            <w:gridSpan w:val="3"/>
          </w:tcPr>
          <w:p w14:paraId="44E29425" w14:textId="77777777" w:rsidR="008B24E3" w:rsidRPr="008B24E3" w:rsidRDefault="00273D86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B24E3">
              <w:rPr>
                <w:rFonts w:ascii="Times New Roman" w:hAnsi="Times New Roman" w:cs="Times New Roman"/>
              </w:rPr>
              <w:t>повы</w:t>
            </w:r>
            <w:r w:rsidR="008B24E3" w:rsidRPr="008B24E3">
              <w:rPr>
                <w:rFonts w:ascii="Times New Roman" w:hAnsi="Times New Roman" w:cs="Times New Roman"/>
              </w:rPr>
              <w:t>шение</w:t>
            </w:r>
            <w:r w:rsidRPr="008B24E3">
              <w:rPr>
                <w:rFonts w:ascii="Times New Roman" w:hAnsi="Times New Roman" w:cs="Times New Roman"/>
              </w:rPr>
              <w:t xml:space="preserve"> безопасност</w:t>
            </w:r>
            <w:r w:rsidR="008B24E3" w:rsidRPr="008B24E3">
              <w:rPr>
                <w:rFonts w:ascii="Times New Roman" w:hAnsi="Times New Roman" w:cs="Times New Roman"/>
              </w:rPr>
              <w:t>и</w:t>
            </w:r>
            <w:r w:rsidRPr="008B24E3">
              <w:rPr>
                <w:rFonts w:ascii="Times New Roman" w:hAnsi="Times New Roman" w:cs="Times New Roman"/>
              </w:rPr>
              <w:t xml:space="preserve"> населения и защищенность объектов от угроз пожаров; </w:t>
            </w:r>
          </w:p>
          <w:p w14:paraId="511BF09D" w14:textId="77777777" w:rsidR="008B24E3" w:rsidRPr="008B24E3" w:rsidRDefault="00273D86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B24E3">
              <w:rPr>
                <w:rFonts w:ascii="Times New Roman" w:hAnsi="Times New Roman" w:cs="Times New Roman"/>
              </w:rPr>
              <w:t>обеспеч</w:t>
            </w:r>
            <w:r w:rsidR="008B24E3" w:rsidRPr="008B24E3">
              <w:rPr>
                <w:rFonts w:ascii="Times New Roman" w:hAnsi="Times New Roman" w:cs="Times New Roman"/>
              </w:rPr>
              <w:t>ение</w:t>
            </w:r>
            <w:r w:rsidRPr="008B24E3">
              <w:rPr>
                <w:rFonts w:ascii="Times New Roman" w:hAnsi="Times New Roman" w:cs="Times New Roman"/>
              </w:rPr>
              <w:t xml:space="preserve"> к 2027 году дол</w:t>
            </w:r>
            <w:r w:rsidR="008B24E3" w:rsidRPr="008B24E3">
              <w:rPr>
                <w:rFonts w:ascii="Times New Roman" w:hAnsi="Times New Roman" w:cs="Times New Roman"/>
              </w:rPr>
              <w:t>и</w:t>
            </w:r>
            <w:r w:rsidRPr="008B24E3">
              <w:rPr>
                <w:rFonts w:ascii="Times New Roman" w:hAnsi="Times New Roman" w:cs="Times New Roman"/>
              </w:rPr>
              <w:t xml:space="preserve">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8B24E3" w:rsidRPr="008B24E3">
              <w:rPr>
                <w:rFonts w:ascii="Times New Roman" w:hAnsi="Times New Roman" w:cs="Times New Roman"/>
              </w:rPr>
              <w:t>до</w:t>
            </w:r>
            <w:r w:rsidRPr="008B24E3">
              <w:rPr>
                <w:rFonts w:ascii="Times New Roman" w:hAnsi="Times New Roman" w:cs="Times New Roman"/>
              </w:rPr>
              <w:t xml:space="preserve"> 84 процент</w:t>
            </w:r>
            <w:r w:rsidR="008B24E3" w:rsidRPr="008B24E3">
              <w:rPr>
                <w:rFonts w:ascii="Times New Roman" w:hAnsi="Times New Roman" w:cs="Times New Roman"/>
              </w:rPr>
              <w:t>ов</w:t>
            </w:r>
            <w:r w:rsidRPr="008B24E3">
              <w:rPr>
                <w:rFonts w:ascii="Times New Roman" w:hAnsi="Times New Roman" w:cs="Times New Roman"/>
              </w:rPr>
              <w:t xml:space="preserve">; </w:t>
            </w:r>
          </w:p>
          <w:p w14:paraId="5B9D969B" w14:textId="6FCC5332" w:rsidR="00273D86" w:rsidRPr="00866787" w:rsidRDefault="00273D86" w:rsidP="008B24E3">
            <w:pPr>
              <w:pStyle w:val="ConsPlusNormal"/>
              <w:ind w:firstLine="217"/>
              <w:rPr>
                <w:rFonts w:ascii="Times New Roman" w:hAnsi="Times New Roman" w:cs="Times New Roman"/>
                <w:highlight w:val="yellow"/>
              </w:rPr>
            </w:pPr>
            <w:r w:rsidRPr="008B24E3">
              <w:rPr>
                <w:rFonts w:ascii="Times New Roman" w:hAnsi="Times New Roman" w:cs="Times New Roman"/>
              </w:rPr>
              <w:t>обеспеч</w:t>
            </w:r>
            <w:r w:rsidR="008B24E3" w:rsidRPr="008B24E3">
              <w:rPr>
                <w:rFonts w:ascii="Times New Roman" w:hAnsi="Times New Roman" w:cs="Times New Roman"/>
              </w:rPr>
              <w:t>ение</w:t>
            </w:r>
            <w:r w:rsidRPr="008B24E3">
              <w:rPr>
                <w:rFonts w:ascii="Times New Roman" w:hAnsi="Times New Roman" w:cs="Times New Roman"/>
              </w:rPr>
              <w:t xml:space="preserve"> к 2027 году дол</w:t>
            </w:r>
            <w:r w:rsidR="008B24E3" w:rsidRPr="008B24E3">
              <w:rPr>
                <w:rFonts w:ascii="Times New Roman" w:hAnsi="Times New Roman" w:cs="Times New Roman"/>
              </w:rPr>
              <w:t>и</w:t>
            </w:r>
            <w:r w:rsidRPr="008B24E3">
              <w:rPr>
                <w:rFonts w:ascii="Times New Roman" w:hAnsi="Times New Roman" w:cs="Times New Roman"/>
              </w:rPr>
              <w:t xml:space="preserve"> муниципальных объектов образования, отвечающих требованиям пожарной безопасности </w:t>
            </w:r>
            <w:r w:rsidR="008B24E3" w:rsidRPr="008B24E3">
              <w:rPr>
                <w:rFonts w:ascii="Times New Roman" w:hAnsi="Times New Roman" w:cs="Times New Roman"/>
              </w:rPr>
              <w:t>до</w:t>
            </w:r>
            <w:r w:rsidRPr="008B24E3">
              <w:rPr>
                <w:rFonts w:ascii="Times New Roman" w:hAnsi="Times New Roman" w:cs="Times New Roman"/>
              </w:rPr>
              <w:t xml:space="preserve"> 84 процент</w:t>
            </w:r>
            <w:r w:rsidR="008B24E3" w:rsidRPr="008B24E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16FD26DC" w14:textId="77777777" w:rsidR="008B24E3" w:rsidRPr="008B24E3" w:rsidRDefault="00E34E97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B24E3">
              <w:rPr>
                <w:rFonts w:ascii="Times New Roman" w:hAnsi="Times New Roman" w:cs="Times New Roman"/>
              </w:rPr>
              <w:t>к</w:t>
            </w:r>
            <w:r w:rsidR="00273D86" w:rsidRPr="008B24E3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="0063536F" w:rsidRPr="008B24E3">
              <w:rPr>
                <w:rFonts w:ascii="Times New Roman" w:hAnsi="Times New Roman" w:cs="Times New Roman"/>
              </w:rPr>
              <w:t xml:space="preserve">; </w:t>
            </w:r>
          </w:p>
          <w:p w14:paraId="3C939BB3" w14:textId="77777777" w:rsidR="008B24E3" w:rsidRPr="008B24E3" w:rsidRDefault="0063536F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B24E3">
              <w:rPr>
                <w:rFonts w:ascii="Times New Roman" w:hAnsi="Times New Roman" w:cs="Times New Roman"/>
              </w:rPr>
              <w:t>д</w:t>
            </w:r>
            <w:r w:rsidR="00273D86" w:rsidRPr="008B24E3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B24E3">
              <w:rPr>
                <w:rFonts w:ascii="Times New Roman" w:hAnsi="Times New Roman" w:cs="Times New Roman"/>
              </w:rPr>
              <w:t xml:space="preserve">; </w:t>
            </w:r>
          </w:p>
          <w:p w14:paraId="47A7AF25" w14:textId="3DB3FA3C" w:rsidR="00273D86" w:rsidRPr="00866787" w:rsidRDefault="0063536F" w:rsidP="00866787">
            <w:pPr>
              <w:pStyle w:val="ConsPlusNormal"/>
              <w:ind w:firstLine="217"/>
              <w:rPr>
                <w:rFonts w:ascii="Times New Roman" w:hAnsi="Times New Roman" w:cs="Times New Roman"/>
                <w:highlight w:val="yellow"/>
              </w:rPr>
            </w:pPr>
            <w:r w:rsidRPr="008B24E3">
              <w:rPr>
                <w:rFonts w:ascii="Times New Roman" w:hAnsi="Times New Roman" w:cs="Times New Roman"/>
              </w:rPr>
              <w:t>д</w:t>
            </w:r>
            <w:r w:rsidR="00273D86" w:rsidRPr="008B24E3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</w:p>
        </w:tc>
      </w:tr>
      <w:tr w:rsidR="00273D86" w:rsidRPr="005A1C64" w14:paraId="180BA9CF" w14:textId="77777777" w:rsidTr="001F5315">
        <w:tc>
          <w:tcPr>
            <w:tcW w:w="717" w:type="dxa"/>
          </w:tcPr>
          <w:p w14:paraId="4C186E65" w14:textId="1CBB2534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</w:t>
            </w:r>
            <w:r w:rsidR="00866787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3119" w:type="dxa"/>
          </w:tcPr>
          <w:p w14:paraId="605004D0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Обеспечение электробезопасности муниципальных образовательных учреждений</w:t>
            </w:r>
          </w:p>
        </w:tc>
        <w:tc>
          <w:tcPr>
            <w:tcW w:w="5812" w:type="dxa"/>
            <w:gridSpan w:val="3"/>
          </w:tcPr>
          <w:p w14:paraId="31DE6050" w14:textId="77777777" w:rsidR="008B24E3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374FDA">
              <w:rPr>
                <w:rFonts w:ascii="Times New Roman" w:hAnsi="Times New Roman" w:cs="Times New Roman"/>
              </w:rPr>
              <w:t>повысить безопасность населения и защищенность объектов от угроз пожаров;</w:t>
            </w:r>
          </w:p>
          <w:p w14:paraId="0750516E" w14:textId="77777777" w:rsidR="008B24E3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374FDA">
              <w:rPr>
                <w:rFonts w:ascii="Times New Roman" w:hAnsi="Times New Roman" w:cs="Times New Roman"/>
              </w:rPr>
              <w:t xml:space="preserve">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в 84 процента; </w:t>
            </w:r>
          </w:p>
          <w:p w14:paraId="78D57D85" w14:textId="40689607" w:rsidR="00273D86" w:rsidRPr="005A1C64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374FDA">
              <w:rPr>
                <w:rFonts w:ascii="Times New Roman" w:hAnsi="Times New Roman" w:cs="Times New Roman"/>
              </w:rPr>
              <w:t>обеспечить к 2027 году долю муниципальных объектов образования, отвечающих требованиям пожарной безопасности в 84 процента</w:t>
            </w:r>
          </w:p>
        </w:tc>
        <w:tc>
          <w:tcPr>
            <w:tcW w:w="5670" w:type="dxa"/>
          </w:tcPr>
          <w:p w14:paraId="05454E6B" w14:textId="77777777" w:rsidR="008B24E3" w:rsidRDefault="0063536F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43036608" w14:textId="77777777" w:rsidR="00B12FB3" w:rsidRDefault="0063536F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313D4EFA" w14:textId="3137C167" w:rsidR="00273D86" w:rsidRPr="00866787" w:rsidRDefault="0063536F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</w:p>
        </w:tc>
      </w:tr>
      <w:tr w:rsidR="00273D86" w:rsidRPr="005A1C64" w14:paraId="3F2E5588" w14:textId="77777777" w:rsidTr="001F5315">
        <w:tc>
          <w:tcPr>
            <w:tcW w:w="717" w:type="dxa"/>
          </w:tcPr>
          <w:p w14:paraId="127E2DA3" w14:textId="444684FF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</w:t>
            </w:r>
            <w:r w:rsidR="00866787">
              <w:rPr>
                <w:rFonts w:ascii="Times New Roman" w:hAnsi="Times New Roman" w:cs="Times New Roman"/>
              </w:rPr>
              <w:t>1.5</w:t>
            </w:r>
          </w:p>
        </w:tc>
        <w:tc>
          <w:tcPr>
            <w:tcW w:w="3119" w:type="dxa"/>
          </w:tcPr>
          <w:p w14:paraId="0DA98BFA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Обслуживание фотолюминесцентной эвакуационной системы</w:t>
            </w:r>
          </w:p>
        </w:tc>
        <w:tc>
          <w:tcPr>
            <w:tcW w:w="5812" w:type="dxa"/>
            <w:gridSpan w:val="3"/>
          </w:tcPr>
          <w:p w14:paraId="2774B3C7" w14:textId="77777777" w:rsidR="008B24E3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</w:t>
            </w:r>
          </w:p>
          <w:p w14:paraId="392F4E76" w14:textId="77777777" w:rsidR="008B24E3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в 84 процента; </w:t>
            </w:r>
          </w:p>
          <w:p w14:paraId="54DF96BA" w14:textId="77777777" w:rsidR="008B24E3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образования, отвечающих требованиям пожарной безопасности в 84 процента; </w:t>
            </w:r>
          </w:p>
          <w:p w14:paraId="3C6BAD6B" w14:textId="4128CA24" w:rsidR="00273D86" w:rsidRPr="005A1C64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>обеспечить к 2027 году долю муниципальных объектов культуры, отвечающих требованиям пожарной безопасности в 84 процента</w:t>
            </w:r>
          </w:p>
        </w:tc>
        <w:tc>
          <w:tcPr>
            <w:tcW w:w="5670" w:type="dxa"/>
          </w:tcPr>
          <w:p w14:paraId="4E91D2CE" w14:textId="77777777" w:rsidR="008B24E3" w:rsidRDefault="0063536F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15FC5577" w14:textId="77777777" w:rsidR="008B24E3" w:rsidRDefault="0063536F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196028CA" w14:textId="77777777" w:rsidR="008B24E3" w:rsidRDefault="0063536F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09E8B32C" w14:textId="09082AD7" w:rsidR="00273D86" w:rsidRPr="00866787" w:rsidRDefault="0063536F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56EE7F31" w14:textId="77777777" w:rsidTr="001F5315">
        <w:tc>
          <w:tcPr>
            <w:tcW w:w="717" w:type="dxa"/>
          </w:tcPr>
          <w:p w14:paraId="6F94253C" w14:textId="63EE1922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</w:t>
            </w:r>
            <w:r w:rsidR="00866787">
              <w:rPr>
                <w:rFonts w:ascii="Times New Roman" w:hAnsi="Times New Roman" w:cs="Times New Roman"/>
              </w:rPr>
              <w:t>1.6</w:t>
            </w:r>
          </w:p>
        </w:tc>
        <w:tc>
          <w:tcPr>
            <w:tcW w:w="3119" w:type="dxa"/>
          </w:tcPr>
          <w:p w14:paraId="21655F0B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Замена шкафов внутреннего пожарного водопровода</w:t>
            </w:r>
          </w:p>
        </w:tc>
        <w:tc>
          <w:tcPr>
            <w:tcW w:w="5812" w:type="dxa"/>
            <w:gridSpan w:val="3"/>
          </w:tcPr>
          <w:p w14:paraId="1A12DA4A" w14:textId="77777777" w:rsidR="008B24E3" w:rsidRDefault="00273D86" w:rsidP="008B24E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8B24E3">
              <w:rPr>
                <w:rFonts w:ascii="Times New Roman" w:hAnsi="Times New Roman" w:cs="Times New Roman"/>
              </w:rPr>
              <w:t>до 84 процентов</w:t>
            </w:r>
            <w:r w:rsidRPr="00B971C3">
              <w:rPr>
                <w:rFonts w:ascii="Times New Roman" w:hAnsi="Times New Roman" w:cs="Times New Roman"/>
              </w:rPr>
              <w:t>;</w:t>
            </w:r>
          </w:p>
          <w:p w14:paraId="1F0812AF" w14:textId="77777777" w:rsidR="008B24E3" w:rsidRDefault="00273D86" w:rsidP="008B24E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 обеспечить к 2027 году долю муниципальных объектов образования, отвечающих требованиям пожарной безопасности </w:t>
            </w:r>
            <w:r w:rsidR="008B24E3">
              <w:rPr>
                <w:rFonts w:ascii="Times New Roman" w:hAnsi="Times New Roman" w:cs="Times New Roman"/>
              </w:rPr>
              <w:t xml:space="preserve">до </w:t>
            </w:r>
            <w:r w:rsidRPr="00B971C3">
              <w:rPr>
                <w:rFonts w:ascii="Times New Roman" w:hAnsi="Times New Roman" w:cs="Times New Roman"/>
              </w:rPr>
              <w:t>84 процент</w:t>
            </w:r>
            <w:r w:rsidR="008B24E3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 xml:space="preserve">; </w:t>
            </w:r>
          </w:p>
          <w:p w14:paraId="48FBE05E" w14:textId="31A12771" w:rsidR="00273D86" w:rsidRPr="005A1C64" w:rsidRDefault="00273D86" w:rsidP="008B24E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культуры, отвечающих требованиям пожарной безопасности </w:t>
            </w:r>
            <w:r w:rsidR="008B24E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8B24E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1FF64A19" w14:textId="77777777" w:rsidR="008B24E3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>; 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643715CA" w14:textId="6F620F6A" w:rsidR="008B24E3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01DB58E8" w14:textId="2FAEE940" w:rsidR="00273D86" w:rsidRPr="00866787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60D5E895" w14:textId="77777777" w:rsidTr="001F5315">
        <w:tc>
          <w:tcPr>
            <w:tcW w:w="717" w:type="dxa"/>
          </w:tcPr>
          <w:p w14:paraId="16925C83" w14:textId="0F0BBF5F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</w:t>
            </w:r>
            <w:r w:rsidR="00866787">
              <w:rPr>
                <w:rFonts w:ascii="Times New Roman" w:hAnsi="Times New Roman" w:cs="Times New Roman"/>
              </w:rPr>
              <w:t>1.7</w:t>
            </w:r>
          </w:p>
        </w:tc>
        <w:tc>
          <w:tcPr>
            <w:tcW w:w="3119" w:type="dxa"/>
          </w:tcPr>
          <w:p w14:paraId="07F3D2AD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Приобретение, переосвидетельствование и перезарядка средств пожаротушения</w:t>
            </w:r>
          </w:p>
        </w:tc>
        <w:tc>
          <w:tcPr>
            <w:tcW w:w="5812" w:type="dxa"/>
            <w:gridSpan w:val="3"/>
          </w:tcPr>
          <w:p w14:paraId="78935823" w14:textId="77777777" w:rsidR="00B12FB3" w:rsidRDefault="00273D86" w:rsidP="00B12FB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на</w:t>
            </w:r>
            <w:r w:rsidRPr="00B971C3">
              <w:rPr>
                <w:rFonts w:ascii="Times New Roman" w:hAnsi="Times New Roman" w:cs="Times New Roman"/>
              </w:rPr>
              <w:t xml:space="preserve"> 84 процента;</w:t>
            </w:r>
          </w:p>
          <w:p w14:paraId="074FB16B" w14:textId="77777777" w:rsidR="00B12FB3" w:rsidRDefault="00273D86" w:rsidP="00B12FB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 обеспечить к 2027 году долю муниципальных объектов образования,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на</w:t>
            </w:r>
            <w:r w:rsidRPr="00B971C3">
              <w:rPr>
                <w:rFonts w:ascii="Times New Roman" w:hAnsi="Times New Roman" w:cs="Times New Roman"/>
              </w:rPr>
              <w:t xml:space="preserve"> 84 процента; </w:t>
            </w:r>
          </w:p>
          <w:p w14:paraId="2FE5FC75" w14:textId="49F02643" w:rsidR="00273D86" w:rsidRPr="005A1C64" w:rsidRDefault="00273D86" w:rsidP="00B12FB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культуры,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на</w:t>
            </w:r>
            <w:r w:rsidRPr="00B971C3">
              <w:rPr>
                <w:rFonts w:ascii="Times New Roman" w:hAnsi="Times New Roman" w:cs="Times New Roman"/>
              </w:rPr>
              <w:t xml:space="preserve"> 84 процента</w:t>
            </w:r>
          </w:p>
        </w:tc>
        <w:tc>
          <w:tcPr>
            <w:tcW w:w="5670" w:type="dxa"/>
          </w:tcPr>
          <w:p w14:paraId="1A4467F5" w14:textId="77777777" w:rsidR="00B12FB3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55DE0375" w14:textId="77777777" w:rsidR="00B12FB3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5B5A05C8" w14:textId="77777777" w:rsidR="00B12FB3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2512E487" w14:textId="02038034" w:rsidR="00273D86" w:rsidRPr="00866787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246D7A9C" w14:textId="77777777" w:rsidTr="001F5315">
        <w:tc>
          <w:tcPr>
            <w:tcW w:w="717" w:type="dxa"/>
          </w:tcPr>
          <w:p w14:paraId="0948784B" w14:textId="30689715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</w:t>
            </w:r>
            <w:r w:rsidR="00866787">
              <w:rPr>
                <w:rFonts w:ascii="Times New Roman" w:hAnsi="Times New Roman" w:cs="Times New Roman"/>
              </w:rPr>
              <w:t>1.8</w:t>
            </w:r>
          </w:p>
        </w:tc>
        <w:tc>
          <w:tcPr>
            <w:tcW w:w="3119" w:type="dxa"/>
          </w:tcPr>
          <w:p w14:paraId="3C3B98C2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Проверка внутренних пожарных кранов</w:t>
            </w:r>
          </w:p>
        </w:tc>
        <w:tc>
          <w:tcPr>
            <w:tcW w:w="5812" w:type="dxa"/>
            <w:gridSpan w:val="3"/>
          </w:tcPr>
          <w:p w14:paraId="70C14E9A" w14:textId="77777777" w:rsidR="00B12FB3" w:rsidRDefault="00273D86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>;</w:t>
            </w:r>
          </w:p>
          <w:p w14:paraId="4A7C811A" w14:textId="77777777" w:rsidR="00B12FB3" w:rsidRDefault="00273D86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 обеспечить к 2027 году долю муниципальных объектов образования,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 xml:space="preserve">; </w:t>
            </w:r>
          </w:p>
          <w:p w14:paraId="55601734" w14:textId="493153E4" w:rsidR="00273D86" w:rsidRPr="005A1C64" w:rsidRDefault="00273D86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культуры,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36F6CA25" w14:textId="77777777" w:rsidR="00B12FB3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01C121E2" w14:textId="77777777" w:rsidR="00B12FB3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6266FFBA" w14:textId="121D1BD3" w:rsidR="00273D86" w:rsidRPr="00866787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>; 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05CDDCC0" w14:textId="77777777" w:rsidTr="001F5315">
        <w:tc>
          <w:tcPr>
            <w:tcW w:w="717" w:type="dxa"/>
          </w:tcPr>
          <w:p w14:paraId="170565B3" w14:textId="6766C85A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2.1</w:t>
            </w:r>
            <w:r w:rsidR="00866787">
              <w:rPr>
                <w:rFonts w:ascii="Times New Roman" w:hAnsi="Times New Roman" w:cs="Times New Roman"/>
              </w:rPr>
              <w:t>.9</w:t>
            </w:r>
          </w:p>
        </w:tc>
        <w:tc>
          <w:tcPr>
            <w:tcW w:w="3119" w:type="dxa"/>
          </w:tcPr>
          <w:p w14:paraId="451B5241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Ремонт пожарных лестниц, строительно-монтажные работы по установке автоматической пожарной сигнализации</w:t>
            </w:r>
          </w:p>
        </w:tc>
        <w:tc>
          <w:tcPr>
            <w:tcW w:w="5812" w:type="dxa"/>
            <w:gridSpan w:val="3"/>
          </w:tcPr>
          <w:p w14:paraId="669E0920" w14:textId="29BB522B" w:rsidR="00273D86" w:rsidRPr="005A1C64" w:rsidRDefault="00273D86" w:rsidP="00B12FB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процента; обеспечить к 2027 году долю муниципальных объектов культуры,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 xml:space="preserve">до </w:t>
            </w:r>
            <w:r w:rsidRPr="00B971C3">
              <w:rPr>
                <w:rFonts w:ascii="Times New Roman" w:hAnsi="Times New Roman" w:cs="Times New Roman"/>
              </w:rPr>
              <w:t>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23A920B6" w14:textId="77777777" w:rsidR="00B12FB3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505F20F6" w14:textId="77777777" w:rsidR="00B12FB3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57D0F182" w14:textId="68B0594F" w:rsidR="00273D86" w:rsidRPr="00866787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532C2C63" w14:textId="77777777" w:rsidTr="001F5315">
        <w:tc>
          <w:tcPr>
            <w:tcW w:w="717" w:type="dxa"/>
          </w:tcPr>
          <w:p w14:paraId="459A6108" w14:textId="08797182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2.1</w:t>
            </w:r>
            <w:r w:rsidR="00866787">
              <w:rPr>
                <w:rFonts w:ascii="Times New Roman" w:hAnsi="Times New Roman" w:cs="Times New Roman"/>
              </w:rPr>
              <w:t>.10</w:t>
            </w:r>
          </w:p>
        </w:tc>
        <w:tc>
          <w:tcPr>
            <w:tcW w:w="3119" w:type="dxa"/>
          </w:tcPr>
          <w:p w14:paraId="4E893AFC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Пропитка и проверка качества огнезащитной обработки деревянных конструкций</w:t>
            </w:r>
          </w:p>
        </w:tc>
        <w:tc>
          <w:tcPr>
            <w:tcW w:w="5812" w:type="dxa"/>
            <w:gridSpan w:val="3"/>
          </w:tcPr>
          <w:p w14:paraId="58C8ABE3" w14:textId="77777777" w:rsidR="00B12FB3" w:rsidRDefault="00273D86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>;</w:t>
            </w:r>
          </w:p>
          <w:p w14:paraId="1AB899CF" w14:textId="77777777" w:rsidR="00B12FB3" w:rsidRDefault="00273D86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 обеспечить к 2027 году долю муниципальных объектов образования,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 xml:space="preserve">; </w:t>
            </w:r>
          </w:p>
          <w:p w14:paraId="01A8AF8A" w14:textId="550003C5" w:rsidR="00273D86" w:rsidRPr="005A1C64" w:rsidRDefault="00273D86" w:rsidP="00B12FB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культуры, отвечающих требованиям пожарной безопасности </w:t>
            </w:r>
            <w:r w:rsidR="00B12FB3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12FB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6F05EE1C" w14:textId="77777777" w:rsidR="00B12FB3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6FF2552E" w14:textId="77777777" w:rsidR="00B12FB3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45E21EFB" w14:textId="77777777" w:rsidR="00B12FB3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3F62FA61" w14:textId="21DA119B" w:rsidR="00273D86" w:rsidRPr="00866787" w:rsidRDefault="006667F8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395F61F8" w14:textId="77777777" w:rsidTr="001F5315">
        <w:tc>
          <w:tcPr>
            <w:tcW w:w="717" w:type="dxa"/>
          </w:tcPr>
          <w:p w14:paraId="60AFAC67" w14:textId="254A8A7F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2.1</w:t>
            </w:r>
            <w:r w:rsidR="00866787">
              <w:rPr>
                <w:rFonts w:ascii="Times New Roman" w:hAnsi="Times New Roman" w:cs="Times New Roman"/>
              </w:rPr>
              <w:t>.11</w:t>
            </w:r>
          </w:p>
        </w:tc>
        <w:tc>
          <w:tcPr>
            <w:tcW w:w="3119" w:type="dxa"/>
          </w:tcPr>
          <w:p w14:paraId="4E75CE79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Страхование гражданской ответственности</w:t>
            </w:r>
          </w:p>
        </w:tc>
        <w:tc>
          <w:tcPr>
            <w:tcW w:w="5812" w:type="dxa"/>
            <w:gridSpan w:val="3"/>
          </w:tcPr>
          <w:p w14:paraId="66ED577B" w14:textId="77777777" w:rsidR="00BE5074" w:rsidRDefault="00273D86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BE5074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E5074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 xml:space="preserve">; </w:t>
            </w:r>
          </w:p>
          <w:p w14:paraId="744E8994" w14:textId="77777777" w:rsidR="00BE5074" w:rsidRDefault="00273D86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образования, отвечающих требованиям пожарной безопасности </w:t>
            </w:r>
            <w:r w:rsidR="00BE5074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E5074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 xml:space="preserve">; </w:t>
            </w:r>
          </w:p>
          <w:p w14:paraId="5501083F" w14:textId="5DCAD92A" w:rsidR="00273D86" w:rsidRPr="005A1C64" w:rsidRDefault="00273D86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культуры, отвечающих требованиям пожарной безопасности </w:t>
            </w:r>
            <w:r w:rsidR="00BE5074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E5074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39FE3C6B" w14:textId="77777777" w:rsidR="00BE5074" w:rsidRDefault="006667F8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57E64AD2" w14:textId="77777777" w:rsidR="00BE5074" w:rsidRDefault="006667F8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0C376A71" w14:textId="77777777" w:rsidR="00BE5074" w:rsidRDefault="006667F8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23A62ED5" w14:textId="207A3B08" w:rsidR="00273D86" w:rsidRPr="00866787" w:rsidRDefault="006667F8" w:rsidP="00866787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42B01461" w14:textId="77777777" w:rsidTr="001F5315">
        <w:tc>
          <w:tcPr>
            <w:tcW w:w="717" w:type="dxa"/>
          </w:tcPr>
          <w:p w14:paraId="1B3E309A" w14:textId="1F6311AA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2.1</w:t>
            </w:r>
            <w:r w:rsidR="00866787">
              <w:rPr>
                <w:rFonts w:ascii="Times New Roman" w:hAnsi="Times New Roman" w:cs="Times New Roman"/>
              </w:rPr>
              <w:t>.12</w:t>
            </w:r>
          </w:p>
        </w:tc>
        <w:tc>
          <w:tcPr>
            <w:tcW w:w="3119" w:type="dxa"/>
          </w:tcPr>
          <w:p w14:paraId="3BDB3EB1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Обучение руководителей и специалистов</w:t>
            </w:r>
          </w:p>
        </w:tc>
        <w:tc>
          <w:tcPr>
            <w:tcW w:w="5812" w:type="dxa"/>
            <w:gridSpan w:val="3"/>
          </w:tcPr>
          <w:p w14:paraId="09CF46DD" w14:textId="77777777" w:rsidR="00BE5074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</w:t>
            </w:r>
          </w:p>
          <w:p w14:paraId="02F7DF56" w14:textId="77777777" w:rsidR="00BE5074" w:rsidRDefault="00273D86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объектов, находящихся в муниципальной собственности или в ведении органов местного самоуправления, отвечающих требованиям пожарной безопасности </w:t>
            </w:r>
            <w:r w:rsidR="00BE5074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E5074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 xml:space="preserve">; </w:t>
            </w:r>
          </w:p>
          <w:p w14:paraId="704BB8D7" w14:textId="77777777" w:rsidR="00BE5074" w:rsidRDefault="00273D86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образования, отвечающих требованиям пожарной безопасности </w:t>
            </w:r>
            <w:r w:rsidR="00BE5074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E5074">
              <w:rPr>
                <w:rFonts w:ascii="Times New Roman" w:hAnsi="Times New Roman" w:cs="Times New Roman"/>
              </w:rPr>
              <w:t>ов</w:t>
            </w:r>
            <w:r w:rsidRPr="00B971C3">
              <w:rPr>
                <w:rFonts w:ascii="Times New Roman" w:hAnsi="Times New Roman" w:cs="Times New Roman"/>
              </w:rPr>
              <w:t xml:space="preserve">; </w:t>
            </w:r>
          </w:p>
          <w:p w14:paraId="6500CF5C" w14:textId="24E9C4F1" w:rsidR="00273D86" w:rsidRPr="005A1C64" w:rsidRDefault="00273D86" w:rsidP="00BE5074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обеспечить к 2027 году долю муниципальных объектов культуры, отвечающих требованиям пожарной безопасности </w:t>
            </w:r>
            <w:r w:rsidR="00BE5074">
              <w:rPr>
                <w:rFonts w:ascii="Times New Roman" w:hAnsi="Times New Roman" w:cs="Times New Roman"/>
              </w:rPr>
              <w:t>до</w:t>
            </w:r>
            <w:r w:rsidRPr="00B971C3">
              <w:rPr>
                <w:rFonts w:ascii="Times New Roman" w:hAnsi="Times New Roman" w:cs="Times New Roman"/>
              </w:rPr>
              <w:t xml:space="preserve"> 84 процент</w:t>
            </w:r>
            <w:r w:rsidR="00BE5074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6C6183D5" w14:textId="77777777" w:rsidR="00BE5074" w:rsidRDefault="009434DE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 xml:space="preserve">количество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населения; </w:t>
            </w:r>
          </w:p>
          <w:p w14:paraId="2F63192D" w14:textId="77777777" w:rsidR="00BE5074" w:rsidRDefault="009434DE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 xml:space="preserve">доля объектов, находящихся в муниципальной собственности или в ведении органов местного самоуправления, отвечающих требованиям пожарной безопасности; </w:t>
            </w:r>
          </w:p>
          <w:p w14:paraId="6B1FEC10" w14:textId="30079EC8" w:rsidR="00273D86" w:rsidRPr="00866787" w:rsidRDefault="009434DE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доля муниципальных объектов образования, отвечающих требованиям пожарной безопасности; доля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240BA91B" w14:textId="77777777" w:rsidTr="001F5315">
        <w:tc>
          <w:tcPr>
            <w:tcW w:w="717" w:type="dxa"/>
          </w:tcPr>
          <w:p w14:paraId="780A9CBC" w14:textId="3D2400BD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2.1</w:t>
            </w:r>
            <w:r w:rsidR="00866787">
              <w:rPr>
                <w:rFonts w:ascii="Times New Roman" w:hAnsi="Times New Roman" w:cs="Times New Roman"/>
              </w:rPr>
              <w:t>.13</w:t>
            </w:r>
          </w:p>
        </w:tc>
        <w:tc>
          <w:tcPr>
            <w:tcW w:w="3119" w:type="dxa"/>
          </w:tcPr>
          <w:p w14:paraId="4A2BCDC9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Восстановление и поддержание в готовности наружной системы пожарного водоснабжения городского округа</w:t>
            </w:r>
          </w:p>
        </w:tc>
        <w:tc>
          <w:tcPr>
            <w:tcW w:w="5812" w:type="dxa"/>
            <w:gridSpan w:val="3"/>
          </w:tcPr>
          <w:p w14:paraId="1A9FB2E5" w14:textId="77777777" w:rsidR="005E3377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</w:t>
            </w:r>
          </w:p>
          <w:p w14:paraId="0D826AAB" w14:textId="15FCB45B" w:rsidR="00273D86" w:rsidRPr="005A1C64" w:rsidRDefault="00273D86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B971C3">
              <w:rPr>
                <w:rFonts w:ascii="Times New Roman" w:hAnsi="Times New Roman" w:cs="Times New Roman"/>
              </w:rPr>
              <w:t>обеспечить к 2027 году долю исправных гидрантов в 72 процента</w:t>
            </w:r>
          </w:p>
        </w:tc>
        <w:tc>
          <w:tcPr>
            <w:tcW w:w="5670" w:type="dxa"/>
          </w:tcPr>
          <w:p w14:paraId="5F42E302" w14:textId="77777777" w:rsidR="00273D86" w:rsidRPr="00866787" w:rsidRDefault="009434DE" w:rsidP="0086678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и</w:t>
            </w:r>
            <w:r w:rsidR="00273D86" w:rsidRPr="00866787">
              <w:rPr>
                <w:rFonts w:ascii="Times New Roman" w:hAnsi="Times New Roman" w:cs="Times New Roman"/>
              </w:rPr>
              <w:t>справность системы наружного противопожарного водоснабжения</w:t>
            </w:r>
          </w:p>
        </w:tc>
      </w:tr>
      <w:tr w:rsidR="00273D86" w:rsidRPr="005A1C64" w14:paraId="055E8D4A" w14:textId="77777777" w:rsidTr="001F5315">
        <w:tc>
          <w:tcPr>
            <w:tcW w:w="717" w:type="dxa"/>
          </w:tcPr>
          <w:p w14:paraId="6E63416E" w14:textId="25394A33" w:rsidR="00273D86" w:rsidRPr="00CB2001" w:rsidRDefault="00273D86" w:rsidP="0086678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2.1</w:t>
            </w:r>
            <w:r w:rsidR="00866787">
              <w:rPr>
                <w:rFonts w:ascii="Times New Roman" w:hAnsi="Times New Roman" w:cs="Times New Roman"/>
              </w:rPr>
              <w:t>.14</w:t>
            </w:r>
          </w:p>
        </w:tc>
        <w:tc>
          <w:tcPr>
            <w:tcW w:w="3119" w:type="dxa"/>
          </w:tcPr>
          <w:p w14:paraId="70D203E2" w14:textId="77777777" w:rsidR="00273D86" w:rsidRPr="00CB2001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B2001">
              <w:rPr>
                <w:rFonts w:ascii="Times New Roman" w:hAnsi="Times New Roman" w:cs="Times New Roman"/>
              </w:rPr>
              <w:t>Укрепление противопожарного состояния территории городского округа</w:t>
            </w:r>
          </w:p>
        </w:tc>
        <w:tc>
          <w:tcPr>
            <w:tcW w:w="5812" w:type="dxa"/>
            <w:gridSpan w:val="3"/>
          </w:tcPr>
          <w:p w14:paraId="43EBD6BC" w14:textId="77777777" w:rsidR="00273D86" w:rsidRPr="005B24E9" w:rsidRDefault="00273D86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5B24E9">
              <w:rPr>
                <w:rFonts w:ascii="Times New Roman" w:hAnsi="Times New Roman" w:cs="Times New Roman"/>
              </w:rPr>
              <w:t xml:space="preserve">повысить безопасность населения и защищенность объектов от угроз пожаров; обеспечить к 2027 году долю исправных гидрантов в 72 процента; обеспечить к 2027 году долю объектов, находящихся в муниципальной собственности или в ведении органов </w:t>
            </w:r>
          </w:p>
          <w:p w14:paraId="4999B7D9" w14:textId="77777777" w:rsidR="00273D86" w:rsidRPr="005A1C64" w:rsidRDefault="00273D86" w:rsidP="008B24E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5B24E9">
              <w:rPr>
                <w:rFonts w:ascii="Times New Roman" w:hAnsi="Times New Roman" w:cs="Times New Roman"/>
              </w:rPr>
              <w:t>местного самоуправления, отвечающих требованиям пожарной безопасности в 84 процента; обеспечить к 2027 году долю муниципальных объектов образования, отвечающих требованиям пожарной безопасности в 84 процента; обеспечить к 2027 году долю муниципальных объектов культуры, отвечающих требованиям пожарной безопасности в 84 процента; повысить уровень культуры пожарной безопасности</w:t>
            </w:r>
          </w:p>
        </w:tc>
        <w:tc>
          <w:tcPr>
            <w:tcW w:w="5670" w:type="dxa"/>
          </w:tcPr>
          <w:p w14:paraId="6F566CD6" w14:textId="77777777" w:rsidR="008B24E3" w:rsidRDefault="009434DE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к</w:t>
            </w:r>
            <w:r w:rsidR="00273D86" w:rsidRPr="0086678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3262F1A5" w14:textId="77777777" w:rsidR="008B24E3" w:rsidRDefault="009434DE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>; и</w:t>
            </w:r>
            <w:r w:rsidR="00273D86" w:rsidRPr="00866787">
              <w:rPr>
                <w:rFonts w:ascii="Times New Roman" w:hAnsi="Times New Roman" w:cs="Times New Roman"/>
              </w:rPr>
              <w:t>справность системы наружного противопожарного водоснабжения</w:t>
            </w:r>
            <w:r w:rsidRPr="00866787">
              <w:rPr>
                <w:rFonts w:ascii="Times New Roman" w:hAnsi="Times New Roman" w:cs="Times New Roman"/>
              </w:rPr>
              <w:t xml:space="preserve">; </w:t>
            </w:r>
          </w:p>
          <w:p w14:paraId="292ED999" w14:textId="5580344B" w:rsidR="00273D86" w:rsidRPr="00866787" w:rsidRDefault="009434DE" w:rsidP="008B24E3">
            <w:pPr>
              <w:pStyle w:val="ConsPlusNormal"/>
              <w:ind w:firstLine="217"/>
              <w:rPr>
                <w:rFonts w:ascii="Times New Roman" w:hAnsi="Times New Roman" w:cs="Times New Roman"/>
              </w:rPr>
            </w:pPr>
            <w:r w:rsidRPr="00866787">
              <w:rPr>
                <w:rFonts w:ascii="Times New Roman" w:hAnsi="Times New Roman" w:cs="Times New Roman"/>
              </w:rPr>
              <w:t>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пожарной безопасности</w:t>
            </w:r>
            <w:r w:rsidRPr="00866787">
              <w:rPr>
                <w:rFonts w:ascii="Times New Roman" w:hAnsi="Times New Roman" w:cs="Times New Roman"/>
              </w:rPr>
              <w:t>; д</w:t>
            </w:r>
            <w:r w:rsidR="00273D86" w:rsidRPr="00866787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пожарной безопасности</w:t>
            </w:r>
          </w:p>
        </w:tc>
      </w:tr>
      <w:tr w:rsidR="00273D86" w:rsidRPr="005A1C64" w14:paraId="339D8BC2" w14:textId="77777777" w:rsidTr="006A25A8">
        <w:tc>
          <w:tcPr>
            <w:tcW w:w="15318" w:type="dxa"/>
            <w:gridSpan w:val="6"/>
          </w:tcPr>
          <w:p w14:paraId="175F0708" w14:textId="77777777" w:rsidR="00273D86" w:rsidRPr="005A1C64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Pr="005B24E9">
              <w:rPr>
                <w:rFonts w:ascii="Times New Roman" w:hAnsi="Times New Roman" w:cs="Times New Roman"/>
              </w:rPr>
              <w:t>.</w:t>
            </w:r>
            <w:r w:rsidRPr="005B24E9">
              <w:rPr>
                <w:rFonts w:ascii="Times New Roman" w:hAnsi="Times New Roman" w:cs="Times New Roman"/>
              </w:rPr>
              <w:tab/>
              <w:t>Подпрограмма «</w:t>
            </w:r>
            <w:r>
              <w:rPr>
                <w:rFonts w:ascii="Times New Roman" w:hAnsi="Times New Roman" w:cs="Times New Roman"/>
              </w:rPr>
              <w:t>Профилактика правонарушений, терроризма и экстремизма</w:t>
            </w:r>
            <w:r w:rsidRPr="005B24E9">
              <w:rPr>
                <w:rFonts w:ascii="Times New Roman" w:hAnsi="Times New Roman" w:cs="Times New Roman"/>
              </w:rPr>
              <w:t>» на 2020-2027 годы.</w:t>
            </w:r>
          </w:p>
        </w:tc>
      </w:tr>
      <w:tr w:rsidR="00273D86" w:rsidRPr="005A1C64" w14:paraId="6D8949E3" w14:textId="77777777" w:rsidTr="006D2D7A">
        <w:tc>
          <w:tcPr>
            <w:tcW w:w="717" w:type="dxa"/>
          </w:tcPr>
          <w:p w14:paraId="3E0760C0" w14:textId="77777777" w:rsidR="00273D86" w:rsidRPr="00970139" w:rsidRDefault="00273D86" w:rsidP="00273D86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14601" w:type="dxa"/>
            <w:gridSpan w:val="5"/>
          </w:tcPr>
          <w:p w14:paraId="3C178655" w14:textId="3FD42385" w:rsidR="00273D86" w:rsidRPr="00970139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Комплекс процессных мероприятий</w:t>
            </w:r>
            <w:r w:rsidR="00310ADC">
              <w:rPr>
                <w:rFonts w:ascii="Times New Roman" w:hAnsi="Times New Roman" w:cs="Times New Roman"/>
              </w:rPr>
              <w:t xml:space="preserve"> </w:t>
            </w:r>
            <w:r w:rsidR="00310ADC" w:rsidRPr="00310ADC">
              <w:rPr>
                <w:rFonts w:ascii="Times New Roman" w:hAnsi="Times New Roman" w:cs="Times New Roman"/>
              </w:rPr>
              <w:t>«Организация и реализация мер профилактики правонарушений, терроризма и экстремизма»</w:t>
            </w:r>
          </w:p>
        </w:tc>
      </w:tr>
      <w:tr w:rsidR="00273D86" w:rsidRPr="005A1C64" w14:paraId="32ABE745" w14:textId="77777777" w:rsidTr="006D2D7A">
        <w:tc>
          <w:tcPr>
            <w:tcW w:w="717" w:type="dxa"/>
          </w:tcPr>
          <w:p w14:paraId="46E46F98" w14:textId="77777777" w:rsidR="00273D86" w:rsidRDefault="00273D86" w:rsidP="00273D86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300" w:type="dxa"/>
            <w:gridSpan w:val="3"/>
          </w:tcPr>
          <w:p w14:paraId="4499E3E0" w14:textId="4D6FEE87" w:rsidR="00273D86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5A1C64">
              <w:rPr>
                <w:rFonts w:ascii="Times New Roman" w:hAnsi="Times New Roman" w:cs="Times New Roman"/>
              </w:rPr>
              <w:t>Ответственные за реализацию</w:t>
            </w:r>
            <w:r>
              <w:rPr>
                <w:rFonts w:ascii="Times New Roman" w:hAnsi="Times New Roman" w:cs="Times New Roman"/>
              </w:rPr>
              <w:t>:</w:t>
            </w:r>
            <w:r w:rsidR="00BB3C69">
              <w:rPr>
                <w:rFonts w:ascii="Times New Roman" w:hAnsi="Times New Roman" w:cs="Times New Roman"/>
              </w:rPr>
              <w:t xml:space="preserve"> </w:t>
            </w:r>
            <w:r w:rsidR="00887508">
              <w:rPr>
                <w:rFonts w:ascii="Times New Roman" w:hAnsi="Times New Roman" w:cs="Times New Roman"/>
              </w:rPr>
              <w:t>управление образования, управление спорта и молодежной политики, управление культуры</w:t>
            </w:r>
            <w:r w:rsidR="00650127">
              <w:rPr>
                <w:rFonts w:ascii="Times New Roman" w:hAnsi="Times New Roman" w:cs="Times New Roman"/>
              </w:rPr>
              <w:t>, АХУ</w:t>
            </w:r>
          </w:p>
        </w:tc>
        <w:tc>
          <w:tcPr>
            <w:tcW w:w="7301" w:type="dxa"/>
            <w:gridSpan w:val="2"/>
          </w:tcPr>
          <w:p w14:paraId="5EC7D10E" w14:textId="77777777" w:rsidR="00273D86" w:rsidRDefault="00273D86" w:rsidP="00273D86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Срок реализации: 2020-2027 </w:t>
            </w:r>
          </w:p>
        </w:tc>
      </w:tr>
      <w:tr w:rsidR="00273D86" w:rsidRPr="005A1C64" w14:paraId="19ACF28C" w14:textId="77777777" w:rsidTr="001F5315">
        <w:tc>
          <w:tcPr>
            <w:tcW w:w="717" w:type="dxa"/>
          </w:tcPr>
          <w:p w14:paraId="3A3C81B8" w14:textId="6E260996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3119" w:type="dxa"/>
          </w:tcPr>
          <w:p w14:paraId="3E493767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Модернизация и ремонт системы видеонаблюдения</w:t>
            </w:r>
          </w:p>
        </w:tc>
        <w:tc>
          <w:tcPr>
            <w:tcW w:w="5812" w:type="dxa"/>
            <w:gridSpan w:val="3"/>
          </w:tcPr>
          <w:p w14:paraId="26CAB43F" w14:textId="77777777" w:rsidR="005E3377" w:rsidRDefault="00273D8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19DF2FCE" w14:textId="33EF874B" w:rsidR="00273D86" w:rsidRPr="005A1C64" w:rsidRDefault="00273D8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повышение организованности и бдительности населения в области противодействия террористической угрозе; обеспечить к 2027 году долю муниципальных объектов образования, отвечающих требованиям к их антитеррористической защищенности </w:t>
            </w:r>
            <w:r w:rsidR="005E3377">
              <w:rPr>
                <w:rFonts w:ascii="Times New Roman" w:hAnsi="Times New Roman" w:cs="Times New Roman"/>
              </w:rPr>
              <w:t>до</w:t>
            </w:r>
            <w:r w:rsidRPr="00970139">
              <w:rPr>
                <w:rFonts w:ascii="Times New Roman" w:hAnsi="Times New Roman" w:cs="Times New Roman"/>
              </w:rPr>
              <w:t xml:space="preserve"> 84 процент</w:t>
            </w:r>
            <w:r w:rsidR="005E3377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7D5ABDD9" w14:textId="77777777" w:rsidR="005E3377" w:rsidRDefault="00125D96" w:rsidP="005E337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5E3377">
              <w:rPr>
                <w:rFonts w:ascii="Times New Roman" w:hAnsi="Times New Roman" w:cs="Times New Roman"/>
              </w:rPr>
              <w:t>к</w:t>
            </w:r>
            <w:r w:rsidR="00273D86" w:rsidRPr="005E337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5E3377">
              <w:rPr>
                <w:rFonts w:ascii="Times New Roman" w:hAnsi="Times New Roman" w:cs="Times New Roman"/>
              </w:rPr>
              <w:t xml:space="preserve">; </w:t>
            </w:r>
          </w:p>
          <w:p w14:paraId="70896427" w14:textId="33B02314" w:rsidR="005E3377" w:rsidRDefault="00125D96" w:rsidP="005E337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5E3377">
              <w:rPr>
                <w:rFonts w:ascii="Times New Roman" w:hAnsi="Times New Roman" w:cs="Times New Roman"/>
              </w:rPr>
              <w:t>д</w:t>
            </w:r>
            <w:r w:rsidR="00273D86" w:rsidRPr="005E3377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5E3377" w:rsidRPr="005E3377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5E3377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5E3377">
              <w:rPr>
                <w:rFonts w:ascii="Times New Roman" w:hAnsi="Times New Roman" w:cs="Times New Roman"/>
              </w:rPr>
              <w:t xml:space="preserve">; </w:t>
            </w:r>
          </w:p>
          <w:p w14:paraId="2239ACF5" w14:textId="5783A623" w:rsidR="00273D86" w:rsidRPr="00FC3E81" w:rsidRDefault="00125D96" w:rsidP="005E337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E3377">
              <w:rPr>
                <w:rFonts w:ascii="Times New Roman" w:hAnsi="Times New Roman" w:cs="Times New Roman"/>
              </w:rPr>
              <w:t>д</w:t>
            </w:r>
            <w:r w:rsidR="00273D86" w:rsidRPr="005E337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0699BCD1" w14:textId="77777777" w:rsidTr="001F5315">
        <w:tc>
          <w:tcPr>
            <w:tcW w:w="717" w:type="dxa"/>
          </w:tcPr>
          <w:p w14:paraId="1AE19989" w14:textId="565E198B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3119" w:type="dxa"/>
          </w:tcPr>
          <w:p w14:paraId="5BCBEAD8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Установка системы домофонов в учреждениях дошкольного образования</w:t>
            </w:r>
          </w:p>
        </w:tc>
        <w:tc>
          <w:tcPr>
            <w:tcW w:w="5812" w:type="dxa"/>
            <w:gridSpan w:val="3"/>
          </w:tcPr>
          <w:p w14:paraId="665A9D89" w14:textId="77777777" w:rsidR="005E3377" w:rsidRDefault="00273D8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1307A55D" w14:textId="77777777" w:rsidR="005E3377" w:rsidRDefault="00273D8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38FD44A6" w14:textId="61B685DA" w:rsidR="00273D86" w:rsidRPr="005A1C64" w:rsidRDefault="00273D8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 обеспеч</w:t>
            </w:r>
            <w:r w:rsidR="005E3377">
              <w:rPr>
                <w:rFonts w:ascii="Times New Roman" w:hAnsi="Times New Roman" w:cs="Times New Roman"/>
              </w:rPr>
              <w:t>ение</w:t>
            </w:r>
            <w:r w:rsidRPr="00970139">
              <w:rPr>
                <w:rFonts w:ascii="Times New Roman" w:hAnsi="Times New Roman" w:cs="Times New Roman"/>
              </w:rPr>
              <w:t xml:space="preserve"> к 2027 году дол</w:t>
            </w:r>
            <w:r w:rsidR="005E3377">
              <w:rPr>
                <w:rFonts w:ascii="Times New Roman" w:hAnsi="Times New Roman" w:cs="Times New Roman"/>
              </w:rPr>
              <w:t>и</w:t>
            </w:r>
            <w:r w:rsidRPr="00970139">
              <w:rPr>
                <w:rFonts w:ascii="Times New Roman" w:hAnsi="Times New Roman" w:cs="Times New Roman"/>
              </w:rPr>
              <w:t xml:space="preserve"> муниципальных объектов образования, отвечающих требованиям к их антитеррористической защищенности </w:t>
            </w:r>
            <w:r w:rsidR="005E3377">
              <w:rPr>
                <w:rFonts w:ascii="Times New Roman" w:hAnsi="Times New Roman" w:cs="Times New Roman"/>
              </w:rPr>
              <w:t>до</w:t>
            </w:r>
            <w:r w:rsidRPr="00970139">
              <w:rPr>
                <w:rFonts w:ascii="Times New Roman" w:hAnsi="Times New Roman" w:cs="Times New Roman"/>
              </w:rPr>
              <w:t xml:space="preserve"> 84 процент</w:t>
            </w:r>
            <w:r w:rsidR="005E3377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6B7867D4" w14:textId="77777777" w:rsidR="005E3377" w:rsidRDefault="00125D9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5E3377">
              <w:rPr>
                <w:rFonts w:ascii="Times New Roman" w:hAnsi="Times New Roman" w:cs="Times New Roman"/>
              </w:rPr>
              <w:t>к</w:t>
            </w:r>
            <w:r w:rsidR="00273D86" w:rsidRPr="005E337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5E3377">
              <w:rPr>
                <w:rFonts w:ascii="Times New Roman" w:hAnsi="Times New Roman" w:cs="Times New Roman"/>
              </w:rPr>
              <w:t xml:space="preserve">; </w:t>
            </w:r>
          </w:p>
          <w:p w14:paraId="07724A4D" w14:textId="0AF7F5E1" w:rsidR="005E3377" w:rsidRDefault="00125D9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5E3377">
              <w:rPr>
                <w:rFonts w:ascii="Times New Roman" w:hAnsi="Times New Roman" w:cs="Times New Roman"/>
              </w:rPr>
              <w:t>д</w:t>
            </w:r>
            <w:r w:rsidR="00273D86" w:rsidRPr="005E3377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5E3377" w:rsidRPr="005E3377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5E3377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5E3377">
              <w:rPr>
                <w:rFonts w:ascii="Times New Roman" w:hAnsi="Times New Roman" w:cs="Times New Roman"/>
              </w:rPr>
              <w:t xml:space="preserve">; </w:t>
            </w:r>
          </w:p>
          <w:p w14:paraId="673F6886" w14:textId="0006297D" w:rsidR="00273D86" w:rsidRPr="00FC3E81" w:rsidRDefault="00125D96" w:rsidP="005E337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E3377">
              <w:rPr>
                <w:rFonts w:ascii="Times New Roman" w:hAnsi="Times New Roman" w:cs="Times New Roman"/>
              </w:rPr>
              <w:t>д</w:t>
            </w:r>
            <w:r w:rsidR="00273D86" w:rsidRPr="005E337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70A78E46" w14:textId="77777777" w:rsidTr="001F5315">
        <w:tc>
          <w:tcPr>
            <w:tcW w:w="717" w:type="dxa"/>
          </w:tcPr>
          <w:p w14:paraId="52ED5320" w14:textId="2795B326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3119" w:type="dxa"/>
          </w:tcPr>
          <w:p w14:paraId="759ACB1D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Техническое обслуживание систем видеонаблюдения в образовательных учреждениях</w:t>
            </w:r>
          </w:p>
        </w:tc>
        <w:tc>
          <w:tcPr>
            <w:tcW w:w="5812" w:type="dxa"/>
            <w:gridSpan w:val="3"/>
          </w:tcPr>
          <w:p w14:paraId="3ED56A35" w14:textId="77777777" w:rsidR="005E3377" w:rsidRDefault="00273D86" w:rsidP="005E3377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1DDEF360" w14:textId="77777777" w:rsidR="005E3377" w:rsidRDefault="00273D86" w:rsidP="005E3377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4E6F053B" w14:textId="471A016E" w:rsidR="00273D86" w:rsidRPr="005A1C64" w:rsidRDefault="00273D86" w:rsidP="005E3377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 обеспеч</w:t>
            </w:r>
            <w:r w:rsidR="005E3377">
              <w:rPr>
                <w:rFonts w:ascii="Times New Roman" w:hAnsi="Times New Roman" w:cs="Times New Roman"/>
              </w:rPr>
              <w:t>ение</w:t>
            </w:r>
            <w:r w:rsidRPr="00970139">
              <w:rPr>
                <w:rFonts w:ascii="Times New Roman" w:hAnsi="Times New Roman" w:cs="Times New Roman"/>
              </w:rPr>
              <w:t xml:space="preserve"> к 2027 году дол</w:t>
            </w:r>
            <w:r w:rsidR="005E3377">
              <w:rPr>
                <w:rFonts w:ascii="Times New Roman" w:hAnsi="Times New Roman" w:cs="Times New Roman"/>
              </w:rPr>
              <w:t>и</w:t>
            </w:r>
            <w:r w:rsidRPr="00970139">
              <w:rPr>
                <w:rFonts w:ascii="Times New Roman" w:hAnsi="Times New Roman" w:cs="Times New Roman"/>
              </w:rPr>
              <w:t xml:space="preserve"> муниципальных объектов образования, отвечающих требованиям к их антитеррористической защищенности </w:t>
            </w:r>
            <w:r w:rsidR="005E3377">
              <w:rPr>
                <w:rFonts w:ascii="Times New Roman" w:hAnsi="Times New Roman" w:cs="Times New Roman"/>
              </w:rPr>
              <w:t>до</w:t>
            </w:r>
            <w:r w:rsidRPr="00970139">
              <w:rPr>
                <w:rFonts w:ascii="Times New Roman" w:hAnsi="Times New Roman" w:cs="Times New Roman"/>
              </w:rPr>
              <w:t xml:space="preserve"> 84 процент</w:t>
            </w:r>
            <w:r w:rsidR="005E3377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06C364C7" w14:textId="77777777" w:rsidR="005E3377" w:rsidRDefault="00125D96" w:rsidP="005E337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5E3377">
              <w:rPr>
                <w:rFonts w:ascii="Times New Roman" w:hAnsi="Times New Roman" w:cs="Times New Roman"/>
              </w:rPr>
              <w:t>к</w:t>
            </w:r>
            <w:r w:rsidR="00273D86" w:rsidRPr="005E337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5E3377">
              <w:rPr>
                <w:rFonts w:ascii="Times New Roman" w:hAnsi="Times New Roman" w:cs="Times New Roman"/>
              </w:rPr>
              <w:t xml:space="preserve">; </w:t>
            </w:r>
          </w:p>
          <w:p w14:paraId="7AA4C604" w14:textId="52B9B48D" w:rsidR="005E3377" w:rsidRDefault="00125D96" w:rsidP="005E337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5E3377">
              <w:rPr>
                <w:rFonts w:ascii="Times New Roman" w:hAnsi="Times New Roman" w:cs="Times New Roman"/>
              </w:rPr>
              <w:t>д</w:t>
            </w:r>
            <w:r w:rsidR="00273D86" w:rsidRPr="005E3377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5E3377" w:rsidRPr="005E3377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5E3377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5E3377">
              <w:rPr>
                <w:rFonts w:ascii="Times New Roman" w:hAnsi="Times New Roman" w:cs="Times New Roman"/>
              </w:rPr>
              <w:t xml:space="preserve">; </w:t>
            </w:r>
          </w:p>
          <w:p w14:paraId="14287F47" w14:textId="2BBFDD97" w:rsidR="00273D86" w:rsidRPr="00FC3E81" w:rsidRDefault="00125D96" w:rsidP="005E337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E3377">
              <w:rPr>
                <w:rFonts w:ascii="Times New Roman" w:hAnsi="Times New Roman" w:cs="Times New Roman"/>
              </w:rPr>
              <w:t>д</w:t>
            </w:r>
            <w:r w:rsidR="00273D86" w:rsidRPr="005E3377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4C0CEB1B" w14:textId="77777777" w:rsidTr="001F5315">
        <w:tc>
          <w:tcPr>
            <w:tcW w:w="717" w:type="dxa"/>
          </w:tcPr>
          <w:p w14:paraId="6709F835" w14:textId="7A55947C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3119" w:type="dxa"/>
          </w:tcPr>
          <w:p w14:paraId="0483EEF0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Организация охраны на время проведения ГИА в образовательных учреждениях</w:t>
            </w:r>
          </w:p>
        </w:tc>
        <w:tc>
          <w:tcPr>
            <w:tcW w:w="5812" w:type="dxa"/>
            <w:gridSpan w:val="3"/>
          </w:tcPr>
          <w:p w14:paraId="6A8CA985" w14:textId="77777777" w:rsidR="002D7F9F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54720CF5" w14:textId="4EFA11E0" w:rsidR="00273D86" w:rsidRPr="005A1C64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</w:t>
            </w:r>
          </w:p>
        </w:tc>
        <w:tc>
          <w:tcPr>
            <w:tcW w:w="5670" w:type="dxa"/>
          </w:tcPr>
          <w:p w14:paraId="3667ED71" w14:textId="77777777" w:rsidR="00273D86" w:rsidRPr="00FC3E81" w:rsidRDefault="00125D96" w:rsidP="002D7F9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2D7F9F">
              <w:rPr>
                <w:rFonts w:ascii="Times New Roman" w:hAnsi="Times New Roman" w:cs="Times New Roman"/>
              </w:rPr>
              <w:t>к</w:t>
            </w:r>
            <w:r w:rsidR="00273D86" w:rsidRPr="002D7F9F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</w:p>
        </w:tc>
      </w:tr>
      <w:tr w:rsidR="00273D86" w:rsidRPr="005A1C64" w14:paraId="3F0AAA83" w14:textId="77777777" w:rsidTr="001F5315">
        <w:tc>
          <w:tcPr>
            <w:tcW w:w="717" w:type="dxa"/>
          </w:tcPr>
          <w:p w14:paraId="26A44998" w14:textId="4C8C4264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1.5</w:t>
            </w:r>
          </w:p>
        </w:tc>
        <w:tc>
          <w:tcPr>
            <w:tcW w:w="3119" w:type="dxa"/>
          </w:tcPr>
          <w:p w14:paraId="07A81D72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Мероприятия среди учащихся образовательных учреждений, направленные на профилактику правонарушений, терроризма, экстремизма и формирование неприятия идеологии терроризма. </w:t>
            </w:r>
          </w:p>
        </w:tc>
        <w:tc>
          <w:tcPr>
            <w:tcW w:w="5812" w:type="dxa"/>
            <w:gridSpan w:val="3"/>
          </w:tcPr>
          <w:p w14:paraId="41A3AF4A" w14:textId="77777777" w:rsidR="002D7F9F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6E727A2C" w14:textId="77777777" w:rsidR="002D7F9F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 xml:space="preserve"> 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2E1CF1B3" w14:textId="77777777" w:rsidR="002D7F9F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</w:t>
            </w:r>
          </w:p>
          <w:p w14:paraId="67A50B88" w14:textId="77777777" w:rsidR="002D7F9F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>исключ</w:t>
            </w:r>
            <w:r w:rsidR="002D7F9F">
              <w:rPr>
                <w:rFonts w:ascii="Times New Roman" w:hAnsi="Times New Roman" w:cs="Times New Roman"/>
              </w:rPr>
              <w:t>ение</w:t>
            </w:r>
            <w:r w:rsidRPr="009413E2">
              <w:rPr>
                <w:rFonts w:ascii="Times New Roman" w:hAnsi="Times New Roman" w:cs="Times New Roman"/>
              </w:rPr>
              <w:t xml:space="preserve">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0FCB8334" w14:textId="77777777" w:rsidR="002D7F9F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>не допу</w:t>
            </w:r>
            <w:r w:rsidR="002D7F9F">
              <w:rPr>
                <w:rFonts w:ascii="Times New Roman" w:hAnsi="Times New Roman" w:cs="Times New Roman"/>
              </w:rPr>
              <w:t xml:space="preserve">щение </w:t>
            </w:r>
            <w:r w:rsidRPr="009413E2">
              <w:rPr>
                <w:rFonts w:ascii="Times New Roman" w:hAnsi="Times New Roman" w:cs="Times New Roman"/>
              </w:rPr>
              <w:t>снижения количества информационно-просветительских мероприятий по профилактике правонарушений, терроризма (экстремизма);</w:t>
            </w:r>
          </w:p>
          <w:p w14:paraId="2382F03A" w14:textId="3ADCB8F8" w:rsidR="00273D86" w:rsidRPr="005A1C64" w:rsidRDefault="00273D8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9413E2">
              <w:rPr>
                <w:rFonts w:ascii="Times New Roman" w:hAnsi="Times New Roman" w:cs="Times New Roman"/>
              </w:rPr>
              <w:t>не допу</w:t>
            </w:r>
            <w:r w:rsidR="002D7F9F">
              <w:rPr>
                <w:rFonts w:ascii="Times New Roman" w:hAnsi="Times New Roman" w:cs="Times New Roman"/>
              </w:rPr>
              <w:t>щение</w:t>
            </w:r>
            <w:r w:rsidRPr="009413E2">
              <w:rPr>
                <w:rFonts w:ascii="Times New Roman" w:hAnsi="Times New Roman" w:cs="Times New Roman"/>
              </w:rPr>
              <w:t xml:space="preserve"> снижения количества изготовленного наглядно-раздаточного материала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1482C44C" w14:textId="77777777" w:rsidR="002D7F9F" w:rsidRDefault="00125D9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2D7F9F">
              <w:rPr>
                <w:rFonts w:ascii="Times New Roman" w:hAnsi="Times New Roman" w:cs="Times New Roman"/>
              </w:rPr>
              <w:t>к</w:t>
            </w:r>
            <w:r w:rsidR="00273D86" w:rsidRPr="002D7F9F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2D7F9F">
              <w:rPr>
                <w:rFonts w:ascii="Times New Roman" w:hAnsi="Times New Roman" w:cs="Times New Roman"/>
              </w:rPr>
              <w:t>;</w:t>
            </w:r>
          </w:p>
          <w:p w14:paraId="3FDDE8B1" w14:textId="77777777" w:rsidR="002D7F9F" w:rsidRDefault="00125D9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2D7F9F">
              <w:rPr>
                <w:rFonts w:ascii="Times New Roman" w:hAnsi="Times New Roman" w:cs="Times New Roman"/>
              </w:rPr>
              <w:t>к</w:t>
            </w:r>
            <w:r w:rsidR="00273D86" w:rsidRPr="002D7F9F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  <w:r w:rsidRPr="002D7F9F">
              <w:rPr>
                <w:rFonts w:ascii="Times New Roman" w:hAnsi="Times New Roman" w:cs="Times New Roman"/>
              </w:rPr>
              <w:t xml:space="preserve">; </w:t>
            </w:r>
          </w:p>
          <w:p w14:paraId="3FEE22F5" w14:textId="77777777" w:rsidR="002D7F9F" w:rsidRDefault="00125D9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2D7F9F">
              <w:rPr>
                <w:rFonts w:ascii="Times New Roman" w:hAnsi="Times New Roman" w:cs="Times New Roman"/>
              </w:rPr>
              <w:t>д</w:t>
            </w:r>
            <w:r w:rsidR="00273D86" w:rsidRPr="002D7F9F">
              <w:rPr>
                <w:rFonts w:ascii="Times New Roman" w:hAnsi="Times New Roman" w:cs="Times New Roman"/>
              </w:rPr>
              <w:t>оля учащихся общеобразовательных организаций, принявших участие в мероприятиях гражданско-патриотической направленности</w:t>
            </w:r>
            <w:r w:rsidRPr="002D7F9F">
              <w:rPr>
                <w:rFonts w:ascii="Times New Roman" w:hAnsi="Times New Roman" w:cs="Times New Roman"/>
              </w:rPr>
              <w:t>; к</w:t>
            </w:r>
            <w:r w:rsidR="00273D86" w:rsidRPr="002D7F9F">
              <w:rPr>
                <w:rFonts w:ascii="Times New Roman" w:hAnsi="Times New Roman" w:cs="Times New Roman"/>
              </w:rPr>
              <w:t>оличество проведенных информационно-просветительских мероприятий по профилактике правонарушений, терроризма (экстремизма)</w:t>
            </w:r>
            <w:r w:rsidRPr="002D7F9F">
              <w:rPr>
                <w:rFonts w:ascii="Times New Roman" w:hAnsi="Times New Roman" w:cs="Times New Roman"/>
              </w:rPr>
              <w:t xml:space="preserve">; </w:t>
            </w:r>
          </w:p>
          <w:p w14:paraId="7146AA93" w14:textId="5E500C20" w:rsidR="00273D86" w:rsidRPr="002D7F9F" w:rsidRDefault="00125D96" w:rsidP="002D7F9F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2D7F9F">
              <w:rPr>
                <w:rFonts w:ascii="Times New Roman" w:hAnsi="Times New Roman" w:cs="Times New Roman"/>
              </w:rPr>
              <w:t>к</w:t>
            </w:r>
            <w:r w:rsidR="00273D86" w:rsidRPr="002D7F9F">
              <w:rPr>
                <w:rFonts w:ascii="Times New Roman" w:hAnsi="Times New Roman" w:cs="Times New Roman"/>
              </w:rPr>
              <w:t>оличество изготовленного наглядно-раздаточного материала по профилактике правонарушений, терроризма (экстремизма)</w:t>
            </w:r>
          </w:p>
        </w:tc>
      </w:tr>
      <w:tr w:rsidR="00273D86" w:rsidRPr="005A1C64" w14:paraId="40D8922C" w14:textId="77777777" w:rsidTr="001F5315">
        <w:tc>
          <w:tcPr>
            <w:tcW w:w="717" w:type="dxa"/>
          </w:tcPr>
          <w:p w14:paraId="173C26A7" w14:textId="2D81B7C8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FD0E59">
              <w:rPr>
                <w:rFonts w:ascii="Times New Roman" w:hAnsi="Times New Roman" w:cs="Times New Roman"/>
              </w:rPr>
              <w:t>.1.6</w:t>
            </w:r>
          </w:p>
        </w:tc>
        <w:tc>
          <w:tcPr>
            <w:tcW w:w="3119" w:type="dxa"/>
          </w:tcPr>
          <w:p w14:paraId="79A39DF2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Мероприятия, направленные на профилактику правонарушений в отношении несовершеннолетних, в том числе против половой неприкосновенности</w:t>
            </w:r>
          </w:p>
        </w:tc>
        <w:tc>
          <w:tcPr>
            <w:tcW w:w="5812" w:type="dxa"/>
            <w:gridSpan w:val="3"/>
          </w:tcPr>
          <w:p w14:paraId="004A207D" w14:textId="77777777" w:rsidR="00F1779E" w:rsidRDefault="00273D86" w:rsidP="00F1779E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71F824B6" w14:textId="77777777" w:rsidR="00F1779E" w:rsidRDefault="00273D86" w:rsidP="00F1779E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 xml:space="preserve">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4EC0D701" w14:textId="77777777" w:rsidR="00F1779E" w:rsidRDefault="00273D86" w:rsidP="00F1779E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</w:t>
            </w:r>
          </w:p>
          <w:p w14:paraId="13E5DA23" w14:textId="77777777" w:rsidR="00F1779E" w:rsidRDefault="00273D86" w:rsidP="00F1779E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 xml:space="preserve">исключить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66F212D9" w14:textId="77777777" w:rsidR="00F1779E" w:rsidRDefault="00273D86" w:rsidP="00F1779E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>не допу</w:t>
            </w:r>
            <w:r w:rsidR="00F1779E">
              <w:rPr>
                <w:rFonts w:ascii="Times New Roman" w:hAnsi="Times New Roman" w:cs="Times New Roman"/>
              </w:rPr>
              <w:t>щение</w:t>
            </w:r>
            <w:r w:rsidRPr="00F44CDF">
              <w:rPr>
                <w:rFonts w:ascii="Times New Roman" w:hAnsi="Times New Roman" w:cs="Times New Roman"/>
              </w:rPr>
              <w:t xml:space="preserve"> снижения количества информационно-просветительских мероприятий по профилактике правонарушений, терроризма (экстремизма); </w:t>
            </w:r>
          </w:p>
          <w:p w14:paraId="3963212F" w14:textId="7EC82FFF" w:rsidR="00273D86" w:rsidRPr="009413E2" w:rsidRDefault="00273D86" w:rsidP="00F1779E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>не допу</w:t>
            </w:r>
            <w:r w:rsidR="00F1779E">
              <w:rPr>
                <w:rFonts w:ascii="Times New Roman" w:hAnsi="Times New Roman" w:cs="Times New Roman"/>
              </w:rPr>
              <w:t>щение</w:t>
            </w:r>
            <w:r w:rsidRPr="00F44CDF">
              <w:rPr>
                <w:rFonts w:ascii="Times New Roman" w:hAnsi="Times New Roman" w:cs="Times New Roman"/>
              </w:rPr>
              <w:t xml:space="preserve"> снижения количества изготовленного наглядно-раздаточного материала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02BAB090" w14:textId="77777777" w:rsidR="00F1779E" w:rsidRDefault="00125D96" w:rsidP="002D7F9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F1779E">
              <w:rPr>
                <w:rFonts w:ascii="Times New Roman" w:hAnsi="Times New Roman" w:cs="Times New Roman"/>
              </w:rPr>
              <w:t>количество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населения;</w:t>
            </w:r>
          </w:p>
          <w:p w14:paraId="5B6F6192" w14:textId="77777777" w:rsidR="00F1779E" w:rsidRDefault="00125D96" w:rsidP="002D7F9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F1779E">
              <w:rPr>
                <w:rFonts w:ascii="Times New Roman" w:hAnsi="Times New Roman" w:cs="Times New Roman"/>
              </w:rPr>
              <w:t xml:space="preserve"> количество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07D60513" w14:textId="77777777" w:rsidR="00F1779E" w:rsidRDefault="00125D96" w:rsidP="002D7F9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F1779E">
              <w:rPr>
                <w:rFonts w:ascii="Times New Roman" w:hAnsi="Times New Roman" w:cs="Times New Roman"/>
              </w:rPr>
              <w:t xml:space="preserve">доля учащихся общеобразовательных организаций, принявших участие в мероприятиях гражданско-патриотической направленности; </w:t>
            </w:r>
          </w:p>
          <w:p w14:paraId="76524767" w14:textId="77777777" w:rsidR="00F1779E" w:rsidRDefault="00125D96" w:rsidP="002D7F9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F1779E">
              <w:rPr>
                <w:rFonts w:ascii="Times New Roman" w:hAnsi="Times New Roman" w:cs="Times New Roman"/>
              </w:rPr>
              <w:t xml:space="preserve">количество проведенных информационно-просветительских мероприятий по профилактике правонарушений, терроризма (экстремизма); </w:t>
            </w:r>
          </w:p>
          <w:p w14:paraId="2AFCD733" w14:textId="140A9DBE" w:rsidR="00273D86" w:rsidRPr="009413E2" w:rsidRDefault="00125D96" w:rsidP="002D7F9F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F1779E">
              <w:rPr>
                <w:rFonts w:ascii="Times New Roman" w:hAnsi="Times New Roman" w:cs="Times New Roman"/>
              </w:rPr>
              <w:t>количество изготовленного наглядно-раздаточного материала по профилактике правонарушений, терроризма (экстремизма)</w:t>
            </w:r>
          </w:p>
        </w:tc>
      </w:tr>
      <w:tr w:rsidR="00273D86" w:rsidRPr="005A1C64" w14:paraId="6C0DE202" w14:textId="77777777" w:rsidTr="001F5315">
        <w:tc>
          <w:tcPr>
            <w:tcW w:w="717" w:type="dxa"/>
          </w:tcPr>
          <w:p w14:paraId="4F6C893C" w14:textId="44D42002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1.7</w:t>
            </w:r>
          </w:p>
        </w:tc>
        <w:tc>
          <w:tcPr>
            <w:tcW w:w="3119" w:type="dxa"/>
          </w:tcPr>
          <w:p w14:paraId="11D9A82E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Установка альтернативной системы оповещения</w:t>
            </w:r>
          </w:p>
        </w:tc>
        <w:tc>
          <w:tcPr>
            <w:tcW w:w="5812" w:type="dxa"/>
            <w:gridSpan w:val="3"/>
          </w:tcPr>
          <w:p w14:paraId="660D8B69" w14:textId="77777777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повышение организованности и бдительности населения в области противодействия террористической угрозе; </w:t>
            </w:r>
          </w:p>
          <w:p w14:paraId="661596F8" w14:textId="434C017C" w:rsidR="00273D86" w:rsidRPr="005A1C64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обеспеч</w:t>
            </w:r>
            <w:r w:rsidR="001012F3">
              <w:rPr>
                <w:rFonts w:ascii="Times New Roman" w:hAnsi="Times New Roman" w:cs="Times New Roman"/>
              </w:rPr>
              <w:t>ение</w:t>
            </w:r>
            <w:r w:rsidRPr="00174925">
              <w:rPr>
                <w:rFonts w:ascii="Times New Roman" w:hAnsi="Times New Roman" w:cs="Times New Roman"/>
              </w:rPr>
              <w:t xml:space="preserve"> к 2027 году долю муниципальных объектов образования, отвечающих требованиям к их антитеррористической защищенности </w:t>
            </w:r>
            <w:r w:rsidR="001012F3">
              <w:rPr>
                <w:rFonts w:ascii="Times New Roman" w:hAnsi="Times New Roman" w:cs="Times New Roman"/>
              </w:rPr>
              <w:t>до</w:t>
            </w:r>
            <w:r w:rsidRPr="00174925">
              <w:rPr>
                <w:rFonts w:ascii="Times New Roman" w:hAnsi="Times New Roman" w:cs="Times New Roman"/>
              </w:rPr>
              <w:t xml:space="preserve"> 84 процент</w:t>
            </w:r>
            <w:r w:rsidR="001012F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141E15C5" w14:textId="77777777" w:rsidR="001012F3" w:rsidRDefault="00125D96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к</w:t>
            </w:r>
            <w:r w:rsidR="00273D86" w:rsidRPr="001012F3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1012F3">
              <w:rPr>
                <w:rFonts w:ascii="Times New Roman" w:hAnsi="Times New Roman" w:cs="Times New Roman"/>
              </w:rPr>
              <w:t>;</w:t>
            </w:r>
          </w:p>
          <w:p w14:paraId="1FF514D3" w14:textId="47713E1D" w:rsidR="001012F3" w:rsidRDefault="00125D96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д</w:t>
            </w:r>
            <w:r w:rsidR="00273D86" w:rsidRPr="001012F3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1012F3" w:rsidRPr="001012F3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1012F3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1012F3">
              <w:rPr>
                <w:rFonts w:ascii="Times New Roman" w:hAnsi="Times New Roman" w:cs="Times New Roman"/>
              </w:rPr>
              <w:t xml:space="preserve">; </w:t>
            </w:r>
          </w:p>
          <w:p w14:paraId="654D9304" w14:textId="3A77C609" w:rsidR="00273D86" w:rsidRPr="00FC3E81" w:rsidRDefault="00125D96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1012F3">
              <w:rPr>
                <w:rFonts w:ascii="Times New Roman" w:hAnsi="Times New Roman" w:cs="Times New Roman"/>
              </w:rPr>
              <w:t>д</w:t>
            </w:r>
            <w:r w:rsidR="00273D86" w:rsidRPr="001012F3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0F2FC5E6" w14:textId="77777777" w:rsidTr="001F5315">
        <w:tc>
          <w:tcPr>
            <w:tcW w:w="717" w:type="dxa"/>
          </w:tcPr>
          <w:p w14:paraId="6BA45398" w14:textId="01290397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1.8</w:t>
            </w:r>
          </w:p>
        </w:tc>
        <w:tc>
          <w:tcPr>
            <w:tcW w:w="3119" w:type="dxa"/>
          </w:tcPr>
          <w:p w14:paraId="1A27EB94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Установка и обслуживание системы контроля и управления доступом (СКУД)</w:t>
            </w:r>
          </w:p>
        </w:tc>
        <w:tc>
          <w:tcPr>
            <w:tcW w:w="5812" w:type="dxa"/>
            <w:gridSpan w:val="3"/>
          </w:tcPr>
          <w:p w14:paraId="49B0F21D" w14:textId="77777777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повышение организованности и бдительности населения в области противодействия террористической угрозе; </w:t>
            </w:r>
          </w:p>
          <w:p w14:paraId="08853BE6" w14:textId="073F9B9F" w:rsidR="00273D86" w:rsidRPr="00174925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F44CDF">
              <w:rPr>
                <w:rFonts w:ascii="Times New Roman" w:hAnsi="Times New Roman" w:cs="Times New Roman"/>
              </w:rPr>
              <w:t>обеспеч</w:t>
            </w:r>
            <w:r w:rsidR="001012F3">
              <w:rPr>
                <w:rFonts w:ascii="Times New Roman" w:hAnsi="Times New Roman" w:cs="Times New Roman"/>
              </w:rPr>
              <w:t>ение</w:t>
            </w:r>
            <w:r w:rsidRPr="00F44CDF">
              <w:rPr>
                <w:rFonts w:ascii="Times New Roman" w:hAnsi="Times New Roman" w:cs="Times New Roman"/>
              </w:rPr>
              <w:t xml:space="preserve"> к 2027 году долю муниципальных объектов образования, отвечающих требованиям к их антитеррористической защищенности </w:t>
            </w:r>
            <w:r w:rsidR="001012F3">
              <w:rPr>
                <w:rFonts w:ascii="Times New Roman" w:hAnsi="Times New Roman" w:cs="Times New Roman"/>
              </w:rPr>
              <w:t xml:space="preserve">до </w:t>
            </w:r>
            <w:r w:rsidRPr="00F44CDF">
              <w:rPr>
                <w:rFonts w:ascii="Times New Roman" w:hAnsi="Times New Roman" w:cs="Times New Roman"/>
              </w:rPr>
              <w:t>84 процент</w:t>
            </w:r>
            <w:r w:rsidR="001012F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4D546254" w14:textId="77777777" w:rsidR="001012F3" w:rsidRDefault="00125D96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к</w:t>
            </w:r>
            <w:r w:rsidR="00273D86" w:rsidRPr="001012F3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1012F3">
              <w:rPr>
                <w:rFonts w:ascii="Times New Roman" w:hAnsi="Times New Roman" w:cs="Times New Roman"/>
              </w:rPr>
              <w:t xml:space="preserve">; </w:t>
            </w:r>
          </w:p>
          <w:p w14:paraId="5A0A54B7" w14:textId="6523EB29" w:rsidR="001012F3" w:rsidRDefault="00125D96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д</w:t>
            </w:r>
            <w:r w:rsidR="00273D86" w:rsidRPr="001012F3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1012F3" w:rsidRPr="001012F3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1012F3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1012F3">
              <w:rPr>
                <w:rFonts w:ascii="Times New Roman" w:hAnsi="Times New Roman" w:cs="Times New Roman"/>
              </w:rPr>
              <w:t xml:space="preserve">; </w:t>
            </w:r>
          </w:p>
          <w:p w14:paraId="7A57A3B1" w14:textId="31DBD86B" w:rsidR="00273D86" w:rsidRPr="00FC3E81" w:rsidRDefault="00125D96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1012F3">
              <w:rPr>
                <w:rFonts w:ascii="Times New Roman" w:hAnsi="Times New Roman" w:cs="Times New Roman"/>
              </w:rPr>
              <w:t>д</w:t>
            </w:r>
            <w:r w:rsidR="00273D86" w:rsidRPr="001012F3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3DC53E52" w14:textId="77777777" w:rsidTr="001F5315">
        <w:tc>
          <w:tcPr>
            <w:tcW w:w="717" w:type="dxa"/>
          </w:tcPr>
          <w:p w14:paraId="36C7C120" w14:textId="405FE6CD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.9</w:t>
            </w:r>
          </w:p>
        </w:tc>
        <w:tc>
          <w:tcPr>
            <w:tcW w:w="3119" w:type="dxa"/>
          </w:tcPr>
          <w:p w14:paraId="2848C7C9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Обеспечение образовательных учреждений физической охраной</w:t>
            </w:r>
          </w:p>
        </w:tc>
        <w:tc>
          <w:tcPr>
            <w:tcW w:w="5812" w:type="dxa"/>
            <w:gridSpan w:val="3"/>
          </w:tcPr>
          <w:p w14:paraId="7D6BF288" w14:textId="77777777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467C1033" w14:textId="77777777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0B2537B9" w14:textId="51686192" w:rsidR="00273D86" w:rsidRPr="005A1C64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обеспеч</w:t>
            </w:r>
            <w:r w:rsidR="001012F3">
              <w:rPr>
                <w:rFonts w:ascii="Times New Roman" w:hAnsi="Times New Roman" w:cs="Times New Roman"/>
              </w:rPr>
              <w:t>ение</w:t>
            </w:r>
            <w:r w:rsidRPr="00174925">
              <w:rPr>
                <w:rFonts w:ascii="Times New Roman" w:hAnsi="Times New Roman" w:cs="Times New Roman"/>
              </w:rPr>
              <w:t xml:space="preserve"> к 2027 году дол</w:t>
            </w:r>
            <w:r w:rsidR="001012F3">
              <w:rPr>
                <w:rFonts w:ascii="Times New Roman" w:hAnsi="Times New Roman" w:cs="Times New Roman"/>
              </w:rPr>
              <w:t>и</w:t>
            </w:r>
            <w:r w:rsidRPr="00174925">
              <w:rPr>
                <w:rFonts w:ascii="Times New Roman" w:hAnsi="Times New Roman" w:cs="Times New Roman"/>
              </w:rPr>
              <w:t xml:space="preserve"> муниципальных объектов образования, отвечающих требованиям к их антитеррористической защищенности </w:t>
            </w:r>
            <w:r w:rsidR="001012F3">
              <w:rPr>
                <w:rFonts w:ascii="Times New Roman" w:hAnsi="Times New Roman" w:cs="Times New Roman"/>
              </w:rPr>
              <w:t>до</w:t>
            </w:r>
            <w:r w:rsidRPr="00174925">
              <w:rPr>
                <w:rFonts w:ascii="Times New Roman" w:hAnsi="Times New Roman" w:cs="Times New Roman"/>
              </w:rPr>
              <w:t xml:space="preserve"> 84 процент</w:t>
            </w:r>
            <w:r w:rsidR="001012F3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36FAE608" w14:textId="77777777" w:rsidR="001012F3" w:rsidRDefault="00125D96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к</w:t>
            </w:r>
            <w:r w:rsidR="00273D86" w:rsidRPr="001012F3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="003634E1" w:rsidRPr="001012F3">
              <w:rPr>
                <w:rFonts w:ascii="Times New Roman" w:hAnsi="Times New Roman" w:cs="Times New Roman"/>
              </w:rPr>
              <w:t xml:space="preserve">; </w:t>
            </w:r>
          </w:p>
          <w:p w14:paraId="2E530B9E" w14:textId="7689CA10" w:rsidR="001012F3" w:rsidRDefault="003634E1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д</w:t>
            </w:r>
            <w:r w:rsidR="00273D86" w:rsidRPr="001012F3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1012F3" w:rsidRPr="001012F3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1012F3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1012F3">
              <w:rPr>
                <w:rFonts w:ascii="Times New Roman" w:hAnsi="Times New Roman" w:cs="Times New Roman"/>
              </w:rPr>
              <w:t xml:space="preserve">; </w:t>
            </w:r>
          </w:p>
          <w:p w14:paraId="2DD7758C" w14:textId="657AAD31" w:rsidR="00273D86" w:rsidRPr="00FC3E81" w:rsidRDefault="003634E1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1012F3">
              <w:rPr>
                <w:rFonts w:ascii="Times New Roman" w:hAnsi="Times New Roman" w:cs="Times New Roman"/>
              </w:rPr>
              <w:t>д</w:t>
            </w:r>
            <w:r w:rsidR="00273D86" w:rsidRPr="001012F3">
              <w:rPr>
                <w:rFonts w:ascii="Times New Roman" w:hAnsi="Times New Roman" w:cs="Times New Roman"/>
              </w:rPr>
              <w:t>оля муниципальных объектов образования,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326EA689" w14:textId="77777777" w:rsidTr="001F5315">
        <w:tc>
          <w:tcPr>
            <w:tcW w:w="717" w:type="dxa"/>
          </w:tcPr>
          <w:p w14:paraId="52F4AE0C" w14:textId="78ADB635" w:rsidR="00273D86" w:rsidRPr="00970139" w:rsidRDefault="00273D86" w:rsidP="00273D86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</w:t>
            </w:r>
            <w:r w:rsidR="00FD0E5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119" w:type="dxa"/>
          </w:tcPr>
          <w:p w14:paraId="0FC5EF88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Цикл мероприятий, направленных на профилактику правонарушений среди подростков (круглый стол, акции, тематические беседы, конкурсы, выставки)</w:t>
            </w:r>
          </w:p>
        </w:tc>
        <w:tc>
          <w:tcPr>
            <w:tcW w:w="5812" w:type="dxa"/>
            <w:gridSpan w:val="3"/>
          </w:tcPr>
          <w:p w14:paraId="32BB3352" w14:textId="77777777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2CADA001" w14:textId="379D42DE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15C0D3AC" w14:textId="77777777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</w:t>
            </w:r>
          </w:p>
          <w:p w14:paraId="72B10284" w14:textId="77777777" w:rsidR="001012F3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исключить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378300D5" w14:textId="10E31533" w:rsidR="00273D86" w:rsidRPr="005A1C64" w:rsidRDefault="00273D86" w:rsidP="001012F3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не допустить снижения количества информационно-просветительских мероприятий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73175C2E" w14:textId="77777777" w:rsidR="001012F3" w:rsidRDefault="003634E1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к</w:t>
            </w:r>
            <w:r w:rsidR="00273D86" w:rsidRPr="001012F3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1012F3">
              <w:rPr>
                <w:rFonts w:ascii="Times New Roman" w:hAnsi="Times New Roman" w:cs="Times New Roman"/>
              </w:rPr>
              <w:t>;</w:t>
            </w:r>
          </w:p>
          <w:p w14:paraId="04854DFE" w14:textId="77777777" w:rsidR="001012F3" w:rsidRDefault="003634E1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 xml:space="preserve"> к</w:t>
            </w:r>
            <w:r w:rsidR="00273D86" w:rsidRPr="001012F3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  <w:r w:rsidRPr="001012F3">
              <w:rPr>
                <w:rFonts w:ascii="Times New Roman" w:hAnsi="Times New Roman" w:cs="Times New Roman"/>
              </w:rPr>
              <w:t xml:space="preserve">; </w:t>
            </w:r>
          </w:p>
          <w:p w14:paraId="6E0434E8" w14:textId="3366A99A" w:rsidR="00273D86" w:rsidRPr="005A1C64" w:rsidRDefault="003634E1" w:rsidP="001012F3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1012F3">
              <w:rPr>
                <w:rFonts w:ascii="Times New Roman" w:hAnsi="Times New Roman" w:cs="Times New Roman"/>
              </w:rPr>
              <w:t>к</w:t>
            </w:r>
            <w:r w:rsidR="00273D86" w:rsidRPr="001012F3">
              <w:rPr>
                <w:rFonts w:ascii="Times New Roman" w:hAnsi="Times New Roman" w:cs="Times New Roman"/>
              </w:rPr>
              <w:t>оличество проведенных информационно-просветительских мероприятий по профилактике правонарушений, терроризма (экстремизма)</w:t>
            </w:r>
          </w:p>
        </w:tc>
      </w:tr>
      <w:tr w:rsidR="00273D86" w:rsidRPr="005A1C64" w14:paraId="7E0F0B99" w14:textId="77777777" w:rsidTr="001F5315">
        <w:tc>
          <w:tcPr>
            <w:tcW w:w="717" w:type="dxa"/>
          </w:tcPr>
          <w:p w14:paraId="59F7B228" w14:textId="04F45732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.11</w:t>
            </w:r>
          </w:p>
        </w:tc>
        <w:tc>
          <w:tcPr>
            <w:tcW w:w="3119" w:type="dxa"/>
          </w:tcPr>
          <w:p w14:paraId="0E7A80F3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Изготовление информационно-просветительских материалов профилактической тематики</w:t>
            </w:r>
          </w:p>
        </w:tc>
        <w:tc>
          <w:tcPr>
            <w:tcW w:w="5812" w:type="dxa"/>
            <w:gridSpan w:val="3"/>
          </w:tcPr>
          <w:p w14:paraId="59434BA7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повышение организованности и бдительности населения в области противодействия террористической угрозе; 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07458805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 исключить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0CB1AAA5" w14:textId="56048A96" w:rsidR="00273D86" w:rsidRPr="005A1C64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не допустить снижения количества изготовленного наглядно-раздаточного материала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5952363C" w14:textId="77777777" w:rsidR="00745827" w:rsidRDefault="003634E1" w:rsidP="0074582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745827">
              <w:rPr>
                <w:rFonts w:ascii="Times New Roman" w:hAnsi="Times New Roman" w:cs="Times New Roman"/>
              </w:rPr>
              <w:t>;</w:t>
            </w:r>
          </w:p>
          <w:p w14:paraId="4B945B22" w14:textId="77777777" w:rsidR="00745827" w:rsidRDefault="003634E1" w:rsidP="0074582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  <w:r w:rsidRPr="00745827">
              <w:rPr>
                <w:rFonts w:ascii="Times New Roman" w:hAnsi="Times New Roman" w:cs="Times New Roman"/>
              </w:rPr>
              <w:t xml:space="preserve">; </w:t>
            </w:r>
          </w:p>
          <w:p w14:paraId="16EC308B" w14:textId="2377F23A" w:rsidR="00273D86" w:rsidRPr="00745827" w:rsidRDefault="003634E1" w:rsidP="0074582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изготовленного наглядно-раздаточного материала по профилактике правонарушений, терроризма (экстремизма)</w:t>
            </w:r>
          </w:p>
        </w:tc>
      </w:tr>
      <w:tr w:rsidR="00273D86" w:rsidRPr="005A1C64" w14:paraId="5C6017E6" w14:textId="77777777" w:rsidTr="001F5315">
        <w:tc>
          <w:tcPr>
            <w:tcW w:w="717" w:type="dxa"/>
          </w:tcPr>
          <w:p w14:paraId="223CFB3F" w14:textId="1CD6F520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.12</w:t>
            </w:r>
          </w:p>
        </w:tc>
        <w:tc>
          <w:tcPr>
            <w:tcW w:w="3119" w:type="dxa"/>
          </w:tcPr>
          <w:p w14:paraId="187F73BC" w14:textId="77777777" w:rsidR="00273D86" w:rsidRPr="00970139" w:rsidRDefault="00273D86" w:rsidP="00273D86">
            <w:pPr>
              <w:widowControl/>
              <w:ind w:firstLine="0"/>
              <w:rPr>
                <w:sz w:val="22"/>
                <w:szCs w:val="22"/>
              </w:rPr>
            </w:pPr>
            <w:r w:rsidRPr="00970139">
              <w:rPr>
                <w:sz w:val="22"/>
                <w:szCs w:val="22"/>
              </w:rPr>
              <w:t xml:space="preserve">Цикл мероприятий по профилактике терроризма, экстремизма и формированию неприятия </w:t>
            </w:r>
          </w:p>
          <w:p w14:paraId="6C87B096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идеологии терроризма в молодежной среде (круглые столы, беседы, выставки) ДК, ЦБС, ДШИ</w:t>
            </w:r>
          </w:p>
        </w:tc>
        <w:tc>
          <w:tcPr>
            <w:tcW w:w="5812" w:type="dxa"/>
            <w:gridSpan w:val="3"/>
          </w:tcPr>
          <w:p w14:paraId="170CD47E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7F6333A8" w14:textId="69AFC45B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 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446AC984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</w:t>
            </w:r>
          </w:p>
          <w:p w14:paraId="2C8E5AA9" w14:textId="2022F1C0" w:rsidR="00273D86" w:rsidRPr="005A1C64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 исключ</w:t>
            </w:r>
            <w:r w:rsidR="00745827">
              <w:rPr>
                <w:rFonts w:ascii="Times New Roman" w:hAnsi="Times New Roman" w:cs="Times New Roman"/>
              </w:rPr>
              <w:t>ение</w:t>
            </w:r>
            <w:r w:rsidRPr="00174925">
              <w:rPr>
                <w:rFonts w:ascii="Times New Roman" w:hAnsi="Times New Roman" w:cs="Times New Roman"/>
              </w:rPr>
              <w:t xml:space="preserve">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не допустить снижения количества информационно-просветительских мероприятий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45CC35B6" w14:textId="77777777" w:rsidR="00745827" w:rsidRDefault="003634E1" w:rsidP="0074582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745827">
              <w:rPr>
                <w:rFonts w:ascii="Times New Roman" w:hAnsi="Times New Roman" w:cs="Times New Roman"/>
              </w:rPr>
              <w:t>;</w:t>
            </w:r>
          </w:p>
          <w:p w14:paraId="2CFD1757" w14:textId="77777777" w:rsidR="00745827" w:rsidRDefault="003634E1" w:rsidP="0074582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  <w:r w:rsidRPr="00745827">
              <w:rPr>
                <w:rFonts w:ascii="Times New Roman" w:hAnsi="Times New Roman" w:cs="Times New Roman"/>
              </w:rPr>
              <w:t xml:space="preserve">; </w:t>
            </w:r>
          </w:p>
          <w:p w14:paraId="6C38DC16" w14:textId="40DB0289" w:rsidR="00273D86" w:rsidRPr="00FC3E81" w:rsidRDefault="003634E1" w:rsidP="00745827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проведенных информационно-просветительских мероприятий по профилактике правонарушений, терроризма (экстремизма)</w:t>
            </w:r>
          </w:p>
        </w:tc>
      </w:tr>
      <w:tr w:rsidR="00273D86" w:rsidRPr="005A1C64" w14:paraId="378A02B5" w14:textId="77777777" w:rsidTr="001F5315">
        <w:tc>
          <w:tcPr>
            <w:tcW w:w="717" w:type="dxa"/>
          </w:tcPr>
          <w:p w14:paraId="6D81BF93" w14:textId="32C4446D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1.13</w:t>
            </w:r>
          </w:p>
        </w:tc>
        <w:tc>
          <w:tcPr>
            <w:tcW w:w="3119" w:type="dxa"/>
          </w:tcPr>
          <w:p w14:paraId="259F4F42" w14:textId="24D4D150" w:rsidR="00273D86" w:rsidRPr="004E5833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Изготовление информационно-просветительских материалов по профилактике терроризма, экстремизма и формированию неприятия идеологии терроризма ЦБС, ДК</w:t>
            </w:r>
            <w:r w:rsidR="004E5833">
              <w:rPr>
                <w:rFonts w:ascii="Times New Roman" w:hAnsi="Times New Roman" w:cs="Times New Roman"/>
              </w:rPr>
              <w:t>, ДШИ</w:t>
            </w:r>
          </w:p>
        </w:tc>
        <w:tc>
          <w:tcPr>
            <w:tcW w:w="5812" w:type="dxa"/>
            <w:gridSpan w:val="3"/>
          </w:tcPr>
          <w:p w14:paraId="12952EE4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3D95A99F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 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009AEF86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</w:t>
            </w:r>
          </w:p>
          <w:p w14:paraId="54322067" w14:textId="77777777" w:rsidR="00745827" w:rsidRDefault="00273D86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исключ</w:t>
            </w:r>
            <w:r w:rsidR="00745827">
              <w:rPr>
                <w:rFonts w:ascii="Times New Roman" w:hAnsi="Times New Roman" w:cs="Times New Roman"/>
              </w:rPr>
              <w:t>ение</w:t>
            </w:r>
            <w:r w:rsidRPr="00174925">
              <w:rPr>
                <w:rFonts w:ascii="Times New Roman" w:hAnsi="Times New Roman" w:cs="Times New Roman"/>
              </w:rPr>
              <w:t xml:space="preserve">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67F97538" w14:textId="52752405" w:rsidR="00273D86" w:rsidRPr="005A1C64" w:rsidRDefault="00745827" w:rsidP="00745827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</w:t>
            </w:r>
            <w:r w:rsidR="00273D86" w:rsidRPr="00174925">
              <w:rPr>
                <w:rFonts w:ascii="Times New Roman" w:hAnsi="Times New Roman" w:cs="Times New Roman"/>
              </w:rPr>
              <w:t>допу</w:t>
            </w:r>
            <w:r>
              <w:rPr>
                <w:rFonts w:ascii="Times New Roman" w:hAnsi="Times New Roman" w:cs="Times New Roman"/>
              </w:rPr>
              <w:t>щение</w:t>
            </w:r>
            <w:r w:rsidR="00273D86" w:rsidRPr="00174925">
              <w:rPr>
                <w:rFonts w:ascii="Times New Roman" w:hAnsi="Times New Roman" w:cs="Times New Roman"/>
              </w:rPr>
              <w:t xml:space="preserve"> снижения количества информационно-просветительских мероприятий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42E3AAAD" w14:textId="77777777" w:rsidR="00D244F6" w:rsidRDefault="003634E1" w:rsidP="00745827">
            <w:pPr>
              <w:pStyle w:val="ConsPlusNormal"/>
              <w:ind w:firstLine="224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745827">
              <w:rPr>
                <w:rFonts w:ascii="Times New Roman" w:hAnsi="Times New Roman" w:cs="Times New Roman"/>
              </w:rPr>
              <w:t>;</w:t>
            </w:r>
          </w:p>
          <w:p w14:paraId="6DEC1ED1" w14:textId="77777777" w:rsidR="00D244F6" w:rsidRDefault="003634E1" w:rsidP="00745827">
            <w:pPr>
              <w:pStyle w:val="ConsPlusNormal"/>
              <w:ind w:firstLine="224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  <w:r w:rsidRPr="00745827">
              <w:rPr>
                <w:rFonts w:ascii="Times New Roman" w:hAnsi="Times New Roman" w:cs="Times New Roman"/>
              </w:rPr>
              <w:t xml:space="preserve">; </w:t>
            </w:r>
          </w:p>
          <w:p w14:paraId="238C8A13" w14:textId="77777777" w:rsidR="00D244F6" w:rsidRDefault="003634E1" w:rsidP="00745827">
            <w:pPr>
              <w:pStyle w:val="ConsPlusNormal"/>
              <w:ind w:firstLine="224"/>
              <w:rPr>
                <w:rFonts w:ascii="Times New Roman" w:hAnsi="Times New Roman" w:cs="Times New Roman"/>
              </w:rPr>
            </w:pPr>
            <w:r w:rsidRPr="00745827">
              <w:rPr>
                <w:rFonts w:ascii="Times New Roman" w:hAnsi="Times New Roman" w:cs="Times New Roman"/>
              </w:rPr>
              <w:t>д</w:t>
            </w:r>
            <w:r w:rsidR="00273D86" w:rsidRPr="00745827">
              <w:rPr>
                <w:rFonts w:ascii="Times New Roman" w:hAnsi="Times New Roman" w:cs="Times New Roman"/>
              </w:rPr>
              <w:t>оля учащихся общеобразовательных организаций, принявших участие в мероприятиях гражданско-патриотической направленности</w:t>
            </w:r>
            <w:r w:rsidRPr="00745827">
              <w:rPr>
                <w:rFonts w:ascii="Times New Roman" w:hAnsi="Times New Roman" w:cs="Times New Roman"/>
              </w:rPr>
              <w:t xml:space="preserve">; </w:t>
            </w:r>
          </w:p>
          <w:p w14:paraId="6812E28C" w14:textId="1004CF2C" w:rsidR="00273D86" w:rsidRPr="00FC3E81" w:rsidRDefault="003634E1" w:rsidP="00745827">
            <w:pPr>
              <w:pStyle w:val="ConsPlusNormal"/>
              <w:ind w:firstLine="224"/>
              <w:rPr>
                <w:rFonts w:ascii="Times New Roman" w:hAnsi="Times New Roman" w:cs="Times New Roman"/>
                <w:highlight w:val="yellow"/>
              </w:rPr>
            </w:pPr>
            <w:r w:rsidRPr="00745827">
              <w:rPr>
                <w:rFonts w:ascii="Times New Roman" w:hAnsi="Times New Roman" w:cs="Times New Roman"/>
              </w:rPr>
              <w:t>к</w:t>
            </w:r>
            <w:r w:rsidR="00273D86" w:rsidRPr="00745827">
              <w:rPr>
                <w:rFonts w:ascii="Times New Roman" w:hAnsi="Times New Roman" w:cs="Times New Roman"/>
              </w:rPr>
              <w:t>оличество изготовленного наглядно-раздаточного материала по профилактике правонарушений, терроризма (экстремизма)</w:t>
            </w:r>
          </w:p>
        </w:tc>
      </w:tr>
      <w:tr w:rsidR="00273D86" w:rsidRPr="005A1C64" w14:paraId="46AB2CBD" w14:textId="77777777" w:rsidTr="001F5315">
        <w:tc>
          <w:tcPr>
            <w:tcW w:w="717" w:type="dxa"/>
          </w:tcPr>
          <w:p w14:paraId="4496982B" w14:textId="7A864994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.14</w:t>
            </w:r>
          </w:p>
        </w:tc>
        <w:tc>
          <w:tcPr>
            <w:tcW w:w="3119" w:type="dxa"/>
          </w:tcPr>
          <w:p w14:paraId="60588F39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 xml:space="preserve">Установка </w:t>
            </w:r>
            <w:proofErr w:type="spellStart"/>
            <w:r w:rsidRPr="00970139">
              <w:rPr>
                <w:rFonts w:ascii="Times New Roman" w:hAnsi="Times New Roman" w:cs="Times New Roman"/>
              </w:rPr>
              <w:t>периметрального</w:t>
            </w:r>
            <w:proofErr w:type="spellEnd"/>
            <w:r w:rsidRPr="00970139">
              <w:rPr>
                <w:rFonts w:ascii="Times New Roman" w:hAnsi="Times New Roman" w:cs="Times New Roman"/>
              </w:rPr>
              <w:t xml:space="preserve"> ограждения ДШИ</w:t>
            </w:r>
          </w:p>
        </w:tc>
        <w:tc>
          <w:tcPr>
            <w:tcW w:w="5812" w:type="dxa"/>
            <w:gridSpan w:val="3"/>
          </w:tcPr>
          <w:p w14:paraId="45049A7B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19FA9153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 xml:space="preserve"> 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0FDD35CC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</w:t>
            </w:r>
          </w:p>
          <w:p w14:paraId="1C416BAE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исключ</w:t>
            </w:r>
            <w:r w:rsidR="008142B5">
              <w:rPr>
                <w:rFonts w:ascii="Times New Roman" w:hAnsi="Times New Roman" w:cs="Times New Roman"/>
              </w:rPr>
              <w:t>ение</w:t>
            </w:r>
            <w:r w:rsidRPr="00174925">
              <w:rPr>
                <w:rFonts w:ascii="Times New Roman" w:hAnsi="Times New Roman" w:cs="Times New Roman"/>
              </w:rPr>
              <w:t xml:space="preserve">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407B633C" w14:textId="726FF0D9" w:rsidR="00273D86" w:rsidRPr="005A1C64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174925">
              <w:rPr>
                <w:rFonts w:ascii="Times New Roman" w:hAnsi="Times New Roman" w:cs="Times New Roman"/>
              </w:rPr>
              <w:t>недопу</w:t>
            </w:r>
            <w:r w:rsidR="008142B5">
              <w:rPr>
                <w:rFonts w:ascii="Times New Roman" w:hAnsi="Times New Roman" w:cs="Times New Roman"/>
              </w:rPr>
              <w:t>щение</w:t>
            </w:r>
            <w:r w:rsidRPr="00174925">
              <w:rPr>
                <w:rFonts w:ascii="Times New Roman" w:hAnsi="Times New Roman" w:cs="Times New Roman"/>
              </w:rPr>
              <w:t xml:space="preserve"> снижения количества изготовленного наглядно-раздаточного материала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3C18741E" w14:textId="77777777" w:rsidR="008142B5" w:rsidRDefault="003634E1" w:rsidP="008142B5">
            <w:pPr>
              <w:pStyle w:val="ConsPlusNormal"/>
              <w:ind w:firstLine="224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61E0E8BC" w14:textId="6010E377" w:rsidR="008142B5" w:rsidRDefault="003634E1" w:rsidP="008142B5">
            <w:pPr>
              <w:pStyle w:val="ConsPlusNormal"/>
              <w:ind w:firstLine="224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8142B5" w:rsidRPr="008142B5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8142B5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589AD35B" w14:textId="3538DF72" w:rsidR="00273D86" w:rsidRPr="00FC3E81" w:rsidRDefault="003634E1" w:rsidP="008142B5">
            <w:pPr>
              <w:pStyle w:val="ConsPlusNormal"/>
              <w:ind w:firstLine="224"/>
              <w:rPr>
                <w:rFonts w:ascii="Times New Roman" w:hAnsi="Times New Roman" w:cs="Times New Roman"/>
                <w:highlight w:val="yellow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49C2FBEF" w14:textId="77777777" w:rsidTr="001F5315">
        <w:tc>
          <w:tcPr>
            <w:tcW w:w="717" w:type="dxa"/>
          </w:tcPr>
          <w:p w14:paraId="2FE030F8" w14:textId="2E599F03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.15</w:t>
            </w:r>
          </w:p>
        </w:tc>
        <w:tc>
          <w:tcPr>
            <w:tcW w:w="3119" w:type="dxa"/>
          </w:tcPr>
          <w:p w14:paraId="46C3598F" w14:textId="77777777" w:rsidR="00273D86" w:rsidRPr="00970139" w:rsidRDefault="00273D86" w:rsidP="00273D86">
            <w:pPr>
              <w:widowControl/>
              <w:ind w:firstLine="0"/>
              <w:rPr>
                <w:sz w:val="22"/>
                <w:szCs w:val="22"/>
              </w:rPr>
            </w:pPr>
            <w:r w:rsidRPr="00970139">
              <w:rPr>
                <w:sz w:val="22"/>
                <w:szCs w:val="22"/>
              </w:rPr>
              <w:t xml:space="preserve">Установка камер внутреннего видеонаблюдения и обслуживание систем видеонаблюдения (ДШИ, ДК, ЦБС), приобретение оборудования для </w:t>
            </w:r>
          </w:p>
          <w:p w14:paraId="4F4F9705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системы видеонаблюдения (ЦБС)</w:t>
            </w:r>
          </w:p>
        </w:tc>
        <w:tc>
          <w:tcPr>
            <w:tcW w:w="5812" w:type="dxa"/>
            <w:gridSpan w:val="3"/>
          </w:tcPr>
          <w:p w14:paraId="0152DC48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19D1FAB3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3B616D03" w14:textId="4156022B" w:rsidR="00273D86" w:rsidRPr="005A1C64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обеспеч</w:t>
            </w:r>
            <w:r w:rsidR="008142B5">
              <w:rPr>
                <w:rFonts w:ascii="Times New Roman" w:hAnsi="Times New Roman" w:cs="Times New Roman"/>
              </w:rPr>
              <w:t>ение</w:t>
            </w:r>
            <w:r w:rsidRPr="00C13784">
              <w:rPr>
                <w:rFonts w:ascii="Times New Roman" w:hAnsi="Times New Roman" w:cs="Times New Roman"/>
              </w:rPr>
              <w:t xml:space="preserve"> к 2027 году дол</w:t>
            </w:r>
            <w:r w:rsidR="008142B5">
              <w:rPr>
                <w:rFonts w:ascii="Times New Roman" w:hAnsi="Times New Roman" w:cs="Times New Roman"/>
              </w:rPr>
              <w:t>и</w:t>
            </w:r>
            <w:r w:rsidRPr="00C13784">
              <w:rPr>
                <w:rFonts w:ascii="Times New Roman" w:hAnsi="Times New Roman" w:cs="Times New Roman"/>
              </w:rPr>
              <w:t xml:space="preserve"> муниципальных объектов культуры, отвечающих требованиям к их антитеррористической защищенности </w:t>
            </w:r>
            <w:r w:rsidR="008142B5">
              <w:rPr>
                <w:rFonts w:ascii="Times New Roman" w:hAnsi="Times New Roman" w:cs="Times New Roman"/>
              </w:rPr>
              <w:t>до</w:t>
            </w:r>
            <w:r w:rsidRPr="00C13784">
              <w:rPr>
                <w:rFonts w:ascii="Times New Roman" w:hAnsi="Times New Roman" w:cs="Times New Roman"/>
              </w:rPr>
              <w:t xml:space="preserve"> 84 процент</w:t>
            </w:r>
            <w:r w:rsidR="008142B5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36D99D00" w14:textId="77777777" w:rsidR="008142B5" w:rsidRDefault="003634E1" w:rsidP="008142B5">
            <w:pPr>
              <w:pStyle w:val="ConsPlusNormal"/>
              <w:ind w:firstLine="82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1DA405A3" w14:textId="578E4F42" w:rsidR="008142B5" w:rsidRDefault="003634E1" w:rsidP="008142B5">
            <w:pPr>
              <w:pStyle w:val="ConsPlusNormal"/>
              <w:ind w:firstLine="82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8142B5" w:rsidRPr="008142B5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8142B5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239FEFE5" w14:textId="04BE8FEC" w:rsidR="00273D86" w:rsidRPr="00FC3E81" w:rsidRDefault="003634E1" w:rsidP="008142B5">
            <w:pPr>
              <w:pStyle w:val="ConsPlusNormal"/>
              <w:ind w:firstLine="82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1FAFB109" w14:textId="77777777" w:rsidTr="001F5315">
        <w:tc>
          <w:tcPr>
            <w:tcW w:w="717" w:type="dxa"/>
          </w:tcPr>
          <w:p w14:paraId="5847CE33" w14:textId="4C103F91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.16</w:t>
            </w:r>
          </w:p>
        </w:tc>
        <w:tc>
          <w:tcPr>
            <w:tcW w:w="3119" w:type="dxa"/>
          </w:tcPr>
          <w:p w14:paraId="55BE5437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Обслуживание «тревожной кнопки» и системы охранной сигнализации ЦБС</w:t>
            </w:r>
          </w:p>
        </w:tc>
        <w:tc>
          <w:tcPr>
            <w:tcW w:w="5812" w:type="dxa"/>
            <w:gridSpan w:val="3"/>
          </w:tcPr>
          <w:p w14:paraId="5B1088F0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4877F0EF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01B1AC15" w14:textId="13483655" w:rsidR="00273D86" w:rsidRPr="005A1C64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обеспеч</w:t>
            </w:r>
            <w:r w:rsidR="008142B5">
              <w:rPr>
                <w:rFonts w:ascii="Times New Roman" w:hAnsi="Times New Roman" w:cs="Times New Roman"/>
              </w:rPr>
              <w:t>ение</w:t>
            </w:r>
            <w:r w:rsidRPr="00C13784">
              <w:rPr>
                <w:rFonts w:ascii="Times New Roman" w:hAnsi="Times New Roman" w:cs="Times New Roman"/>
              </w:rPr>
              <w:t xml:space="preserve"> к 2027 году дол</w:t>
            </w:r>
            <w:r w:rsidR="008142B5">
              <w:rPr>
                <w:rFonts w:ascii="Times New Roman" w:hAnsi="Times New Roman" w:cs="Times New Roman"/>
              </w:rPr>
              <w:t>и</w:t>
            </w:r>
            <w:r w:rsidRPr="00C13784">
              <w:rPr>
                <w:rFonts w:ascii="Times New Roman" w:hAnsi="Times New Roman" w:cs="Times New Roman"/>
              </w:rPr>
              <w:t xml:space="preserve"> муниципальных объектов культуры, отвечающих требованиям к их антитеррористической защищенности </w:t>
            </w:r>
            <w:r w:rsidR="008142B5">
              <w:rPr>
                <w:rFonts w:ascii="Times New Roman" w:hAnsi="Times New Roman" w:cs="Times New Roman"/>
              </w:rPr>
              <w:t>до</w:t>
            </w:r>
            <w:r w:rsidRPr="00C13784">
              <w:rPr>
                <w:rFonts w:ascii="Times New Roman" w:hAnsi="Times New Roman" w:cs="Times New Roman"/>
              </w:rPr>
              <w:t xml:space="preserve"> 84 процент</w:t>
            </w:r>
            <w:r w:rsidR="008142B5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7148C84C" w14:textId="77777777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7BFB0C33" w14:textId="0C03CF4C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8142B5" w:rsidRPr="008142B5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8142B5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18235CE6" w14:textId="150F0337" w:rsidR="00273D86" w:rsidRPr="00FC3E81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6AC39E3A" w14:textId="77777777" w:rsidTr="001F5315">
        <w:tc>
          <w:tcPr>
            <w:tcW w:w="717" w:type="dxa"/>
          </w:tcPr>
          <w:p w14:paraId="322769B5" w14:textId="227EA72B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3.1</w:t>
            </w:r>
            <w:r w:rsidR="00FD0E59">
              <w:rPr>
                <w:rFonts w:ascii="Times New Roman" w:hAnsi="Times New Roman" w:cs="Times New Roman"/>
              </w:rPr>
              <w:t>.17</w:t>
            </w:r>
          </w:p>
        </w:tc>
        <w:tc>
          <w:tcPr>
            <w:tcW w:w="3119" w:type="dxa"/>
          </w:tcPr>
          <w:p w14:paraId="2D0F0A83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Установка тревожных кнопок, охранные услуги ЦБС</w:t>
            </w:r>
          </w:p>
        </w:tc>
        <w:tc>
          <w:tcPr>
            <w:tcW w:w="5812" w:type="dxa"/>
            <w:gridSpan w:val="3"/>
          </w:tcPr>
          <w:p w14:paraId="73D30542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2FC6DBFF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3513218D" w14:textId="320B670C" w:rsidR="00273D86" w:rsidRPr="005A1C64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обеспеч</w:t>
            </w:r>
            <w:r w:rsidR="008142B5">
              <w:rPr>
                <w:rFonts w:ascii="Times New Roman" w:hAnsi="Times New Roman" w:cs="Times New Roman"/>
              </w:rPr>
              <w:t>ение</w:t>
            </w:r>
            <w:r w:rsidRPr="00C13784">
              <w:rPr>
                <w:rFonts w:ascii="Times New Roman" w:hAnsi="Times New Roman" w:cs="Times New Roman"/>
              </w:rPr>
              <w:t xml:space="preserve"> к 2027 году дол</w:t>
            </w:r>
            <w:r w:rsidR="008142B5">
              <w:rPr>
                <w:rFonts w:ascii="Times New Roman" w:hAnsi="Times New Roman" w:cs="Times New Roman"/>
              </w:rPr>
              <w:t>и</w:t>
            </w:r>
            <w:r w:rsidRPr="00C13784">
              <w:rPr>
                <w:rFonts w:ascii="Times New Roman" w:hAnsi="Times New Roman" w:cs="Times New Roman"/>
              </w:rPr>
              <w:t xml:space="preserve"> муниципальных объектов культуры, отвечающих требованиям к их антитеррористической защищенности </w:t>
            </w:r>
            <w:r w:rsidR="008142B5">
              <w:rPr>
                <w:rFonts w:ascii="Times New Roman" w:hAnsi="Times New Roman" w:cs="Times New Roman"/>
              </w:rPr>
              <w:t>до</w:t>
            </w:r>
            <w:r w:rsidRPr="00C13784">
              <w:rPr>
                <w:rFonts w:ascii="Times New Roman" w:hAnsi="Times New Roman" w:cs="Times New Roman"/>
              </w:rPr>
              <w:t xml:space="preserve"> 84 процент</w:t>
            </w:r>
            <w:r w:rsidR="008142B5">
              <w:rPr>
                <w:rFonts w:ascii="Times New Roman" w:hAnsi="Times New Roman" w:cs="Times New Roman"/>
              </w:rPr>
              <w:t>ов</w:t>
            </w:r>
          </w:p>
        </w:tc>
        <w:tc>
          <w:tcPr>
            <w:tcW w:w="5670" w:type="dxa"/>
          </w:tcPr>
          <w:p w14:paraId="07565A7A" w14:textId="77777777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>;</w:t>
            </w:r>
          </w:p>
          <w:p w14:paraId="38451AE0" w14:textId="0D26B9C0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 xml:space="preserve"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</w:t>
            </w:r>
            <w:r w:rsidR="008142B5" w:rsidRPr="008142B5">
              <w:rPr>
                <w:rFonts w:ascii="Times New Roman" w:hAnsi="Times New Roman" w:cs="Times New Roman"/>
              </w:rPr>
              <w:t>эксплуатируемых объектов,</w:t>
            </w:r>
            <w:r w:rsidR="00273D86" w:rsidRPr="008142B5">
              <w:rPr>
                <w:rFonts w:ascii="Times New Roman" w:hAnsi="Times New Roman" w:cs="Times New Roman"/>
              </w:rPr>
              <w:t xml:space="preserve"> подлежащих категорированию в интересах их антитеррористической защищенности)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39FAEF85" w14:textId="314ED4C3" w:rsidR="00273D86" w:rsidRP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>оля муниципальных объектов культуры,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  <w:tr w:rsidR="00273D86" w:rsidRPr="005A1C64" w14:paraId="3FB115E4" w14:textId="77777777" w:rsidTr="001F5315">
        <w:tc>
          <w:tcPr>
            <w:tcW w:w="717" w:type="dxa"/>
          </w:tcPr>
          <w:p w14:paraId="6D99F9E6" w14:textId="4D02181A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1.18</w:t>
            </w:r>
          </w:p>
        </w:tc>
        <w:tc>
          <w:tcPr>
            <w:tcW w:w="3119" w:type="dxa"/>
          </w:tcPr>
          <w:p w14:paraId="4714DCCC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Акции среди молодежи по профилактике правонарушений</w:t>
            </w:r>
          </w:p>
        </w:tc>
        <w:tc>
          <w:tcPr>
            <w:tcW w:w="5812" w:type="dxa"/>
            <w:gridSpan w:val="3"/>
          </w:tcPr>
          <w:p w14:paraId="3B2F0CA9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повышение организованности и бдительности населения в области противодействия террористической угрозе; 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57DC4511" w14:textId="77777777" w:rsidR="008142B5" w:rsidRDefault="00273D86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 исключить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463B5039" w14:textId="6908E9C5" w:rsidR="00273D86" w:rsidRPr="005A1C64" w:rsidRDefault="008142B5" w:rsidP="008142B5">
            <w:pPr>
              <w:pStyle w:val="ConsPlusNormal"/>
              <w:ind w:firstLine="21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</w:t>
            </w:r>
            <w:r w:rsidR="00273D86" w:rsidRPr="00C13784">
              <w:rPr>
                <w:rFonts w:ascii="Times New Roman" w:hAnsi="Times New Roman" w:cs="Times New Roman"/>
              </w:rPr>
              <w:t>допу</w:t>
            </w:r>
            <w:r>
              <w:rPr>
                <w:rFonts w:ascii="Times New Roman" w:hAnsi="Times New Roman" w:cs="Times New Roman"/>
              </w:rPr>
              <w:t>щение</w:t>
            </w:r>
            <w:r w:rsidR="00273D86" w:rsidRPr="00C13784">
              <w:rPr>
                <w:rFonts w:ascii="Times New Roman" w:hAnsi="Times New Roman" w:cs="Times New Roman"/>
              </w:rPr>
              <w:t xml:space="preserve"> снижения количества информационно-просветительских мероприятий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75C7FD92" w14:textId="77777777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>;</w:t>
            </w:r>
          </w:p>
          <w:p w14:paraId="433E3633" w14:textId="77777777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6C8183FB" w14:textId="1EC69491" w:rsidR="00273D86" w:rsidRPr="00FC3E81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проведенных информационно-просветительских мероприятий по профилактике правонарушений, терроризма (экстремизма)</w:t>
            </w:r>
          </w:p>
        </w:tc>
      </w:tr>
      <w:tr w:rsidR="00273D86" w:rsidRPr="005A1C64" w14:paraId="1A97C9BD" w14:textId="77777777" w:rsidTr="001F5315">
        <w:tc>
          <w:tcPr>
            <w:tcW w:w="717" w:type="dxa"/>
          </w:tcPr>
          <w:p w14:paraId="07A1A047" w14:textId="04F7591C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1.19</w:t>
            </w:r>
          </w:p>
        </w:tc>
        <w:tc>
          <w:tcPr>
            <w:tcW w:w="3119" w:type="dxa"/>
          </w:tcPr>
          <w:p w14:paraId="5E8E6C1A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Акции среди молодежи по профилактике терроризма и формированию неприятия идеологии терроризма</w:t>
            </w:r>
          </w:p>
        </w:tc>
        <w:tc>
          <w:tcPr>
            <w:tcW w:w="5812" w:type="dxa"/>
            <w:gridSpan w:val="3"/>
          </w:tcPr>
          <w:p w14:paraId="26BB3E8D" w14:textId="77777777" w:rsidR="008142B5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повышение организованности и бдительности населения в области противодействия террористической угрозе; 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08798D2D" w14:textId="77777777" w:rsidR="008142B5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формирование единого информационного пространства для пропаганды и распространения на территории городского округа идей толерантности, гражданской солидарности, уважения к другим культурам, в том числе через муниципальные средства массовой информации;</w:t>
            </w:r>
          </w:p>
          <w:p w14:paraId="30968CF2" w14:textId="77777777" w:rsidR="008142B5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исключ</w:t>
            </w:r>
            <w:r w:rsidR="008142B5">
              <w:rPr>
                <w:rFonts w:ascii="Times New Roman" w:hAnsi="Times New Roman" w:cs="Times New Roman"/>
              </w:rPr>
              <w:t>ение</w:t>
            </w:r>
            <w:r w:rsidRPr="00C13784">
              <w:rPr>
                <w:rFonts w:ascii="Times New Roman" w:hAnsi="Times New Roman" w:cs="Times New Roman"/>
              </w:rPr>
              <w:t xml:space="preserve">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18D61703" w14:textId="5F178458" w:rsidR="00273D86" w:rsidRPr="005A1C64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не</w:t>
            </w:r>
            <w:r w:rsidR="008142B5">
              <w:rPr>
                <w:rFonts w:ascii="Times New Roman" w:hAnsi="Times New Roman" w:cs="Times New Roman"/>
              </w:rPr>
              <w:t>допущение</w:t>
            </w:r>
            <w:r w:rsidRPr="00C13784">
              <w:rPr>
                <w:rFonts w:ascii="Times New Roman" w:hAnsi="Times New Roman" w:cs="Times New Roman"/>
              </w:rPr>
              <w:t xml:space="preserve"> снижения количества информационно-просветительских мероприятий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0E123526" w14:textId="77777777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>;</w:t>
            </w:r>
          </w:p>
          <w:p w14:paraId="194BED85" w14:textId="77777777" w:rsid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обстановки»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683D8157" w14:textId="07AD2AB4" w:rsidR="00273D86" w:rsidRPr="00FC3E81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проведенных информационно-просветительских мероприятий по профилактике правонарушений, терроризма (экстремизма)</w:t>
            </w:r>
          </w:p>
        </w:tc>
      </w:tr>
      <w:tr w:rsidR="00273D86" w:rsidRPr="005A1C64" w14:paraId="3E313F05" w14:textId="77777777" w:rsidTr="001F5315">
        <w:tc>
          <w:tcPr>
            <w:tcW w:w="717" w:type="dxa"/>
          </w:tcPr>
          <w:p w14:paraId="4C23170D" w14:textId="61258CE3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1.20</w:t>
            </w:r>
          </w:p>
        </w:tc>
        <w:tc>
          <w:tcPr>
            <w:tcW w:w="3119" w:type="dxa"/>
          </w:tcPr>
          <w:p w14:paraId="79381AD2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Акции среди молодежи по профилактике экстремизма</w:t>
            </w:r>
          </w:p>
        </w:tc>
        <w:tc>
          <w:tcPr>
            <w:tcW w:w="5812" w:type="dxa"/>
            <w:gridSpan w:val="3"/>
          </w:tcPr>
          <w:p w14:paraId="325C89C7" w14:textId="77777777" w:rsidR="008142B5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угрозе;</w:t>
            </w:r>
          </w:p>
          <w:p w14:paraId="14B44B32" w14:textId="77777777" w:rsidR="008142B5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повышение информированности населения по вопросам профилактики правонарушений, противодействия терроризму и экстремизму; </w:t>
            </w:r>
          </w:p>
          <w:p w14:paraId="68C6DAA7" w14:textId="77777777" w:rsidR="00417BBB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исключ</w:t>
            </w:r>
            <w:r w:rsidR="008142B5">
              <w:rPr>
                <w:rFonts w:ascii="Times New Roman" w:hAnsi="Times New Roman" w:cs="Times New Roman"/>
              </w:rPr>
              <w:t>ение</w:t>
            </w:r>
            <w:r w:rsidRPr="00C13784">
              <w:rPr>
                <w:rFonts w:ascii="Times New Roman" w:hAnsi="Times New Roman" w:cs="Times New Roman"/>
              </w:rPr>
              <w:t xml:space="preserve"> на территории городского округа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обстановки; </w:t>
            </w:r>
          </w:p>
          <w:p w14:paraId="7869E6F7" w14:textId="7F0AD6CA" w:rsidR="00273D86" w:rsidRPr="005A1C64" w:rsidRDefault="00273D86" w:rsidP="00417BBB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не</w:t>
            </w:r>
            <w:r w:rsidR="00417BBB">
              <w:rPr>
                <w:rFonts w:ascii="Times New Roman" w:hAnsi="Times New Roman" w:cs="Times New Roman"/>
              </w:rPr>
              <w:t>допущение</w:t>
            </w:r>
            <w:r w:rsidRPr="00C13784">
              <w:rPr>
                <w:rFonts w:ascii="Times New Roman" w:hAnsi="Times New Roman" w:cs="Times New Roman"/>
              </w:rPr>
              <w:t xml:space="preserve"> снижения количества информационно-просветительских мероприятий по профилактике правонарушений, терроризма (экстремизма)</w:t>
            </w:r>
          </w:p>
        </w:tc>
        <w:tc>
          <w:tcPr>
            <w:tcW w:w="5670" w:type="dxa"/>
          </w:tcPr>
          <w:p w14:paraId="146198B4" w14:textId="77777777" w:rsidR="00417BBB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>;</w:t>
            </w:r>
          </w:p>
          <w:p w14:paraId="625E8E31" w14:textId="77777777" w:rsidR="00417BBB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несанкционированных акций экстремистской направленности, повлекших возникновение массовых беспорядков или иное осложнение оперативной обстановки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11CE9B87" w14:textId="12ABC2D8" w:rsidR="00273D86" w:rsidRP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проведенных информационно-просветительских мероприятий по профилактике правонарушений, терроризма (экстремизма)</w:t>
            </w:r>
          </w:p>
        </w:tc>
      </w:tr>
      <w:tr w:rsidR="00273D86" w:rsidRPr="005A1C64" w14:paraId="5AF5478F" w14:textId="77777777" w:rsidTr="001F5315">
        <w:tc>
          <w:tcPr>
            <w:tcW w:w="717" w:type="dxa"/>
          </w:tcPr>
          <w:p w14:paraId="024B6668" w14:textId="4D2F6DE9" w:rsidR="00273D86" w:rsidRPr="00970139" w:rsidRDefault="00273D86" w:rsidP="00FD0E59">
            <w:pPr>
              <w:pStyle w:val="ConsPlusNormal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3.</w:t>
            </w:r>
            <w:r w:rsidR="00FD0E59">
              <w:rPr>
                <w:rFonts w:ascii="Times New Roman" w:hAnsi="Times New Roman" w:cs="Times New Roman"/>
              </w:rPr>
              <w:t>1.21</w:t>
            </w:r>
          </w:p>
        </w:tc>
        <w:tc>
          <w:tcPr>
            <w:tcW w:w="3119" w:type="dxa"/>
          </w:tcPr>
          <w:p w14:paraId="21A4511D" w14:textId="77777777" w:rsidR="00273D86" w:rsidRPr="00970139" w:rsidRDefault="00273D86" w:rsidP="00273D86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970139">
              <w:rPr>
                <w:rFonts w:ascii="Times New Roman" w:hAnsi="Times New Roman" w:cs="Times New Roman"/>
              </w:rPr>
              <w:t>Обслуживание «тревожной кнопки» и системы охранной сигнализации</w:t>
            </w:r>
          </w:p>
        </w:tc>
        <w:tc>
          <w:tcPr>
            <w:tcW w:w="5812" w:type="dxa"/>
            <w:gridSpan w:val="3"/>
          </w:tcPr>
          <w:p w14:paraId="03A535FF" w14:textId="77777777" w:rsidR="00417BBB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 xml:space="preserve">повышение уровня антитеррористической защищенности мест массового пребывания людей, объектов социальной сферы; </w:t>
            </w:r>
          </w:p>
          <w:p w14:paraId="37C89B42" w14:textId="4CF59014" w:rsidR="00273D86" w:rsidRPr="005A1C64" w:rsidRDefault="00273D86" w:rsidP="008142B5">
            <w:pPr>
              <w:pStyle w:val="ConsPlusNormal"/>
              <w:ind w:firstLine="359"/>
              <w:jc w:val="both"/>
              <w:rPr>
                <w:rFonts w:ascii="Times New Roman" w:hAnsi="Times New Roman" w:cs="Times New Roman"/>
              </w:rPr>
            </w:pPr>
            <w:r w:rsidRPr="00C13784">
              <w:rPr>
                <w:rFonts w:ascii="Times New Roman" w:hAnsi="Times New Roman" w:cs="Times New Roman"/>
              </w:rPr>
              <w:t>повышение организованности и бдительности населения в области противодействия террористической угрозе</w:t>
            </w:r>
          </w:p>
        </w:tc>
        <w:tc>
          <w:tcPr>
            <w:tcW w:w="5670" w:type="dxa"/>
          </w:tcPr>
          <w:p w14:paraId="534512E9" w14:textId="77777777" w:rsidR="00417BBB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к</w:t>
            </w:r>
            <w:r w:rsidR="00273D86" w:rsidRPr="008142B5">
              <w:rPr>
                <w:rFonts w:ascii="Times New Roman" w:hAnsi="Times New Roman" w:cs="Times New Roman"/>
              </w:rPr>
              <w:t>оличество зарегистрированных деструктивных событий (пожаров в зданиях (сооружениях) и на транспортных средствах, происшествий на водных объектах, преступлений) на 1000 человек населения</w:t>
            </w:r>
            <w:r w:rsidRPr="008142B5">
              <w:rPr>
                <w:rFonts w:ascii="Times New Roman" w:hAnsi="Times New Roman" w:cs="Times New Roman"/>
              </w:rPr>
              <w:t xml:space="preserve">; </w:t>
            </w:r>
          </w:p>
          <w:p w14:paraId="25F8F5AA" w14:textId="56E2BBA2" w:rsidR="00273D86" w:rsidRPr="008142B5" w:rsidRDefault="003634E1" w:rsidP="008142B5">
            <w:pPr>
              <w:pStyle w:val="ConsPlusNormal"/>
              <w:ind w:firstLine="224"/>
              <w:jc w:val="both"/>
              <w:rPr>
                <w:rFonts w:ascii="Times New Roman" w:hAnsi="Times New Roman" w:cs="Times New Roman"/>
              </w:rPr>
            </w:pPr>
            <w:r w:rsidRPr="008142B5">
              <w:rPr>
                <w:rFonts w:ascii="Times New Roman" w:hAnsi="Times New Roman" w:cs="Times New Roman"/>
              </w:rPr>
              <w:t>д</w:t>
            </w:r>
            <w:r w:rsidR="00273D86" w:rsidRPr="008142B5">
              <w:rPr>
                <w:rFonts w:ascii="Times New Roman" w:hAnsi="Times New Roman" w:cs="Times New Roman"/>
              </w:rPr>
              <w:t>оля объектов, находящихся в муниципальной собственности или в ведении органов местного самоуправления, отвечающих требованиям к их антитеррористической защищенности (в расчете от общего количества эксплуатируемых объектов подлежащих категорированию в интересах их антитеррористической защищенности)</w:t>
            </w:r>
          </w:p>
        </w:tc>
      </w:tr>
    </w:tbl>
    <w:p w14:paraId="47E7FC6E" w14:textId="77777777" w:rsidR="00DC060C" w:rsidRDefault="00DC060C" w:rsidP="00C37C4C">
      <w:pPr>
        <w:widowControl/>
        <w:ind w:firstLine="0"/>
        <w:jc w:val="center"/>
        <w:rPr>
          <w:b/>
          <w:bCs/>
          <w:szCs w:val="26"/>
        </w:rPr>
      </w:pPr>
      <w:bookmarkStart w:id="16" w:name="P564"/>
      <w:bookmarkEnd w:id="16"/>
    </w:p>
    <w:p w14:paraId="29CBD36A" w14:textId="77777777" w:rsidR="00C37C4C" w:rsidRDefault="00DC060C" w:rsidP="00FC3E81">
      <w:pPr>
        <w:pageBreakBefore/>
        <w:widowControl/>
        <w:ind w:firstLine="0"/>
        <w:jc w:val="center"/>
        <w:rPr>
          <w:b/>
          <w:bCs/>
          <w:szCs w:val="26"/>
        </w:rPr>
      </w:pPr>
      <w:r>
        <w:rPr>
          <w:b/>
          <w:bCs/>
          <w:szCs w:val="26"/>
        </w:rPr>
        <w:t xml:space="preserve">4. </w:t>
      </w:r>
      <w:r w:rsidR="00511525" w:rsidRPr="00C37C4C">
        <w:rPr>
          <w:b/>
          <w:bCs/>
          <w:szCs w:val="26"/>
        </w:rPr>
        <w:t>Финансовое обеспечение муниципальной программы Арсеньевского городского округа</w:t>
      </w:r>
    </w:p>
    <w:p w14:paraId="0B7A5FFB" w14:textId="77777777" w:rsidR="00511525" w:rsidRPr="00C37C4C" w:rsidRDefault="00511525" w:rsidP="00C37C4C">
      <w:pPr>
        <w:widowControl/>
        <w:ind w:firstLine="0"/>
        <w:jc w:val="center"/>
        <w:rPr>
          <w:b/>
          <w:bCs/>
          <w:szCs w:val="26"/>
        </w:rPr>
      </w:pPr>
      <w:r w:rsidRPr="00C37C4C">
        <w:rPr>
          <w:b/>
          <w:bCs/>
          <w:szCs w:val="26"/>
        </w:rPr>
        <w:t xml:space="preserve"> «Безопасный город» на 2020-2027 годы</w:t>
      </w:r>
    </w:p>
    <w:p w14:paraId="70C0C4D2" w14:textId="77777777" w:rsidR="00C37C4C" w:rsidRPr="001841A8" w:rsidRDefault="00C37C4C" w:rsidP="001841A8">
      <w:pPr>
        <w:widowControl/>
        <w:spacing w:after="120"/>
        <w:ind w:firstLine="0"/>
        <w:jc w:val="center"/>
        <w:rPr>
          <w:szCs w:val="26"/>
        </w:rPr>
      </w:pPr>
    </w:p>
    <w:tbl>
      <w:tblPr>
        <w:tblStyle w:val="a3"/>
        <w:tblW w:w="15594" w:type="dxa"/>
        <w:tblLayout w:type="fixed"/>
        <w:tblLook w:val="04A0" w:firstRow="1" w:lastRow="0" w:firstColumn="1" w:lastColumn="0" w:noHBand="0" w:noVBand="1"/>
      </w:tblPr>
      <w:tblGrid>
        <w:gridCol w:w="566"/>
        <w:gridCol w:w="82"/>
        <w:gridCol w:w="625"/>
        <w:gridCol w:w="1699"/>
        <w:gridCol w:w="236"/>
        <w:gridCol w:w="2457"/>
        <w:gridCol w:w="426"/>
        <w:gridCol w:w="283"/>
        <w:gridCol w:w="851"/>
        <w:gridCol w:w="425"/>
        <w:gridCol w:w="6"/>
        <w:gridCol w:w="845"/>
        <w:gridCol w:w="850"/>
        <w:gridCol w:w="851"/>
        <w:gridCol w:w="850"/>
        <w:gridCol w:w="851"/>
        <w:gridCol w:w="850"/>
        <w:gridCol w:w="851"/>
        <w:gridCol w:w="850"/>
        <w:gridCol w:w="1134"/>
        <w:gridCol w:w="6"/>
      </w:tblGrid>
      <w:tr w:rsidR="00511525" w14:paraId="75E56ACA" w14:textId="77777777" w:rsidTr="00763DB0">
        <w:trPr>
          <w:tblHeader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4BA5AD" w14:textId="77777777" w:rsidR="00511525" w:rsidRDefault="00511525" w:rsidP="006D2D7A">
            <w:pPr>
              <w:adjustRightInd/>
              <w:ind w:left="-69" w:right="-101" w:firstLine="0"/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14:paraId="271F9B37" w14:textId="77777777" w:rsidR="00511525" w:rsidRDefault="00511525" w:rsidP="006D2D7A">
            <w:pPr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925DC2" w14:textId="77777777" w:rsidR="00511525" w:rsidRDefault="00511525" w:rsidP="006D2D7A">
            <w:pPr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23879C" w14:textId="77777777" w:rsidR="00511525" w:rsidRDefault="00511525" w:rsidP="006D2D7A">
            <w:pPr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Источник финансового обеспечения</w:t>
            </w:r>
          </w:p>
        </w:tc>
        <w:tc>
          <w:tcPr>
            <w:tcW w:w="19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44FE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Код бюджетной классификации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17C2B" w14:textId="77777777" w:rsidR="00511525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>
              <w:rPr>
                <w:sz w:val="20"/>
              </w:rPr>
              <w:t>Объем финансового обеспечения по годам реализации, тыс. рублей</w:t>
            </w:r>
          </w:p>
        </w:tc>
      </w:tr>
      <w:tr w:rsidR="00511525" w14:paraId="27EEE147" w14:textId="77777777" w:rsidTr="00763DB0">
        <w:trPr>
          <w:gridAfter w:val="1"/>
          <w:wAfter w:w="6" w:type="dxa"/>
          <w:tblHeader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EBA2B" w14:textId="77777777" w:rsidR="00511525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90E50" w14:textId="77777777" w:rsidR="00511525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6F54B" w14:textId="77777777" w:rsidR="00511525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D1D1C" w14:textId="77777777" w:rsidR="00511525" w:rsidRDefault="00511525" w:rsidP="006D2D7A">
            <w:pPr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ГРБС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6D00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РзПр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C6AD3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ЦРС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AE19E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ВР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1E3062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2EC1B" w14:textId="77777777" w:rsidR="00511525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>
              <w:rPr>
                <w:sz w:val="20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88CBD" w14:textId="77777777" w:rsidR="00511525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>
              <w:rPr>
                <w:sz w:val="20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C330F" w14:textId="77777777" w:rsidR="00511525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>
              <w:rPr>
                <w:sz w:val="20"/>
              </w:rPr>
              <w:t>2023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F9ECB" w14:textId="77777777" w:rsidR="00511525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>
              <w:rPr>
                <w:sz w:val="20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B8B23" w14:textId="77777777" w:rsidR="00511525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>
              <w:rPr>
                <w:sz w:val="20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5C32A" w14:textId="77777777" w:rsidR="00511525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>
              <w:rPr>
                <w:sz w:val="20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CE911" w14:textId="77777777" w:rsidR="00511525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>
              <w:rPr>
                <w:sz w:val="20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5FD9B" w14:textId="77777777" w:rsidR="00511525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</w:tr>
      <w:tr w:rsidR="00511525" w14:paraId="55E31E8F" w14:textId="77777777" w:rsidTr="00763DB0">
        <w:trPr>
          <w:gridAfter w:val="1"/>
          <w:wAfter w:w="6" w:type="dxa"/>
          <w:tblHeader/>
        </w:trPr>
        <w:tc>
          <w:tcPr>
            <w:tcW w:w="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51C97" w14:textId="77777777" w:rsidR="00511525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67E63" w14:textId="77777777" w:rsidR="00511525" w:rsidRDefault="00511525" w:rsidP="006D2D7A">
            <w:pPr>
              <w:widowControl/>
              <w:ind w:left="-89" w:right="-96" w:firstLine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B51E9" w14:textId="77777777" w:rsidR="00511525" w:rsidRDefault="00511525" w:rsidP="006D2D7A">
            <w:pPr>
              <w:widowControl/>
              <w:ind w:left="-83" w:right="-92" w:firstLine="0"/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4F76" w14:textId="77777777" w:rsidR="00511525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F0E73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A2E8A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3907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093AA" w14:textId="77777777" w:rsidR="00511525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BD98" w14:textId="77777777" w:rsidR="00511525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F4C15" w14:textId="77777777" w:rsidR="00511525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68FA2" w14:textId="77777777" w:rsidR="00511525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0F0B2" w14:textId="77777777" w:rsidR="00511525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EDB5E" w14:textId="77777777" w:rsidR="00511525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284E9" w14:textId="77777777" w:rsidR="00511525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1975E" w14:textId="77777777" w:rsidR="00511525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8B7E2" w14:textId="77777777" w:rsidR="00511525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</w:tr>
      <w:tr w:rsidR="00511525" w14:paraId="1E420392" w14:textId="77777777" w:rsidTr="00763DB0">
        <w:trPr>
          <w:gridAfter w:val="16"/>
          <w:wAfter w:w="12386" w:type="dxa"/>
        </w:trPr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5183C67" w14:textId="77777777" w:rsidR="00511525" w:rsidRDefault="00511525" w:rsidP="006D2D7A">
            <w:pPr>
              <w:widowControl/>
              <w:ind w:left="-89" w:right="-96" w:firstLine="0"/>
              <w:jc w:val="center"/>
              <w:rPr>
                <w:sz w:val="4"/>
                <w:szCs w:val="4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D1F6D7" w14:textId="77777777" w:rsidR="00511525" w:rsidRDefault="00511525" w:rsidP="006D2D7A">
            <w:pPr>
              <w:widowControl/>
              <w:ind w:left="-89" w:right="-96" w:firstLine="0"/>
              <w:jc w:val="center"/>
              <w:rPr>
                <w:sz w:val="4"/>
                <w:szCs w:val="4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AF74B28" w14:textId="77777777" w:rsidR="00511525" w:rsidRDefault="00511525" w:rsidP="006D2D7A">
            <w:pPr>
              <w:widowControl/>
              <w:ind w:left="-89" w:right="-96" w:firstLine="0"/>
              <w:jc w:val="center"/>
              <w:rPr>
                <w:sz w:val="4"/>
                <w:szCs w:val="4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C0B0817" w14:textId="77777777" w:rsidR="00511525" w:rsidRDefault="00511525" w:rsidP="006D2D7A">
            <w:pPr>
              <w:widowControl/>
              <w:ind w:left="-89" w:right="-96" w:firstLine="0"/>
              <w:jc w:val="center"/>
              <w:rPr>
                <w:sz w:val="4"/>
                <w:szCs w:val="4"/>
              </w:rPr>
            </w:pPr>
          </w:p>
        </w:tc>
      </w:tr>
      <w:tr w:rsidR="00511525" w:rsidRPr="00EB139D" w14:paraId="62756C2C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FA7C4" w14:textId="77777777" w:rsidR="00511525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bookmarkStart w:id="17" w:name="_Hlk135051364"/>
            <w:bookmarkStart w:id="18" w:name="_Hlk133917006"/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3FF17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Муниципальная программа Арсеньевского городского округа «Безопасный город» на 2020-2027 годы</w:t>
            </w:r>
          </w:p>
          <w:p w14:paraId="26FDFCFC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78DF0B09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1FB76104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59119CF6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13BF6049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2FDD9EF9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642870C0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7E7A5BB9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371DD094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0DD787B9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207E8266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305D53C1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0762DEA5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77041703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  <w:p w14:paraId="72F3BB55" w14:textId="77777777" w:rsidR="00511525" w:rsidRPr="00EB139D" w:rsidRDefault="00511525" w:rsidP="006D2D7A">
            <w:pPr>
              <w:widowControl/>
              <w:ind w:left="-89" w:right="-96"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6A5CA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всего, в том числе: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2FE3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34104B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851" w:type="dxa"/>
          </w:tcPr>
          <w:p w14:paraId="702A19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0700000000</w:t>
            </w:r>
          </w:p>
        </w:tc>
        <w:tc>
          <w:tcPr>
            <w:tcW w:w="425" w:type="dxa"/>
          </w:tcPr>
          <w:p w14:paraId="1A0EA3C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000</w:t>
            </w:r>
          </w:p>
        </w:tc>
        <w:tc>
          <w:tcPr>
            <w:tcW w:w="851" w:type="dxa"/>
            <w:gridSpan w:val="2"/>
          </w:tcPr>
          <w:p w14:paraId="3EAE679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27120,74</w:t>
            </w:r>
          </w:p>
        </w:tc>
        <w:tc>
          <w:tcPr>
            <w:tcW w:w="850" w:type="dxa"/>
          </w:tcPr>
          <w:p w14:paraId="43C97C6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28594,93</w:t>
            </w:r>
          </w:p>
        </w:tc>
        <w:tc>
          <w:tcPr>
            <w:tcW w:w="851" w:type="dxa"/>
          </w:tcPr>
          <w:p w14:paraId="23B54B4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26724,69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521C0" w14:textId="59B3B23E" w:rsidR="00511525" w:rsidRPr="00EB139D" w:rsidRDefault="00E25A89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32531,4</w:t>
            </w:r>
            <w:r w:rsidR="00FF05D4" w:rsidRPr="00EB139D">
              <w:rPr>
                <w:sz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CCFD7" w14:textId="7678752C" w:rsidR="00511525" w:rsidRPr="00EB139D" w:rsidRDefault="00E25A89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28618,32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4625" w14:textId="5E7135F3" w:rsidR="00511525" w:rsidRPr="00EB139D" w:rsidRDefault="00E25A89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29618,32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5C785" w14:textId="4291C9F9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</w:t>
            </w:r>
            <w:r w:rsidR="00FF05D4" w:rsidRPr="00EB139D">
              <w:rPr>
                <w:sz w:val="20"/>
              </w:rPr>
              <w:t>8</w:t>
            </w:r>
            <w:r w:rsidRPr="00EB139D">
              <w:rPr>
                <w:sz w:val="20"/>
              </w:rPr>
              <w:t>530,96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3F721" w14:textId="4D381376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</w:t>
            </w:r>
            <w:r w:rsidR="00FF05D4" w:rsidRPr="00EB139D">
              <w:rPr>
                <w:sz w:val="20"/>
              </w:rPr>
              <w:t>8</w:t>
            </w:r>
            <w:r w:rsidRPr="00EB139D">
              <w:rPr>
                <w:sz w:val="20"/>
              </w:rPr>
              <w:t>530,96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CA792" w14:textId="2642E651" w:rsidR="00511525" w:rsidRPr="00EB139D" w:rsidRDefault="00E25A89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</w:t>
            </w:r>
            <w:r w:rsidR="00FF05D4" w:rsidRPr="00EB139D">
              <w:rPr>
                <w:sz w:val="20"/>
              </w:rPr>
              <w:t>0</w:t>
            </w:r>
            <w:r w:rsidRPr="00EB139D">
              <w:rPr>
                <w:sz w:val="20"/>
              </w:rPr>
              <w:t>270,3</w:t>
            </w:r>
            <w:r w:rsidR="00FF05D4" w:rsidRPr="00EB139D">
              <w:rPr>
                <w:sz w:val="20"/>
              </w:rPr>
              <w:t>4</w:t>
            </w:r>
          </w:p>
        </w:tc>
      </w:tr>
      <w:tr w:rsidR="00511525" w:rsidRPr="00EB139D" w14:paraId="65E32110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3AF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2665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D520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0AD6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5C58767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8C4D83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2A6B5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108A15F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18368,71</w:t>
            </w:r>
          </w:p>
        </w:tc>
        <w:tc>
          <w:tcPr>
            <w:tcW w:w="850" w:type="dxa"/>
            <w:vAlign w:val="center"/>
          </w:tcPr>
          <w:p w14:paraId="1C78C37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18866,09</w:t>
            </w:r>
          </w:p>
        </w:tc>
        <w:tc>
          <w:tcPr>
            <w:tcW w:w="851" w:type="dxa"/>
            <w:vAlign w:val="center"/>
          </w:tcPr>
          <w:p w14:paraId="5FEFDBA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19824,77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9DE86" w14:textId="19B0A34E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</w:t>
            </w:r>
            <w:r w:rsidR="00A5751D">
              <w:rPr>
                <w:sz w:val="20"/>
              </w:rPr>
              <w:t>537,42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7A2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 xml:space="preserve"> 20510,31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CB18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 xml:space="preserve"> 20510,31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2C0C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 xml:space="preserve"> 20510,31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AC2D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 xml:space="preserve"> 20510,31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F065" w14:textId="5B5B7D62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</w:t>
            </w:r>
            <w:r w:rsidR="00A5751D">
              <w:rPr>
                <w:sz w:val="20"/>
              </w:rPr>
              <w:t>61638,23</w:t>
            </w:r>
          </w:p>
        </w:tc>
      </w:tr>
      <w:tr w:rsidR="00511525" w:rsidRPr="00EB139D" w14:paraId="7FF6B78F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862D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5A26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36B3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5AA4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0CB2123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67209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FF2735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33F2EE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8311,35</w:t>
            </w:r>
          </w:p>
        </w:tc>
        <w:tc>
          <w:tcPr>
            <w:tcW w:w="850" w:type="dxa"/>
          </w:tcPr>
          <w:p w14:paraId="79F69E7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9344,54</w:t>
            </w:r>
          </w:p>
        </w:tc>
        <w:tc>
          <w:tcPr>
            <w:tcW w:w="851" w:type="dxa"/>
          </w:tcPr>
          <w:p w14:paraId="052B346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6380,45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6D565" w14:textId="32799B95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</w:t>
            </w:r>
            <w:r w:rsidR="00187B02" w:rsidRPr="00EB139D">
              <w:rPr>
                <w:sz w:val="20"/>
              </w:rPr>
              <w:t>549,49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56C7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025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CB4E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4B31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9960" w14:textId="05B64A72" w:rsidR="00511525" w:rsidRPr="00EB139D" w:rsidRDefault="00087EB8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63911,83</w:t>
            </w:r>
          </w:p>
        </w:tc>
      </w:tr>
      <w:tr w:rsidR="00511525" w:rsidRPr="00EB139D" w14:paraId="5A6ED09F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CF84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DF4C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4D54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6F43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6823994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8BC14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26E5F2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F45893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425,68</w:t>
            </w:r>
          </w:p>
        </w:tc>
        <w:tc>
          <w:tcPr>
            <w:tcW w:w="850" w:type="dxa"/>
          </w:tcPr>
          <w:p w14:paraId="29AE4E0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369,30</w:t>
            </w:r>
          </w:p>
        </w:tc>
        <w:tc>
          <w:tcPr>
            <w:tcW w:w="851" w:type="dxa"/>
          </w:tcPr>
          <w:p w14:paraId="1EF492B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504,47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B84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429,51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6D1D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521,51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DE319" w14:textId="493C6C5E" w:rsidR="00511525" w:rsidRPr="00EB139D" w:rsidRDefault="00E25A89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</w:t>
            </w:r>
            <w:r w:rsidR="00511525" w:rsidRPr="00EB139D">
              <w:rPr>
                <w:sz w:val="20"/>
              </w:rPr>
              <w:t>521,51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E31C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434,15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8E80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434,15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A1FB1" w14:textId="2393FB3B" w:rsidR="00511525" w:rsidRPr="00EB139D" w:rsidRDefault="00E25A89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</w:t>
            </w:r>
            <w:r w:rsidR="00511525" w:rsidRPr="00EB139D">
              <w:rPr>
                <w:sz w:val="20"/>
              </w:rPr>
              <w:t>640,28</w:t>
            </w:r>
          </w:p>
        </w:tc>
      </w:tr>
      <w:tr w:rsidR="00511525" w:rsidRPr="00EB139D" w14:paraId="6E070A47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63F6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B0B8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58A2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2447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13C9C04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DE25A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FB02FF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52DF73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</w:tcPr>
          <w:p w14:paraId="1F70FD6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4CB7044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C152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4283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EF3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203E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B86D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181A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80,00</w:t>
            </w:r>
          </w:p>
        </w:tc>
      </w:tr>
      <w:tr w:rsidR="00511525" w:rsidRPr="00EB139D" w14:paraId="3A26F49C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22B4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E1E7A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FD9DE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5CD2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52B164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10346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5B479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7A293F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313A7B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4155B9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86AD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81EB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F0D1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456D6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266E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3649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761746B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2D2E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18D4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6DBAE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65CB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14:paraId="7C30467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30BA5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50E3DB2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  <w:vAlign w:val="center"/>
          </w:tcPr>
          <w:p w14:paraId="505C07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75A9840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033B452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8DAF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5CC0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0977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F53D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F8F4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9926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654DCC4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C1D5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E5EB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51AC1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02A6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  <w:tcBorders>
              <w:bottom w:val="single" w:sz="4" w:space="0" w:color="auto"/>
            </w:tcBorders>
          </w:tcPr>
          <w:p w14:paraId="440714B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5EB2C13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14:paraId="0AAC3EA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bottom w:val="single" w:sz="4" w:space="0" w:color="auto"/>
            </w:tcBorders>
          </w:tcPr>
          <w:p w14:paraId="0CECE31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26971,74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14:paraId="76D1A3D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28505,93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14:paraId="6386E31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26220,22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3CD57" w14:textId="45B40B52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</w:t>
            </w:r>
            <w:r w:rsidR="00E25A89" w:rsidRPr="00EB139D">
              <w:rPr>
                <w:sz w:val="20"/>
              </w:rPr>
              <w:t>2444,06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95B7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28530,96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6F4C4" w14:textId="075C4A0A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</w:t>
            </w:r>
            <w:r w:rsidR="00E25A89" w:rsidRPr="00EB139D">
              <w:rPr>
                <w:sz w:val="20"/>
              </w:rPr>
              <w:t>9</w:t>
            </w:r>
            <w:r w:rsidRPr="00EB139D">
              <w:rPr>
                <w:sz w:val="20"/>
              </w:rPr>
              <w:t>530,96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8EBCD" w14:textId="06D35214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</w:t>
            </w:r>
            <w:r w:rsidR="00013A16" w:rsidRPr="00EB139D">
              <w:rPr>
                <w:sz w:val="20"/>
              </w:rPr>
              <w:t>8</w:t>
            </w:r>
            <w:r w:rsidRPr="00EB139D">
              <w:rPr>
                <w:sz w:val="20"/>
              </w:rPr>
              <w:t>530,96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B0732" w14:textId="540E7C0E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</w:t>
            </w:r>
            <w:r w:rsidR="00013A16" w:rsidRPr="00EB139D">
              <w:rPr>
                <w:sz w:val="20"/>
              </w:rPr>
              <w:t>8</w:t>
            </w:r>
            <w:r w:rsidRPr="00EB139D">
              <w:rPr>
                <w:sz w:val="20"/>
              </w:rPr>
              <w:t>530,96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FB5F9" w14:textId="190E70F1" w:rsidR="00511525" w:rsidRPr="00EB139D" w:rsidRDefault="00013A16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229265,79</w:t>
            </w:r>
          </w:p>
        </w:tc>
      </w:tr>
      <w:tr w:rsidR="00511525" w:rsidRPr="00EB139D" w14:paraId="6596C29A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5ED6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028C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86CC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0D1B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A992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9D7D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B22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5292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18368,71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80E0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18866,09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F65C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19824,77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17751" w14:textId="16E67A2E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</w:t>
            </w:r>
            <w:r w:rsidR="00A5751D">
              <w:rPr>
                <w:sz w:val="20"/>
              </w:rPr>
              <w:t>537,42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22F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20510,31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9FF1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20510,31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C755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20510,31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D7B5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20510,31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1AD6C" w14:textId="3DBA4AA4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161</w:t>
            </w:r>
            <w:r w:rsidR="00A5751D">
              <w:rPr>
                <w:sz w:val="20"/>
              </w:rPr>
              <w:t>638,23</w:t>
            </w:r>
          </w:p>
        </w:tc>
      </w:tr>
      <w:tr w:rsidR="00511525" w:rsidRPr="00EB139D" w14:paraId="5B2E06F3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47AE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B5AB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3E8D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72E3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  <w:tcBorders>
              <w:top w:val="single" w:sz="4" w:space="0" w:color="auto"/>
            </w:tcBorders>
          </w:tcPr>
          <w:p w14:paraId="6C356FE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5912624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</w:tcBorders>
          </w:tcPr>
          <w:p w14:paraId="31523A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</w:tcBorders>
          </w:tcPr>
          <w:p w14:paraId="3A9B3D7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8311,35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7092709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9344,54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14:paraId="3CF774E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6380,45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CA68B" w14:textId="1A1FF495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</w:t>
            </w:r>
            <w:r w:rsidR="00187B02" w:rsidRPr="00EB139D">
              <w:rPr>
                <w:sz w:val="20"/>
              </w:rPr>
              <w:t>549,49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E208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A29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4B35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07F0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7581,50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4E29E" w14:textId="51B096C2" w:rsidR="00511525" w:rsidRPr="00EB139D" w:rsidRDefault="00087EB8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63911,83</w:t>
            </w:r>
          </w:p>
          <w:p w14:paraId="5A96830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396B1337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D7CD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AC81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A72C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2B32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690D8F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DE002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5CEA30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35037C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276,68</w:t>
            </w:r>
          </w:p>
        </w:tc>
        <w:tc>
          <w:tcPr>
            <w:tcW w:w="850" w:type="dxa"/>
          </w:tcPr>
          <w:p w14:paraId="2779968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280,30</w:t>
            </w:r>
          </w:p>
        </w:tc>
        <w:tc>
          <w:tcPr>
            <w:tcW w:w="851" w:type="dxa"/>
          </w:tcPr>
          <w:p w14:paraId="7E9097D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D713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342,15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E071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434,15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35766" w14:textId="7171F4A9" w:rsidR="00511525" w:rsidRPr="00EB139D" w:rsidRDefault="00E25A89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</w:t>
            </w:r>
            <w:r w:rsidR="00511525" w:rsidRPr="00EB139D">
              <w:rPr>
                <w:sz w:val="20"/>
              </w:rPr>
              <w:t>434,15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CAD8F" w14:textId="5982A09A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434,15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B280F" w14:textId="035817AE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434,15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8A83" w14:textId="0A6A5E43" w:rsidR="00511525" w:rsidRPr="00EB139D" w:rsidRDefault="00F6782B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3</w:t>
            </w:r>
            <w:r w:rsidR="00511525" w:rsidRPr="00EB139D">
              <w:rPr>
                <w:color w:val="000000"/>
                <w:sz w:val="20"/>
              </w:rPr>
              <w:t>635,73</w:t>
            </w:r>
          </w:p>
          <w:p w14:paraId="562A8CD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0D634609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CF46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901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C2AF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8B98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6721E5D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A7BC1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8B8354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DE0FE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</w:tcPr>
          <w:p w14:paraId="6B89709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12B16B2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D13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1167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7F95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5998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0CEB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9B5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80,00</w:t>
            </w:r>
          </w:p>
        </w:tc>
      </w:tr>
      <w:tr w:rsidR="00511525" w:rsidRPr="00EB139D" w14:paraId="66B60A3D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2756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  <w:bookmarkStart w:id="19" w:name="_Hlk132724806"/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FAC3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F919B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  <w:p w14:paraId="01E19AF0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</w:p>
          <w:p w14:paraId="4701A26F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14D7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26C600F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51EB2D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5BF5F5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29B9246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149,00</w:t>
            </w:r>
          </w:p>
        </w:tc>
        <w:tc>
          <w:tcPr>
            <w:tcW w:w="850" w:type="dxa"/>
            <w:vAlign w:val="center"/>
          </w:tcPr>
          <w:p w14:paraId="3EB7870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89,00</w:t>
            </w:r>
          </w:p>
        </w:tc>
        <w:tc>
          <w:tcPr>
            <w:tcW w:w="851" w:type="dxa"/>
            <w:vAlign w:val="center"/>
          </w:tcPr>
          <w:p w14:paraId="21C3BCB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504,47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B493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87,36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3A3A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87,36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B441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87,36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1210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D7D4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C2EA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1004,55</w:t>
            </w:r>
          </w:p>
        </w:tc>
      </w:tr>
      <w:bookmarkEnd w:id="17"/>
      <w:bookmarkEnd w:id="19"/>
      <w:tr w:rsidR="00511525" w:rsidRPr="00EB139D" w14:paraId="35D468C4" w14:textId="77777777" w:rsidTr="004E5833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3BCF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65FA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F40A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F79F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5BC5EC6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30A8A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65CFB6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4824F98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149,00</w:t>
            </w:r>
          </w:p>
        </w:tc>
        <w:tc>
          <w:tcPr>
            <w:tcW w:w="850" w:type="dxa"/>
            <w:vAlign w:val="center"/>
          </w:tcPr>
          <w:p w14:paraId="4D86885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89,00</w:t>
            </w:r>
          </w:p>
        </w:tc>
        <w:tc>
          <w:tcPr>
            <w:tcW w:w="851" w:type="dxa"/>
            <w:vAlign w:val="center"/>
          </w:tcPr>
          <w:p w14:paraId="3D293D9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504,47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C5E0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87,36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F6D9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87,36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CCF5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87,36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A218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42C0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8E98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1004,55</w:t>
            </w:r>
          </w:p>
        </w:tc>
      </w:tr>
      <w:tr w:rsidR="00511525" w:rsidRPr="00EB139D" w14:paraId="5AAA6F1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3F6EE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4C620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Подпрограмма «Снижение рисков возникновения и смягчение последствий чрезвычайных ситуаций» на 2020-2027 годы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1A64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48D7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CD302D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621B7D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695BD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99557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404,30</w:t>
            </w:r>
          </w:p>
        </w:tc>
        <w:tc>
          <w:tcPr>
            <w:tcW w:w="850" w:type="dxa"/>
          </w:tcPr>
          <w:p w14:paraId="414CEF8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176,69</w:t>
            </w:r>
          </w:p>
        </w:tc>
        <w:tc>
          <w:tcPr>
            <w:tcW w:w="851" w:type="dxa"/>
          </w:tcPr>
          <w:p w14:paraId="3F8DDB1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172,79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A10E3" w14:textId="49B03A56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</w:t>
            </w:r>
            <w:r w:rsidR="00FF05D4" w:rsidRPr="00EB139D">
              <w:rPr>
                <w:sz w:val="20"/>
              </w:rPr>
              <w:t>58,74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BC0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7C05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AB01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2E83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3F2E8" w14:textId="750799D4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</w:t>
            </w:r>
            <w:r w:rsidR="00FF05D4" w:rsidRPr="00EB139D">
              <w:rPr>
                <w:sz w:val="20"/>
              </w:rPr>
              <w:t>52,52</w:t>
            </w:r>
          </w:p>
        </w:tc>
      </w:tr>
      <w:tr w:rsidR="00511525" w:rsidRPr="00EB139D" w14:paraId="573CD96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4CA2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B28B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6787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8EBC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7D972F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C1BCFA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1FB4C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0BA976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14EB6C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3C73D9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2E4B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DC51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E86E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92DD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FA116" w14:textId="131FA694" w:rsidR="00511525" w:rsidRPr="00EB139D" w:rsidRDefault="00511525" w:rsidP="00B34827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3B3F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9C4D55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E601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68903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0991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F9C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253E2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721F34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C7E741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A3837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59B7E19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7E56D8F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D630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CD67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D562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FAAE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B4BD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A13C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ED4CA7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39389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D6F8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C19A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121C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89A217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C02BF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072BE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D153E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404,30</w:t>
            </w:r>
          </w:p>
        </w:tc>
        <w:tc>
          <w:tcPr>
            <w:tcW w:w="850" w:type="dxa"/>
          </w:tcPr>
          <w:p w14:paraId="231B2C1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176,69</w:t>
            </w:r>
          </w:p>
        </w:tc>
        <w:tc>
          <w:tcPr>
            <w:tcW w:w="851" w:type="dxa"/>
          </w:tcPr>
          <w:p w14:paraId="64763D3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172,79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A4A0" w14:textId="50F73C8E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</w:t>
            </w:r>
            <w:r w:rsidR="00FF05D4" w:rsidRPr="00EB139D">
              <w:rPr>
                <w:sz w:val="20"/>
              </w:rPr>
              <w:t>58</w:t>
            </w:r>
            <w:r w:rsidRPr="00EB139D">
              <w:rPr>
                <w:sz w:val="20"/>
              </w:rPr>
              <w:t>,7</w:t>
            </w:r>
            <w:r w:rsidR="00FF05D4" w:rsidRPr="00EB139D">
              <w:rPr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35DB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721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DDC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54FA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D4ECC" w14:textId="38D648DF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</w:t>
            </w:r>
            <w:r w:rsidR="00FF05D4" w:rsidRPr="00EB139D">
              <w:rPr>
                <w:sz w:val="20"/>
              </w:rPr>
              <w:t>52</w:t>
            </w:r>
            <w:r w:rsidRPr="00EB139D">
              <w:rPr>
                <w:sz w:val="20"/>
              </w:rPr>
              <w:t>,5</w:t>
            </w:r>
            <w:r w:rsidR="00FF05D4" w:rsidRPr="00EB139D">
              <w:rPr>
                <w:sz w:val="20"/>
              </w:rPr>
              <w:t>2</w:t>
            </w:r>
          </w:p>
        </w:tc>
      </w:tr>
      <w:tr w:rsidR="00511525" w:rsidRPr="00EB139D" w14:paraId="4B3DBC9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90A3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9633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F947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F532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A75C24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2ABFA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AB9149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39571B5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5DC11E4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54B2F6F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A0B0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69B9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C77D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DD6C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59D8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9534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4C3258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7C971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7A176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Основное мероприятие «Развитие материально-технической базы для защиты населения и территорий от чрезвычайных ситуаций»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9E23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3FB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084A45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BA07C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6C9F3B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C979411" w14:textId="44B998BA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404,3</w:t>
            </w:r>
            <w:r w:rsidR="00C4591F" w:rsidRPr="00EB139D">
              <w:rPr>
                <w:sz w:val="20"/>
              </w:rPr>
              <w:t>0</w:t>
            </w:r>
          </w:p>
        </w:tc>
        <w:tc>
          <w:tcPr>
            <w:tcW w:w="850" w:type="dxa"/>
          </w:tcPr>
          <w:p w14:paraId="2E1808D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176,69</w:t>
            </w:r>
          </w:p>
        </w:tc>
        <w:tc>
          <w:tcPr>
            <w:tcW w:w="851" w:type="dxa"/>
          </w:tcPr>
          <w:p w14:paraId="6B17466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172,79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54073" w14:textId="4CFEA39F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</w:t>
            </w:r>
            <w:r w:rsidR="00C4591F" w:rsidRPr="00EB139D">
              <w:rPr>
                <w:sz w:val="20"/>
              </w:rPr>
              <w:t>46</w:t>
            </w:r>
            <w:r w:rsidRPr="00EB139D">
              <w:rPr>
                <w:sz w:val="20"/>
              </w:rPr>
              <w:t>,2</w:t>
            </w:r>
            <w:r w:rsidR="00C4591F" w:rsidRPr="00EB139D">
              <w:rPr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6640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7475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7B6C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CE88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09DD0" w14:textId="4A0E3EAA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254</w:t>
            </w:r>
            <w:r w:rsidR="00C4591F" w:rsidRPr="00EB139D">
              <w:rPr>
                <w:sz w:val="20"/>
              </w:rPr>
              <w:t>0</w:t>
            </w:r>
            <w:r w:rsidRPr="00EB139D">
              <w:rPr>
                <w:sz w:val="20"/>
              </w:rPr>
              <w:t>,0</w:t>
            </w:r>
            <w:r w:rsidR="00C4591F" w:rsidRPr="00EB139D">
              <w:rPr>
                <w:sz w:val="20"/>
              </w:rPr>
              <w:t>2</w:t>
            </w:r>
          </w:p>
        </w:tc>
      </w:tr>
      <w:tr w:rsidR="00511525" w:rsidRPr="00EB139D" w14:paraId="1C21ACE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48F2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3B6F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ECA4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276C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8F4B07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E22101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BD0BDF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21484A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830A41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D133E5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BC72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50A4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8F6A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C285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51F4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D8FC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C3679E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3953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0B47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78C9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8B35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DF5564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7FB4EF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F12031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10E93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573F799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392868F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F1CF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76F7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C47D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FC65C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A8F3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502B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C8E534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0699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EABE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4A62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7616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0F0F65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727A22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6857D2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A1E1A3B" w14:textId="1F24ED9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404,3</w:t>
            </w:r>
            <w:r w:rsidR="00C4591F" w:rsidRPr="00EB139D">
              <w:rPr>
                <w:sz w:val="20"/>
              </w:rPr>
              <w:t>0</w:t>
            </w:r>
          </w:p>
        </w:tc>
        <w:tc>
          <w:tcPr>
            <w:tcW w:w="850" w:type="dxa"/>
          </w:tcPr>
          <w:p w14:paraId="0FE1089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176,69</w:t>
            </w:r>
          </w:p>
        </w:tc>
        <w:tc>
          <w:tcPr>
            <w:tcW w:w="851" w:type="dxa"/>
          </w:tcPr>
          <w:p w14:paraId="4713B42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172,79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2ABC2" w14:textId="5370A413" w:rsidR="00511525" w:rsidRPr="00EB139D" w:rsidRDefault="00C4591F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946,24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13C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7C57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FFA1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231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339A" w14:textId="0A769768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</w:t>
            </w:r>
            <w:r w:rsidR="00C4591F" w:rsidRPr="00EB139D">
              <w:rPr>
                <w:sz w:val="20"/>
              </w:rPr>
              <w:t>40,02</w:t>
            </w:r>
          </w:p>
        </w:tc>
      </w:tr>
      <w:tr w:rsidR="00511525" w:rsidRPr="00EB139D" w14:paraId="2494D9C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E2E8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ABE9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D80E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677D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A10DB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3D13AD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CCAD84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1CD78F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149DAA5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7F9B928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1529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9FC9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CEEC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FFBD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C400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0B10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B3A9CD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4490A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2EDFB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Развитие материально-технической базы для деятельности курсов гражданской обороны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09F0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EE0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5AA9A99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9DBCE5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0869F5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79BA3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78C8FB0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51535F6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0229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46,30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B3CA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328B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EB28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4A78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043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76,30</w:t>
            </w:r>
          </w:p>
        </w:tc>
      </w:tr>
      <w:tr w:rsidR="00511525" w:rsidRPr="00EB139D" w14:paraId="50E02C8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F4B9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2443F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F24B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0EBE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EA6F22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5A5B2E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0CCA9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67E117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D71EA5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637BDB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69CA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3A35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DBB5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99D3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0932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93E8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C69820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8804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DB96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D575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C78A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23E570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C9E24C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9F6A43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5606A0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57457C9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1FCA9F6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107E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8330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B84A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C584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3675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F923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33D99B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E20E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1405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F390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C9EE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0F2A104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BBFBC3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5A4D2A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F31A1A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2E14BB0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6C589A9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F8DE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46,30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3213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D4BE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708A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4FAF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CA40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76,30</w:t>
            </w:r>
          </w:p>
        </w:tc>
      </w:tr>
      <w:tr w:rsidR="00511525" w:rsidRPr="00EB139D" w14:paraId="5FC91F2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E5D3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AE41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E244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24F1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AC1387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19F101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E39B9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78FEC4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7673C8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E89C27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6044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F08B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DFDB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A456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023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2DF9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FB2854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D70A4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1.1.2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70A03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Информационно-пропагандистские мероприятия в области гражданской обороны защиты населения и территорий от чрезвычайных ситуаций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7E50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A833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5C18422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9AF7B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C21144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C146FB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270DA91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21D0F1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5AC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E02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64FA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A37D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E321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377A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</w:tr>
      <w:tr w:rsidR="00511525" w:rsidRPr="00EB139D" w14:paraId="792C158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0E54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92DB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B733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ECAA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0708C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8D0E0C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04BDA4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902BC0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8F41C4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7EDB16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C701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45BB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EB0D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3785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C264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4494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98E872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231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274A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28B9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277B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467D9D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F1BBFB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69721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EDED1D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5242F2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832623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E601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8840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EEE0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EF77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921A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C895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F42E3F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2EEB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D4B6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73B07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4FE6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FE15C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3A5E6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E85B43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A5FB3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446D194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86EE60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A4C7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543F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DD59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7E0C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7848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4963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</w:tr>
      <w:tr w:rsidR="00511525" w:rsidRPr="00EB139D" w14:paraId="2CE1360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F5DF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5405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1775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BE72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35F6C9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ED63A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BA0181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7C879A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0EFD2F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B7CF24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819A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D503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C514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7338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0FCB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AD7A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1E7867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39CFD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1.1.3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A70F2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Оснащение ЕДДС 112 средствами оповещения руководящего состава городского звена РСЧС и населения (ВАУ, оборудование для перехвата радио и телевещания)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BE85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DA90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6BA2D5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F6A144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398F86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E7E77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4AD4CE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76B6BC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22D1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8EB5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8C7C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554C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2C37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09BD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E10BA9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F14C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D901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E25E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14E2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25F5D2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F862D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98339E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A50651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94258C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155949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1BF0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9E0C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13AE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CF55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C495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686D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A72EBE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2A7F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3883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DE17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EE47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EDEEA4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8CF02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8AF58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59F40D8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02B72D0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48469E7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8FA1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E44A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D8D4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1638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465F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F7D35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0118C7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09AB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D29B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712C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80AF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239D28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F4DE6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A92657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D4B99E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85C805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FB5989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087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E744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EE17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B813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A158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85BA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8107A0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730F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E24E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9D1E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7A3F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629914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3B7D95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F1AACF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D6939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48C0399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116F2B7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2DEC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A3A4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9E37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774B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5645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6A7C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842925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B254F0F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1.1.4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156ABFF" w14:textId="77777777" w:rsidR="00511525" w:rsidRPr="00EB139D" w:rsidRDefault="00511525" w:rsidP="006D2D7A">
            <w:pPr>
              <w:widowControl/>
              <w:spacing w:after="240"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Обслуживание локальной системы оповещения водохранилища на р. Дачная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11C4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74E1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67FC01A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9D8451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8DEC8D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5CB98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</w:tcPr>
          <w:p w14:paraId="4EB5A39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1" w:type="dxa"/>
          </w:tcPr>
          <w:p w14:paraId="2952CC1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CC3E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4798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7904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CCC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392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08C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480,00</w:t>
            </w:r>
          </w:p>
        </w:tc>
      </w:tr>
      <w:tr w:rsidR="00511525" w:rsidRPr="00EB139D" w14:paraId="04700B69" w14:textId="77777777" w:rsidTr="00763DB0">
        <w:trPr>
          <w:gridAfter w:val="1"/>
          <w:wAfter w:w="6" w:type="dxa"/>
          <w:trHeight w:val="680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CF4B12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23C083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32B66" w14:textId="77777777" w:rsidR="00511525" w:rsidRPr="00EB139D" w:rsidRDefault="00511525" w:rsidP="006D2D7A">
            <w:pPr>
              <w:widowControl/>
              <w:spacing w:after="240"/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4BB9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F4DCAB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6671B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CA49C0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20312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AEFADF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7F0DA8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B838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24EE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AB55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C6D6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DE05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3131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3FD94F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727B82" w14:textId="77777777" w:rsidR="00511525" w:rsidRPr="00EB139D" w:rsidRDefault="00511525" w:rsidP="006D2D7A">
            <w:pPr>
              <w:widowControl/>
              <w:ind w:left="-69" w:right="-101" w:firstLine="0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F90531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8EFE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87F9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0B34AF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950161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06D205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357E803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5109E3A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036F221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B641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C4FE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2209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837D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1F80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44F9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1BBBBE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2499EE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D61DA7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6B2D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7B10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C1E578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31143B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85FA39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814999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</w:tcPr>
          <w:p w14:paraId="29555B1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1" w:type="dxa"/>
          </w:tcPr>
          <w:p w14:paraId="4A93AF3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667A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2C60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123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20A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74C0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BEDB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480,00</w:t>
            </w:r>
          </w:p>
        </w:tc>
      </w:tr>
      <w:tr w:rsidR="00511525" w:rsidRPr="00EB139D" w14:paraId="2FF039C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57E9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72F4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D229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3C68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1E314A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F9D64E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434B7F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3582C54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74D78F0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0C9810D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B9CA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6104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C656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B6E9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F9EC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C24E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0E2FE0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5B0A2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1.1.5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5FDCF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Оснащение ЕДДС 112 средствами связи и автоматизации управления, с установкой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6C89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186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089E3F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4FB253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1CF887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1B2529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117F24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EB766B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624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7014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204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B6C2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11A1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1C86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BC1C29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812C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4698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0493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5843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96F20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73CEB7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723031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53A336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4D2596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4BD52C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CC41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BFB4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49B5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8B87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A89B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250C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11154C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26AE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DBF02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969B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EE3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956926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93C94D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42731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2EA5F86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3038122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721DA14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23B8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360C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4499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838D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A5EA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E543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AE6C79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E93A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2AE4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4C05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C98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FC4827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0CE903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F8028A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2A5A82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830AD3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E71268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F572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EDAF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31C4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1CFB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AE1E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9DBE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C08155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5054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7C7C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7574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58E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F5767D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7383EA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3C7BE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10EECC6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342416B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67877E3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3155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6495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7E12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458A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9B1D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887A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E64F08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85D83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1.1.6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8446D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Оснащение ЕДДС 112 прямыми каналами связи с органами территориальной подсистемы РСЧС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601A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97D6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0D4C417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179424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3F0B73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4B2C5B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958423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9F21DE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684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8716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041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DC79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FA30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E516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E15D93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C08F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FCB5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773A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CEBB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35AC23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BD9747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05529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E2BEF9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694553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3961EE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BA04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0143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44EB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C5B1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F711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1B91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42B186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A8EC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4884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C6AF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0BD6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17E13C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CCA3FC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5FD270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2BD030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6CE77E7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07EA6DA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C4BF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C4A4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B75E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277B3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E7AF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B13AD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64CAAF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4208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FBCB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7C01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767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5AA9B47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B7C93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523C81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8C052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53390A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640342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D707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7D3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F933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FC40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1188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73C9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1DF24A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6FF4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CEA5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6DC6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147E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B5F90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C3491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7CFBD9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17A836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2B416EA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083ED5B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86C5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0662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B8A0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C3B8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3F72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DF9A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33D284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E023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1.1.7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7F93A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Оснащение ЕДДС 112 метеостанцией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1330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EC73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561C791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D5F575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DA60CC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645114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2B4825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1F8601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96E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893A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2E7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054D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28D2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DBFA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FEC38E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F0CC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8FD3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7DEB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6AB0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5FC020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FE5F81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46B83B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2BA9CD6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2C39461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2C4325F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367D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476E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2722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2342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6E0C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9353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D5D265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0DF2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D82B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D162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898C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2FB1C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68462B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FCCA1A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3861ADC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1655652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6516F85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1F3A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D238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91EC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D9FB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5F66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A474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303F8B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3BBD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99C0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323C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CA3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DDB2F1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CA9A64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35C92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15A5AF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260F32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C5CD9D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DC94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56C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1BE2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9BE0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122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FC1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8F3BF0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94FB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3BAA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D7C9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10BA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C0940B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A03882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48B80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6BF802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2BA33B6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302B520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F6044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EBA5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F44F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59BC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54E2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2E3A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03D242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44F14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1.1.8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A7C72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Оснащение ЕДДС 112 приемник ГЛОНАСС/GPS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4F48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09E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F4A95C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B5FB9A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260DE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946C69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B3DD3B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DEF0DA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BD6A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785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494B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709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E6CE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5CE0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FD8828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FD41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74DF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7DD7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0AE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DC441D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D1ED3F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2B64BC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3685C8D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4575C44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51F6D2A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BE66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2A47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BE85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CD7D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0966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7356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F21694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4C4F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539F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D3A0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7159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81380B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F3ED8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90F4FB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7B72F2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03D7C1F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0737D65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6FD1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7E5E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C59A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89AC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7DF0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4C61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B56CA8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0B6B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E4FD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AB2C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8EF2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60BC99B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61F1C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E8603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647617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B72910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532BD5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69FE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2218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D67D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4E86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5E1E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87D9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F46108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420D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DA25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8C3C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BBEF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2FB39D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AE6DB0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56D61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002F257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2BBC8EB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7BBB9F1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39F8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B09D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4EE6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B67F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1756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1F37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46AB9B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F4948F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1.1.9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F40E69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Обеспечение деятельности ЕДДС 112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9B18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C6AA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9143DA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88DA6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D3A5CB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230494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23,30</w:t>
            </w:r>
          </w:p>
        </w:tc>
        <w:tc>
          <w:tcPr>
            <w:tcW w:w="850" w:type="dxa"/>
          </w:tcPr>
          <w:p w14:paraId="01BD1F4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F66096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2FAF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220E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53BF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A0D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BF72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4681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234,30</w:t>
            </w:r>
          </w:p>
        </w:tc>
      </w:tr>
      <w:tr w:rsidR="00511525" w:rsidRPr="00EB139D" w14:paraId="675475D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3562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D0A9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CC07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14FA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0C8B39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9FB66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025468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14:paraId="010EF92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679977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1B4E74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990C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49B4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5E35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F2D5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B26F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1B83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58B90F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96F9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A5CA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05A7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C4AB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62A6D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4C9C5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B9B092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14:paraId="45BBECE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557CF0F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3534849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FD81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2DE6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9DCC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8425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6FC3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5E12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C76C82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496D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A8FE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FE27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0D77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747967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064856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B5EE4B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14:paraId="4279E71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23,30</w:t>
            </w:r>
          </w:p>
        </w:tc>
        <w:tc>
          <w:tcPr>
            <w:tcW w:w="850" w:type="dxa"/>
          </w:tcPr>
          <w:p w14:paraId="59A38C0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23F387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5095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5053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B22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3EA2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A751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9EF1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234,30</w:t>
            </w:r>
          </w:p>
        </w:tc>
      </w:tr>
      <w:tr w:rsidR="00511525" w:rsidRPr="00EB139D" w14:paraId="11069F1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98F3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7B49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760D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  <w:p w14:paraId="2559FD9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</w:p>
          <w:p w14:paraId="0862E85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</w:p>
          <w:p w14:paraId="5577506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5601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F54C4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215642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9AF913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14:paraId="0F61F60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C27E2E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1387D8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4741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589B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10DA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5367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6CCD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E3A7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11B901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1C205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1.1.10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D080B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Оснащение АСФ специальными оборудованием, инструментом и имуществом, включая средства связи и вещевое имущество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A59B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E6B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D4D4E7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9C78C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76C050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60A1B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199,00</w:t>
            </w:r>
          </w:p>
        </w:tc>
        <w:tc>
          <w:tcPr>
            <w:tcW w:w="850" w:type="dxa"/>
          </w:tcPr>
          <w:p w14:paraId="0CD5EF1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106,69</w:t>
            </w:r>
          </w:p>
        </w:tc>
        <w:tc>
          <w:tcPr>
            <w:tcW w:w="851" w:type="dxa"/>
          </w:tcPr>
          <w:p w14:paraId="0642BE6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E005" w14:textId="33D8620A" w:rsidR="00511525" w:rsidRPr="00EB139D" w:rsidRDefault="00C04D90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778,94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1EEC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2A67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89FA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0EE7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BC5A" w14:textId="00FFB0F2" w:rsidR="00511525" w:rsidRPr="00EB139D" w:rsidRDefault="00C04D90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1484,63</w:t>
            </w:r>
          </w:p>
        </w:tc>
      </w:tr>
      <w:tr w:rsidR="00511525" w:rsidRPr="00EB139D" w14:paraId="1EC5624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4134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138E5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85E6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2AC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F27BE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2D191A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CCC9E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0EBC25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F8AA39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4B3F0D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A448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427F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E13A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5079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0497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F943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7CA97F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86AB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3441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86DD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9B2C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ACC83E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2ED792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B4DC2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12BB9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5890C5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5AA815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1322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F22C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5B66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3A1B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F3BD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7DC4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5DE2BD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3AD9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7B78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7791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CBB0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1BEB4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C1DD4F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F7F769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7F4A86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199,00</w:t>
            </w:r>
          </w:p>
        </w:tc>
        <w:tc>
          <w:tcPr>
            <w:tcW w:w="850" w:type="dxa"/>
          </w:tcPr>
          <w:p w14:paraId="3FECC6A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106,69</w:t>
            </w:r>
          </w:p>
        </w:tc>
        <w:tc>
          <w:tcPr>
            <w:tcW w:w="851" w:type="dxa"/>
          </w:tcPr>
          <w:p w14:paraId="798D51E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BD9F8" w14:textId="41E8D005" w:rsidR="00511525" w:rsidRPr="00EB139D" w:rsidRDefault="00C04D90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778,94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5CAD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3B2C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F901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74A2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46973" w14:textId="50CC6309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</w:t>
            </w:r>
            <w:r w:rsidR="00C04D90" w:rsidRPr="00EB139D">
              <w:rPr>
                <w:sz w:val="20"/>
              </w:rPr>
              <w:t>84,63</w:t>
            </w:r>
          </w:p>
        </w:tc>
      </w:tr>
      <w:tr w:rsidR="00511525" w:rsidRPr="00EB139D" w14:paraId="7EB1D05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54A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BC7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018B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1FFF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DD6C4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34543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3348C6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1FA858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2E0BA6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25AA8C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A959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9A8E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0B69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9026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D79C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519F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E552D0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1F7D1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1.1.11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CC38D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Обеспечение деятельности АСФ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6BBA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A082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0C379E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CBA294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CCEB26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0A008C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</w:tcPr>
          <w:p w14:paraId="567E1DA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F4360B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42,79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1FAF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4945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BAE9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4A5F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F3AB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D280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112,79</w:t>
            </w:r>
          </w:p>
        </w:tc>
      </w:tr>
      <w:tr w:rsidR="00511525" w:rsidRPr="00EB139D" w14:paraId="03B6B35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DE80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BE12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9C2C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220D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A11A1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162395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03E4BD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0F163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779AC2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1CD169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8D6A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FB42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F6D8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9855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D6EB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E267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9A4445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A0F9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482D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C8FC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3BF8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6982EE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74D4ED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BD60A3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D52825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1605EA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91C65A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516B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5D3F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1378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CABA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2360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091C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2961F4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EDCC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7AA7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33C3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B0C6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C67011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6A1A20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1D0C14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09299A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</w:tcPr>
          <w:p w14:paraId="731C861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851CB1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42,79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395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9FF2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F0DC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807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CBD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08A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B4AA59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A9F3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AD23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EEAD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3D45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0D58A6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B2AB2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016B32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1E4C07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FB97C9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9ED660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FE4B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6604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954A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2172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E6C9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88C4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0BAD6C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02A63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1.1.12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6F433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7FCD4" w14:textId="77777777" w:rsidR="00511525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  <w:p w14:paraId="2D73395F" w14:textId="7E9E9A72" w:rsidR="00844703" w:rsidRPr="00EB139D" w:rsidRDefault="00844703" w:rsidP="006D2D7A">
            <w:pPr>
              <w:widowControl/>
              <w:ind w:left="-83" w:right="-92" w:firstLine="0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CBA4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E32AA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8D1597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262162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7F7B9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12,00</w:t>
            </w:r>
          </w:p>
        </w:tc>
        <w:tc>
          <w:tcPr>
            <w:tcW w:w="850" w:type="dxa"/>
          </w:tcPr>
          <w:p w14:paraId="1582B8A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2F2E0D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79F5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7EE2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6F33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DB5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D90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6800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A0602F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E4D4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7BDD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9BBB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4201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B2F274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B02DF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84CE19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878537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B262F9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2FC219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0D1F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3576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CFB7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8A18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AB8C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05FC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D62C17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CC31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5A29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410A0" w14:textId="77777777" w:rsidR="00511525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  <w:p w14:paraId="09FAAAFC" w14:textId="3E390290" w:rsidR="00844703" w:rsidRPr="00EB139D" w:rsidRDefault="00844703" w:rsidP="006D2D7A">
            <w:pPr>
              <w:widowControl/>
              <w:ind w:left="-83" w:right="-92" w:firstLine="0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E474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780944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AC557C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FC68F3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F721EB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810CFC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800172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60C4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23EE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53EA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2433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A9DE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894D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AE7BD3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5BA0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F057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1C5C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C4BF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0BAA13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6B428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88380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7E7CC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12,00</w:t>
            </w:r>
          </w:p>
        </w:tc>
        <w:tc>
          <w:tcPr>
            <w:tcW w:w="850" w:type="dxa"/>
          </w:tcPr>
          <w:p w14:paraId="62A339A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AE76F5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84FB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75F9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3FE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0750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5CEF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335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82,00</w:t>
            </w:r>
          </w:p>
        </w:tc>
      </w:tr>
      <w:tr w:rsidR="00511525" w:rsidRPr="00EB139D" w14:paraId="2021C63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2941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7F72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20B0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06A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4A1F8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4D4A84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D48608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4CAC898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1225533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3CF5536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D264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3454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6289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0C4C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9296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DBEAE" w14:textId="77777777" w:rsidR="00511525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  <w:p w14:paraId="0D556574" w14:textId="120503C1" w:rsidR="00844703" w:rsidRPr="00EB139D" w:rsidRDefault="00844703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6AF2524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F0DB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1.2.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E137A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Основное мероприятие «Обеспечение безопасности людей на водных объектах городского округа»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DFBA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CD2D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DE18EC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12E0C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EB1D9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7FB80E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68C015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41B688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4DBC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112,50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1377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AA57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A345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61E4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961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302,50</w:t>
            </w:r>
          </w:p>
        </w:tc>
      </w:tr>
      <w:tr w:rsidR="00511525" w:rsidRPr="00EB139D" w14:paraId="645A5F2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AC6F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061B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1EE9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BF94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9F685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1737E9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6CB3B0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DA501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E48586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8758B0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2F97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9EC8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2DE6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B624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5E22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10FD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2D4B1F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09F7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1E18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607D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73FA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762029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60A770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A844FE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0F967D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B12968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3257B9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2C1F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9166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D1AD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3AFB2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2A4A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329B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207CE0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C321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967C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F379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3ED0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0398EB3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C84E71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1A1263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E4481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53AED7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0B40CE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FAF5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112,50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8A1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BE33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815B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B0F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F4A7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302,50</w:t>
            </w:r>
          </w:p>
        </w:tc>
      </w:tr>
      <w:tr w:rsidR="00511525" w:rsidRPr="00EB139D" w14:paraId="32FB2FD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77E1D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00C9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90A12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31EE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E452D3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EE400F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C055B0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4829CF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1CDC0F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D70DE4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D4BF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8700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F0EA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18FB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B2DC6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E70D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783A41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6EEC5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1.2.1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2E717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Профилактика происшествий на водных объектах городского округа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829E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D81B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C6696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6A7EB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30994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18783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6DA30C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B8E931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EC8A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112,50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497F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5DA4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2EA6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FFE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5CD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302,50</w:t>
            </w:r>
          </w:p>
        </w:tc>
      </w:tr>
      <w:tr w:rsidR="00511525" w:rsidRPr="00EB139D" w14:paraId="6D9885B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A9CC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CA43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5388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6B61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2644D6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CFB037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4C2021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1D810B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90611D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8E6A13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3CBF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4AED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4BF2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632F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E8BA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0F9B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0FB7C2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FC6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F6A8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5D31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01FB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EBD21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8A8947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655209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AD09FB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08B2AC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5F5209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EE8F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CFFF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54AE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6558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C1A4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9B1E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CFB34B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7DB8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0ED78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F93D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7565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C07A95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CF8136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40CEAA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E92BDC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E87E64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E99B08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5B4C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112,50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54E0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F0F3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6FB4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E3D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DEF1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302,50</w:t>
            </w:r>
          </w:p>
        </w:tc>
      </w:tr>
      <w:tr w:rsidR="00511525" w:rsidRPr="00EB139D" w14:paraId="79F7BDF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2B3D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9102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D56A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034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D679B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ACEF0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FE325C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82C55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7E82AE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0C2AB4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2521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4CB4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7F54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8A5D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FF4D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FAE2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F79507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03EA8DC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EE0BF62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Подпрограмма «Пожарная безопасность» на 2020-2027 годы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B0D0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FE49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41824CC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C83DC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2F763D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7BF34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3957,14</w:t>
            </w:r>
          </w:p>
        </w:tc>
        <w:tc>
          <w:tcPr>
            <w:tcW w:w="850" w:type="dxa"/>
          </w:tcPr>
          <w:p w14:paraId="4D53F84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4902,78</w:t>
            </w:r>
          </w:p>
        </w:tc>
        <w:tc>
          <w:tcPr>
            <w:tcW w:w="851" w:type="dxa"/>
          </w:tcPr>
          <w:p w14:paraId="2968C78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2835,69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A36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3096,25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81E4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D5EC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AF1B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783A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32BE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26411,66</w:t>
            </w:r>
          </w:p>
        </w:tc>
      </w:tr>
      <w:tr w:rsidR="00511525" w:rsidRPr="00EB139D" w14:paraId="0C9A7CC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C1164A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24F896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56FE5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671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AA3DEE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BAA203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8A222C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F1D663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821,74</w:t>
            </w:r>
          </w:p>
        </w:tc>
        <w:tc>
          <w:tcPr>
            <w:tcW w:w="850" w:type="dxa"/>
          </w:tcPr>
          <w:p w14:paraId="35E6323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768,98</w:t>
            </w:r>
          </w:p>
        </w:tc>
        <w:tc>
          <w:tcPr>
            <w:tcW w:w="851" w:type="dxa"/>
          </w:tcPr>
          <w:p w14:paraId="5B21BF6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622,38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8E3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742,15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4858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2A88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8879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6239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1189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5745,85</w:t>
            </w:r>
          </w:p>
        </w:tc>
      </w:tr>
      <w:tr w:rsidR="00511525" w:rsidRPr="00EB139D" w14:paraId="28012FD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B0CEA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F4D50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C564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62C7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7703DE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A82041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8E3A23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FD343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2979,40</w:t>
            </w:r>
          </w:p>
        </w:tc>
        <w:tc>
          <w:tcPr>
            <w:tcW w:w="850" w:type="dxa"/>
          </w:tcPr>
          <w:p w14:paraId="16D3E9D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3976,50</w:t>
            </w:r>
          </w:p>
        </w:tc>
        <w:tc>
          <w:tcPr>
            <w:tcW w:w="851" w:type="dxa"/>
          </w:tcPr>
          <w:p w14:paraId="5ABFBB8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1884,91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AB1C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2233,40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7A9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37F8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05A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207A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C1F1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19152,61</w:t>
            </w:r>
          </w:p>
        </w:tc>
      </w:tr>
      <w:tr w:rsidR="00511525" w:rsidRPr="00EB139D" w14:paraId="1DD0DE6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094077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9EF565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F457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85FC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D6F8A6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B1D1F8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74E776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8474E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156,00</w:t>
            </w:r>
          </w:p>
        </w:tc>
        <w:tc>
          <w:tcPr>
            <w:tcW w:w="850" w:type="dxa"/>
          </w:tcPr>
          <w:p w14:paraId="0291270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157,30</w:t>
            </w:r>
          </w:p>
        </w:tc>
        <w:tc>
          <w:tcPr>
            <w:tcW w:w="851" w:type="dxa"/>
          </w:tcPr>
          <w:p w14:paraId="1593A34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328,40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B527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120,70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7FCF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F959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AE5B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BCD9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9E19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1513,20</w:t>
            </w:r>
          </w:p>
        </w:tc>
      </w:tr>
      <w:tr w:rsidR="00511525" w:rsidRPr="00EB139D" w14:paraId="792DA9F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F13995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3B085B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C756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000D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A5D734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1C460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DB86A1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6C9E5F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A89169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83580F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16E3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D9F0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9A23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1AC7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234C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0DDE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707BF1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7DECB7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930609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6117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9CEB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94B0D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F52DAD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8A272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4B0B9C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177C041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0BB5DD0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DBE0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09E0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DBAAA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E3AA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D1A2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0D27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CAE9AA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F3B436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95A30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C30D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B68A6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31BA848B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B7B92F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EC2496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E87B4C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3924,14</w:t>
            </w:r>
          </w:p>
        </w:tc>
        <w:tc>
          <w:tcPr>
            <w:tcW w:w="850" w:type="dxa"/>
          </w:tcPr>
          <w:p w14:paraId="67305DB6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4869,78</w:t>
            </w:r>
          </w:p>
        </w:tc>
        <w:tc>
          <w:tcPr>
            <w:tcW w:w="851" w:type="dxa"/>
          </w:tcPr>
          <w:p w14:paraId="4587FA57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2507,29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BB2AD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3071,25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24CDF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BDF6D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3F54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2E1E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6FC02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25892,26</w:t>
            </w:r>
          </w:p>
        </w:tc>
      </w:tr>
      <w:tr w:rsidR="00511525" w:rsidRPr="00EB139D" w14:paraId="064C624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703F9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A44DA9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30FC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00F5D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E5A621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C71D72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65717D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63A102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821,74</w:t>
            </w:r>
          </w:p>
        </w:tc>
        <w:tc>
          <w:tcPr>
            <w:tcW w:w="850" w:type="dxa"/>
          </w:tcPr>
          <w:p w14:paraId="3C8BB1B1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768,98</w:t>
            </w:r>
          </w:p>
        </w:tc>
        <w:tc>
          <w:tcPr>
            <w:tcW w:w="851" w:type="dxa"/>
          </w:tcPr>
          <w:p w14:paraId="562CAC3D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622,38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914E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742,15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B1B74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8FADF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D0CA9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8C74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2EE8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5745,85</w:t>
            </w:r>
          </w:p>
        </w:tc>
      </w:tr>
      <w:tr w:rsidR="00511525" w:rsidRPr="00EB139D" w14:paraId="7CEF987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B63427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9FAA9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74E8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75BF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3F5DFF0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40D4C7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D3B4F6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7627BB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2979,40</w:t>
            </w:r>
          </w:p>
        </w:tc>
        <w:tc>
          <w:tcPr>
            <w:tcW w:w="850" w:type="dxa"/>
          </w:tcPr>
          <w:p w14:paraId="2830C5AB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3976,50</w:t>
            </w:r>
          </w:p>
        </w:tc>
        <w:tc>
          <w:tcPr>
            <w:tcW w:w="851" w:type="dxa"/>
          </w:tcPr>
          <w:p w14:paraId="721BEEB6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1884,91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1A1CC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2233,40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D551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C65D5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B7B51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68B38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D769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19152,61</w:t>
            </w:r>
          </w:p>
        </w:tc>
      </w:tr>
      <w:tr w:rsidR="00511525" w:rsidRPr="00EB139D" w14:paraId="3C26AD6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EB98F8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FC34C8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CFE1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C80D0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5D3677D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DA0608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CA2EFD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1D7965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123,00</w:t>
            </w:r>
          </w:p>
        </w:tc>
        <w:tc>
          <w:tcPr>
            <w:tcW w:w="850" w:type="dxa"/>
          </w:tcPr>
          <w:p w14:paraId="76AF913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124,30</w:t>
            </w:r>
          </w:p>
        </w:tc>
        <w:tc>
          <w:tcPr>
            <w:tcW w:w="851" w:type="dxa"/>
          </w:tcPr>
          <w:p w14:paraId="486411A7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FF92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95,70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5DF3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33248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CC980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B0911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BBA5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993,80</w:t>
            </w:r>
          </w:p>
        </w:tc>
      </w:tr>
      <w:tr w:rsidR="00511525" w:rsidRPr="00EB139D" w14:paraId="12ED939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2D79AB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4583FB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904CE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23CEF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6C489DEC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8DF65B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D4ED900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04E7D0E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0" w:type="dxa"/>
            <w:vAlign w:val="center"/>
          </w:tcPr>
          <w:p w14:paraId="4C472515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1" w:type="dxa"/>
            <w:vAlign w:val="center"/>
          </w:tcPr>
          <w:p w14:paraId="606682AD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328,40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FFDD7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9F687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34F38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D755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B65C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FE980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519,40</w:t>
            </w:r>
          </w:p>
        </w:tc>
      </w:tr>
      <w:tr w:rsidR="00511525" w:rsidRPr="00EB139D" w14:paraId="4E153E8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E0C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596C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6D0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B6CCA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D696ABC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030709C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D5CE0FE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6F3065A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0" w:type="dxa"/>
            <w:vAlign w:val="center"/>
          </w:tcPr>
          <w:p w14:paraId="2EB9DCB1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1" w:type="dxa"/>
            <w:vAlign w:val="center"/>
          </w:tcPr>
          <w:p w14:paraId="2B543E5B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328,40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8EA8B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ACD42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132FF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E2832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8CB8C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59B58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519,40</w:t>
            </w:r>
          </w:p>
        </w:tc>
      </w:tr>
      <w:tr w:rsidR="00511525" w:rsidRPr="00EB139D" w14:paraId="56FF947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BDC44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DEAC8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Основное мероприятие «Организация и реализация мер пожарной безопасности»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4B87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5CE2E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7BD38B8E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D9DC66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8D1A5D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DD471D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3957,14</w:t>
            </w:r>
          </w:p>
        </w:tc>
        <w:tc>
          <w:tcPr>
            <w:tcW w:w="850" w:type="dxa"/>
          </w:tcPr>
          <w:p w14:paraId="2A20102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4902,78</w:t>
            </w:r>
          </w:p>
        </w:tc>
        <w:tc>
          <w:tcPr>
            <w:tcW w:w="851" w:type="dxa"/>
          </w:tcPr>
          <w:p w14:paraId="2B19B511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2835,69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4066D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3096,25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72E63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B3493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CD67A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CCF74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2904,95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F5368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26411,66</w:t>
            </w:r>
          </w:p>
        </w:tc>
      </w:tr>
      <w:tr w:rsidR="00511525" w:rsidRPr="00EB139D" w14:paraId="0B3FBC2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EC73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C33E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F4ED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FD9CE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613961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870E90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EA8D67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E383EB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821,74</w:t>
            </w:r>
          </w:p>
        </w:tc>
        <w:tc>
          <w:tcPr>
            <w:tcW w:w="850" w:type="dxa"/>
          </w:tcPr>
          <w:p w14:paraId="3EC9CD44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768,98</w:t>
            </w:r>
          </w:p>
        </w:tc>
        <w:tc>
          <w:tcPr>
            <w:tcW w:w="851" w:type="dxa"/>
          </w:tcPr>
          <w:p w14:paraId="5ED46FAF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622,38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D7F71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742,15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ED6FC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A5F95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AF64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8E7A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E7F7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5745,85</w:t>
            </w:r>
          </w:p>
        </w:tc>
      </w:tr>
      <w:tr w:rsidR="00511525" w:rsidRPr="00EB139D" w14:paraId="5CAA79F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1302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27A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834C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E24A4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1A079B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469A4D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3E68E2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EE815C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2979,40</w:t>
            </w:r>
          </w:p>
        </w:tc>
        <w:tc>
          <w:tcPr>
            <w:tcW w:w="850" w:type="dxa"/>
          </w:tcPr>
          <w:p w14:paraId="58995D1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3976,50</w:t>
            </w:r>
          </w:p>
        </w:tc>
        <w:tc>
          <w:tcPr>
            <w:tcW w:w="851" w:type="dxa"/>
          </w:tcPr>
          <w:p w14:paraId="0E964DA6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1884,91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D958C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2233,40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EF732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E231D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5E361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0E3E5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9225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19152,61</w:t>
            </w:r>
          </w:p>
        </w:tc>
      </w:tr>
      <w:tr w:rsidR="00511525" w:rsidRPr="00EB139D" w14:paraId="4F0F152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6FC5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B3AC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A750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6E52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2CF01A2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228264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9506E8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DACB52B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156,00</w:t>
            </w:r>
          </w:p>
        </w:tc>
        <w:tc>
          <w:tcPr>
            <w:tcW w:w="850" w:type="dxa"/>
          </w:tcPr>
          <w:p w14:paraId="35AEE5B9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157,30</w:t>
            </w:r>
          </w:p>
        </w:tc>
        <w:tc>
          <w:tcPr>
            <w:tcW w:w="851" w:type="dxa"/>
          </w:tcPr>
          <w:p w14:paraId="11AFBF67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328,40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9A0D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120,70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8B113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E0343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0079E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10FEB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187,70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C63D7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1513,20</w:t>
            </w:r>
          </w:p>
        </w:tc>
      </w:tr>
      <w:tr w:rsidR="00511525" w:rsidRPr="00EB139D" w14:paraId="15FE407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B888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0A91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2896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1B6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8718E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785A0C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C7685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9EC862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1E322F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1C047C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F4B8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2566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8D89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A4E1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34A8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0273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7DB077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B6E3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F35A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A181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A1A3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2CBB7B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C53F9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C9AF75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00F842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E4D5A7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894EEC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86CA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D3D4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3A06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CAB2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F42B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0871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F50A63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A747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1D17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DA7D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7BE7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146A51D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DD287E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0B5CC1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96285C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3924,14</w:t>
            </w:r>
          </w:p>
        </w:tc>
        <w:tc>
          <w:tcPr>
            <w:tcW w:w="850" w:type="dxa"/>
          </w:tcPr>
          <w:p w14:paraId="53B25EA8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4869,78</w:t>
            </w:r>
          </w:p>
        </w:tc>
        <w:tc>
          <w:tcPr>
            <w:tcW w:w="851" w:type="dxa"/>
          </w:tcPr>
          <w:p w14:paraId="7CE6448B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2507,29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08FD1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3071,25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2090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013C6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35624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C7A4C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2879,95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C7991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25892,26</w:t>
            </w:r>
          </w:p>
        </w:tc>
      </w:tr>
      <w:tr w:rsidR="00511525" w:rsidRPr="00EB139D" w14:paraId="6492DF3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54D1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B65B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9E8B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14FAE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FEA9D9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6AC08A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0D529B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CAD2D2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821,74</w:t>
            </w:r>
          </w:p>
        </w:tc>
        <w:tc>
          <w:tcPr>
            <w:tcW w:w="850" w:type="dxa"/>
          </w:tcPr>
          <w:p w14:paraId="0AAA7123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768,98</w:t>
            </w:r>
          </w:p>
        </w:tc>
        <w:tc>
          <w:tcPr>
            <w:tcW w:w="851" w:type="dxa"/>
          </w:tcPr>
          <w:p w14:paraId="47C30D21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622,38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B746C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742,15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0703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FC546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FD757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CDF6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697,65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60C3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5745,85</w:t>
            </w:r>
          </w:p>
        </w:tc>
      </w:tr>
      <w:tr w:rsidR="00511525" w:rsidRPr="00EB139D" w14:paraId="455960F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89708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E01E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C745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894B0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6A4CDE4E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1F9434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296FF0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5C3135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2979,40</w:t>
            </w:r>
          </w:p>
        </w:tc>
        <w:tc>
          <w:tcPr>
            <w:tcW w:w="850" w:type="dxa"/>
          </w:tcPr>
          <w:p w14:paraId="47C9382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3976,50</w:t>
            </w:r>
          </w:p>
        </w:tc>
        <w:tc>
          <w:tcPr>
            <w:tcW w:w="851" w:type="dxa"/>
          </w:tcPr>
          <w:p w14:paraId="0D7D4589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1884,91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3FCF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2233,40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9B406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C437E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EF40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81FC0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2019,60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D6C1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19152,61</w:t>
            </w:r>
          </w:p>
        </w:tc>
      </w:tr>
      <w:tr w:rsidR="00511525" w:rsidRPr="00EB139D" w14:paraId="7E3461B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995B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1208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920A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753A9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5F71207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1F70CD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DB4298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3AA44A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123,00</w:t>
            </w:r>
          </w:p>
        </w:tc>
        <w:tc>
          <w:tcPr>
            <w:tcW w:w="850" w:type="dxa"/>
          </w:tcPr>
          <w:p w14:paraId="0618E3B6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124,30</w:t>
            </w:r>
          </w:p>
        </w:tc>
        <w:tc>
          <w:tcPr>
            <w:tcW w:w="851" w:type="dxa"/>
          </w:tcPr>
          <w:p w14:paraId="03E46834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575F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95,70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AD877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F17EF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0955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0F618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162,70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DC611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993,80</w:t>
            </w:r>
          </w:p>
        </w:tc>
      </w:tr>
      <w:tr w:rsidR="00511525" w:rsidRPr="00EB139D" w14:paraId="0A2B830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5F79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8E9D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F086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380C9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11E07F8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C89361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6ECADE0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0D75A1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0" w:type="dxa"/>
          </w:tcPr>
          <w:p w14:paraId="00A81DE5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1" w:type="dxa"/>
          </w:tcPr>
          <w:p w14:paraId="4C8F7F21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328,40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D03E2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AD3CF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C9CD1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D7FD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2EB7C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0E76F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519,40</w:t>
            </w:r>
          </w:p>
        </w:tc>
      </w:tr>
      <w:tr w:rsidR="00511525" w:rsidRPr="00EB139D" w14:paraId="0EFE429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4ED7D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A6E2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19AD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E6340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2472881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8DB74F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622A0FC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986D66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0" w:type="dxa"/>
          </w:tcPr>
          <w:p w14:paraId="34DC6585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33,00</w:t>
            </w:r>
          </w:p>
        </w:tc>
        <w:tc>
          <w:tcPr>
            <w:tcW w:w="851" w:type="dxa"/>
          </w:tcPr>
          <w:p w14:paraId="062F5DF6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328,40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45426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D0EF9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41FC8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3ED68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79FFF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E516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519,40</w:t>
            </w:r>
          </w:p>
        </w:tc>
      </w:tr>
      <w:tr w:rsidR="00511525" w:rsidRPr="00EB139D" w14:paraId="37545AD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4DDDF8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94CA3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Адаптация, обслуживание, ремонт АПС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DBF0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5BFF6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4482337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1FCE95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E90A6A3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E55BAF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1187,37</w:t>
            </w:r>
          </w:p>
        </w:tc>
        <w:tc>
          <w:tcPr>
            <w:tcW w:w="850" w:type="dxa"/>
          </w:tcPr>
          <w:p w14:paraId="79F28A64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133,52</w:t>
            </w:r>
          </w:p>
        </w:tc>
        <w:tc>
          <w:tcPr>
            <w:tcW w:w="851" w:type="dxa"/>
          </w:tcPr>
          <w:p w14:paraId="68B41769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185,30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3055D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1A20C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50FE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07AC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544CC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D34EE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1506,19</w:t>
            </w:r>
          </w:p>
        </w:tc>
      </w:tr>
      <w:tr w:rsidR="00511525" w:rsidRPr="00EB139D" w14:paraId="07A3AC1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CBAE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BD60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1E089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D0225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C88052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939ABF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486F41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84DFD63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113,53</w:t>
            </w:r>
          </w:p>
        </w:tc>
        <w:tc>
          <w:tcPr>
            <w:tcW w:w="850" w:type="dxa"/>
          </w:tcPr>
          <w:p w14:paraId="12FEB2EB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113,52</w:t>
            </w:r>
          </w:p>
        </w:tc>
        <w:tc>
          <w:tcPr>
            <w:tcW w:w="851" w:type="dxa"/>
          </w:tcPr>
          <w:p w14:paraId="5022AB66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65393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2158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8F8DF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05CEE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C8BD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6CFEF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227,05</w:t>
            </w:r>
          </w:p>
        </w:tc>
      </w:tr>
      <w:tr w:rsidR="00511525" w:rsidRPr="00EB139D" w14:paraId="0C1EE07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CAA0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445B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3F9B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EBE37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61F3FF5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896E79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03FA743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5005E2E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1005,84</w:t>
            </w:r>
          </w:p>
        </w:tc>
        <w:tc>
          <w:tcPr>
            <w:tcW w:w="850" w:type="dxa"/>
          </w:tcPr>
          <w:p w14:paraId="1A29BDF7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E6977E2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8FA0F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DECF0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784B7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0592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18882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EAE3C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1005,84</w:t>
            </w:r>
          </w:p>
        </w:tc>
      </w:tr>
      <w:tr w:rsidR="00511525" w:rsidRPr="00EB139D" w14:paraId="7D55864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5A5D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092CC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7ED8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FBA45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309B05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5BE300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C45482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8EDAED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68,00</w:t>
            </w:r>
          </w:p>
        </w:tc>
        <w:tc>
          <w:tcPr>
            <w:tcW w:w="850" w:type="dxa"/>
          </w:tcPr>
          <w:p w14:paraId="31599AE4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1" w:type="dxa"/>
          </w:tcPr>
          <w:p w14:paraId="5597F16C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185,30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598D9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583C9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DB6C0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99A1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A599A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C57EB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273,30</w:t>
            </w:r>
          </w:p>
        </w:tc>
      </w:tr>
      <w:tr w:rsidR="00511525" w:rsidRPr="00EB139D" w14:paraId="5005C53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DE6B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9549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F420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01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8B7CC5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26EB5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6202CD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B644C8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1D9BC8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92251D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9C9C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E545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7972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DA5E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3665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8F68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504DAE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6B058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0CBC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5D40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2EDE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95C771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B51FA4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2FB943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870F53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07B270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F95034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C469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CC96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63C6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7C45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3E25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E3DC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65644C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EA11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85D82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214E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7C4DE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45385D4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E5F447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7D22A4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4AC9D3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1167,37</w:t>
            </w:r>
          </w:p>
        </w:tc>
        <w:tc>
          <w:tcPr>
            <w:tcW w:w="850" w:type="dxa"/>
          </w:tcPr>
          <w:p w14:paraId="4D1916E2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113,52</w:t>
            </w:r>
          </w:p>
        </w:tc>
        <w:tc>
          <w:tcPr>
            <w:tcW w:w="851" w:type="dxa"/>
          </w:tcPr>
          <w:p w14:paraId="568FC141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5BCB1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4C996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65FEE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AD82B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3D7FF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1FF92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1280,89</w:t>
            </w:r>
          </w:p>
        </w:tc>
      </w:tr>
      <w:tr w:rsidR="00511525" w:rsidRPr="00EB139D" w14:paraId="6FEF6EB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95DB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DCE2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AE51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A5C7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A5E8CA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8468F7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5FB06C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A3FB06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113,53</w:t>
            </w:r>
          </w:p>
        </w:tc>
        <w:tc>
          <w:tcPr>
            <w:tcW w:w="850" w:type="dxa"/>
          </w:tcPr>
          <w:p w14:paraId="285F040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113,52</w:t>
            </w:r>
          </w:p>
        </w:tc>
        <w:tc>
          <w:tcPr>
            <w:tcW w:w="851" w:type="dxa"/>
          </w:tcPr>
          <w:p w14:paraId="602B8678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28D54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79ED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64B97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EEB0A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B8E36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B9492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227,05</w:t>
            </w:r>
          </w:p>
        </w:tc>
      </w:tr>
      <w:tr w:rsidR="00511525" w:rsidRPr="00EB139D" w14:paraId="40FA9FA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66B5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0F04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F91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E8779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2D7FD3F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BF4A97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4160D2E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D04541C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1005,84</w:t>
            </w:r>
          </w:p>
        </w:tc>
        <w:tc>
          <w:tcPr>
            <w:tcW w:w="850" w:type="dxa"/>
          </w:tcPr>
          <w:p w14:paraId="1A1B8B11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DB2DD4C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08972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5B646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E8FCC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F3BF5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BFE59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955BB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1005,84</w:t>
            </w:r>
          </w:p>
        </w:tc>
      </w:tr>
      <w:tr w:rsidR="00511525" w:rsidRPr="00EB139D" w14:paraId="72726A3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BB6C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F42A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D35D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78140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77164FBC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DFDD72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E34F18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0229E8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48,00</w:t>
            </w:r>
          </w:p>
        </w:tc>
        <w:tc>
          <w:tcPr>
            <w:tcW w:w="850" w:type="dxa"/>
          </w:tcPr>
          <w:p w14:paraId="5B27D2BE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1CCA3FC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AFAC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F2B02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1B72E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D362E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44DB8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6387F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48,00</w:t>
            </w:r>
          </w:p>
        </w:tc>
      </w:tr>
      <w:tr w:rsidR="00511525" w:rsidRPr="00EB139D" w14:paraId="784EBEB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22A4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CE5B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4B9D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9BD8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0C8B0C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E324F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B1D1A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68CADA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0" w:type="dxa"/>
          </w:tcPr>
          <w:p w14:paraId="1DEFC86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1" w:type="dxa"/>
          </w:tcPr>
          <w:p w14:paraId="12E6CE6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185,30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78B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AF82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4EC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F54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1F40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33D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225,30</w:t>
            </w:r>
          </w:p>
        </w:tc>
      </w:tr>
      <w:tr w:rsidR="00511525" w:rsidRPr="00EB139D" w14:paraId="4F38BD9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8327F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2.1.2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62A3F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Огнезащитная пропитка и контроль качества деревянных конструкций, стеллажей концертного зала, одежды сцены, приобретение средств защиты органов дыхания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F935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381F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77DCA32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66C46F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2EB614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B008C3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185,60</w:t>
            </w:r>
          </w:p>
        </w:tc>
        <w:tc>
          <w:tcPr>
            <w:tcW w:w="850" w:type="dxa"/>
          </w:tcPr>
          <w:p w14:paraId="5F0FA0C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598A05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B97C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A581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1C65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1DD1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19D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4BE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185,60</w:t>
            </w:r>
          </w:p>
        </w:tc>
      </w:tr>
      <w:tr w:rsidR="00511525" w:rsidRPr="00EB139D" w14:paraId="6CAA00E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EBC7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14DA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C64B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FCB8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14F72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FE49F2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0BB5F5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F442AF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532558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708BEB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8564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1E02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1A25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CEF5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5D3D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D8C3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508794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0E08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3643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7F6B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0531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950BBA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93BB9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352E56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E377FA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228FE5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9B20CD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BD9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F1F0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5D74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FF40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10CA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F3C4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BF4F66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1CB5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2E96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0E69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F8D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EE627D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E937E4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B6070C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DD4C1B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185,60</w:t>
            </w:r>
          </w:p>
        </w:tc>
        <w:tc>
          <w:tcPr>
            <w:tcW w:w="850" w:type="dxa"/>
          </w:tcPr>
          <w:p w14:paraId="26176CF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BBBBBA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09C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F219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81D4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7356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9AF9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7D7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185,60</w:t>
            </w:r>
          </w:p>
        </w:tc>
      </w:tr>
      <w:tr w:rsidR="00511525" w:rsidRPr="00EB139D" w14:paraId="7675744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9CDC8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3FE9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B4D8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B4B3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770E53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116CC0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29DAF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668CA0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D1C1E8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ACBF7A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8E75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F990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E394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8E25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FF34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3E1A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B9F2CC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9A354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2.1.3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B8C89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Приобретение и замена пожарных дверей в электрощитовых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B0E0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60D7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4E1F6FC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7105EE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A1527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8A298D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251,00</w:t>
            </w:r>
          </w:p>
        </w:tc>
        <w:tc>
          <w:tcPr>
            <w:tcW w:w="850" w:type="dxa"/>
          </w:tcPr>
          <w:p w14:paraId="70CE2A6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03D710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21F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2B7D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346D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06AA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7B73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CCE9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251,00</w:t>
            </w:r>
          </w:p>
        </w:tc>
      </w:tr>
      <w:tr w:rsidR="00511525" w:rsidRPr="00EB139D" w14:paraId="305D4C3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4F28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82B8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8A029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2A8D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A63D9E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3AA84A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FAEB99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D12393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F2A7DC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C28F47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8698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44AA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021B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A1C6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1A10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C113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9C7B14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42912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792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CA7C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D45A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A86C34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EFF6FC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87053C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84BBAE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C4D610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F8FCC6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0EE9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D339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074D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ECE7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3A93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E56E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E55528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9E6B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3B03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D579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717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00FE3AD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4234F4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9A5FB9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FB295A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251,00</w:t>
            </w:r>
          </w:p>
        </w:tc>
        <w:tc>
          <w:tcPr>
            <w:tcW w:w="850" w:type="dxa"/>
          </w:tcPr>
          <w:p w14:paraId="01251C1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7B2625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476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31F0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B30E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FF7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7264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473A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251,00</w:t>
            </w:r>
          </w:p>
        </w:tc>
      </w:tr>
      <w:tr w:rsidR="00511525" w:rsidRPr="00EB139D" w14:paraId="0D15CDD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C4A8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512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4438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E55E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5922E9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41184F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F2696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672253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40B2E6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C00542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9261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857D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DBD9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06EA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1DA1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904B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C4E676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6C59E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2.1.4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7F254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Обеспечение электробезопасности муниципальных образовательных учреждений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82F4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A511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545D63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336F2C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E0CF2D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1CC28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351,50</w:t>
            </w:r>
          </w:p>
        </w:tc>
        <w:tc>
          <w:tcPr>
            <w:tcW w:w="850" w:type="dxa"/>
          </w:tcPr>
          <w:p w14:paraId="0029325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77C451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339E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1442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B7C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AF91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26AA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2623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351,50</w:t>
            </w:r>
          </w:p>
        </w:tc>
      </w:tr>
      <w:tr w:rsidR="00511525" w:rsidRPr="00EB139D" w14:paraId="3BE2482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2378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9371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27F2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4342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420F50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F66324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EA3313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5A50F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85E39F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1E2D12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DF0B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8CE3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BC1C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52F0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9190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2B97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760B90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7AB8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B66C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3B8E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8C45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01027F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6DA5F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28B24D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F10867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80271E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0D8121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BDE0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1267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E18C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9207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F92C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FC26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E813D3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7782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8F02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27B7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72F8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73D79AA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15594A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B3467F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485496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351,50</w:t>
            </w:r>
          </w:p>
        </w:tc>
        <w:tc>
          <w:tcPr>
            <w:tcW w:w="850" w:type="dxa"/>
          </w:tcPr>
          <w:p w14:paraId="685D794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502DE4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728A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8CF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C3C2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003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09D8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8780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351,50</w:t>
            </w:r>
          </w:p>
        </w:tc>
      </w:tr>
      <w:tr w:rsidR="00511525" w:rsidRPr="00EB139D" w14:paraId="7834367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577C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144F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EB31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FFA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1228D2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58CF97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C4A1E5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27AFB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320550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A698B9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BCD6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310A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3462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80A9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BC97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D403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491A31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9986C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2.1.5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91505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Обслуживание фотолюминесцентной эвакуационной системы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8139E" w14:textId="77777777" w:rsidR="00511525" w:rsidRPr="00EB139D" w:rsidRDefault="00511525" w:rsidP="006D2D7A">
            <w:pPr>
              <w:widowControl/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5741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1F4321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D7267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8EF7A9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63F78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90,30</w:t>
            </w:r>
          </w:p>
        </w:tc>
        <w:tc>
          <w:tcPr>
            <w:tcW w:w="850" w:type="dxa"/>
          </w:tcPr>
          <w:p w14:paraId="7BFBF1E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B7CBC2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1BA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CF76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C3DA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6069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776F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ADC4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90,30</w:t>
            </w:r>
          </w:p>
        </w:tc>
      </w:tr>
      <w:tr w:rsidR="00511525" w:rsidRPr="00EB139D" w14:paraId="2ED9AC1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AFA5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2593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5274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0FDF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A0C2D3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02FAF8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06DEDB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445623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0,70</w:t>
            </w:r>
          </w:p>
        </w:tc>
        <w:tc>
          <w:tcPr>
            <w:tcW w:w="850" w:type="dxa"/>
          </w:tcPr>
          <w:p w14:paraId="44D6B96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C941B7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F9C3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8FC7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A3F3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0C4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DB7B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81E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0,70</w:t>
            </w:r>
          </w:p>
        </w:tc>
      </w:tr>
      <w:tr w:rsidR="00511525" w:rsidRPr="00EB139D" w14:paraId="6B574B5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BEB4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D3B5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93B1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933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32F569F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BEFF3E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F6D2C2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A43AD5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59,60</w:t>
            </w:r>
          </w:p>
        </w:tc>
        <w:tc>
          <w:tcPr>
            <w:tcW w:w="850" w:type="dxa"/>
          </w:tcPr>
          <w:p w14:paraId="415D759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973ED6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85FD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09A0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2AB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FE50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2FD4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ACF8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59,60</w:t>
            </w:r>
          </w:p>
        </w:tc>
      </w:tr>
      <w:tr w:rsidR="00511525" w:rsidRPr="00EB139D" w14:paraId="66F3525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36E9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6E3C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D67B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FCAB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3E4FB6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31A24C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D02721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1DF96E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49ABE3F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2557DB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44FB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D37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F1C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2F58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2D3A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F693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</w:tr>
      <w:tr w:rsidR="00511525" w:rsidRPr="00EB139D" w14:paraId="1EEDBE0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ABCAA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913E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C313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128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8F6B52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B90F5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325643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C8377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A7C7BA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4A0AEC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CE9F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8B05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23DB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596B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3445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1AC5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AE5C17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F06E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7A96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A88B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BCC9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AD49D3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9A0111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CBC451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DB47EB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06E251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C92ECA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DAD1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53C5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7D2D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0F6D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9B94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563E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930C8A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B254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2002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D304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4E7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773CC4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1402B4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5CA012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19B7A2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90,30</w:t>
            </w:r>
          </w:p>
        </w:tc>
        <w:tc>
          <w:tcPr>
            <w:tcW w:w="850" w:type="dxa"/>
          </w:tcPr>
          <w:p w14:paraId="74AA187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C794F1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C18A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B46D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77F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8CC8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ACDF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CCA7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90,30</w:t>
            </w:r>
          </w:p>
        </w:tc>
      </w:tr>
      <w:tr w:rsidR="00511525" w:rsidRPr="00EB139D" w14:paraId="148329E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8E345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BA62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131B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A27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A4D4B7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2544D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72B0F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9FDED6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0,70</w:t>
            </w:r>
          </w:p>
        </w:tc>
        <w:tc>
          <w:tcPr>
            <w:tcW w:w="850" w:type="dxa"/>
          </w:tcPr>
          <w:p w14:paraId="7D8A3F3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BA8324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D3C5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07CB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D71A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D6F6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79F8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0DBF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0,70</w:t>
            </w:r>
          </w:p>
        </w:tc>
      </w:tr>
      <w:tr w:rsidR="00511525" w:rsidRPr="00EB139D" w14:paraId="27B9618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EAA1D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E72D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795F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F1A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087FD52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B220CD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452963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F5A02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59,60</w:t>
            </w:r>
          </w:p>
        </w:tc>
        <w:tc>
          <w:tcPr>
            <w:tcW w:w="850" w:type="dxa"/>
          </w:tcPr>
          <w:p w14:paraId="3B2EAEA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8EF79B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D1FA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4DA3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3089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DD96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94B7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1B5D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59,60</w:t>
            </w:r>
          </w:p>
        </w:tc>
      </w:tr>
      <w:tr w:rsidR="00511525" w:rsidRPr="00EB139D" w14:paraId="05A79D8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E636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7986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F175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F2F9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10246C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F61B7E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2D8E59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5EBE4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05B9947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B8065B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A7C2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92B1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6420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12D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3240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853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</w:tr>
      <w:tr w:rsidR="00511525" w:rsidRPr="00EB139D" w14:paraId="6D124F4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390D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7B26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3619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3F80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4402A3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CA181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AFCE01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22EF8E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F0E8DA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C5C34A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DACD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D4FD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D7FF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306C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47F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E1E6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33CA6F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2785798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2.1.6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DC5455A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Замена шкафов внутреннего пожарного водопровода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24D2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6F1F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6D8D62E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41901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E6AD2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3206BC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17,50</w:t>
            </w:r>
          </w:p>
        </w:tc>
        <w:tc>
          <w:tcPr>
            <w:tcW w:w="850" w:type="dxa"/>
          </w:tcPr>
          <w:p w14:paraId="1DD33E4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C082DB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E80B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2E133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46B0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A553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3F3D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FAA7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17,50</w:t>
            </w:r>
          </w:p>
        </w:tc>
      </w:tr>
      <w:tr w:rsidR="00511525" w:rsidRPr="00EB139D" w14:paraId="686120E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DE7A5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0769C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2479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6A8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2D1CF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61D11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43D35E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B48CC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2DD53C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FE40FD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FE84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E780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EAF8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FCC5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F15B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043A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80CDE2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138550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923955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5C8C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3884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7DEEDE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E5A351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5B2F88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DF589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FA5AC0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1C67B4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4966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BDDE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D3FA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1091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5D1F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546E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A30C8B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B39C1E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7900D8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21F0E" w14:textId="77777777" w:rsidR="00511525" w:rsidRPr="00EB139D" w:rsidRDefault="00511525" w:rsidP="006D2D7A">
            <w:pPr>
              <w:ind w:left="-83" w:right="-92" w:firstLine="0"/>
              <w:jc w:val="left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E4BF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6584B0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E7D78D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E908CD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A7806A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17,50</w:t>
            </w:r>
          </w:p>
        </w:tc>
        <w:tc>
          <w:tcPr>
            <w:tcW w:w="850" w:type="dxa"/>
          </w:tcPr>
          <w:p w14:paraId="59A4C3E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0FC89C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F543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F8F0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F352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97D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948E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DD2E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17,50</w:t>
            </w:r>
          </w:p>
        </w:tc>
      </w:tr>
      <w:tr w:rsidR="00511525" w:rsidRPr="00EB139D" w14:paraId="576F565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91551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E7B600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1FB76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B892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858EFD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6F5C2B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D3B44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5C6F0D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C1297A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0511EA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130C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9FD4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6F16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B70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4C99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044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347AA4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FF7B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DECC1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9944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A71E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F7FE2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81710A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7E6D6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DB9DB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E29FFB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C44748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7902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2D11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CF2F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0E43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0C61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C103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45D90D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B8582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2.1.7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DBCC5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Приобретение, переосвидетельствование и перезарядка средств пожаротушения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FA4A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CD21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3CD4AF5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658A26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15A5F6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30A7E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360,74</w:t>
            </w:r>
          </w:p>
        </w:tc>
        <w:tc>
          <w:tcPr>
            <w:tcW w:w="850" w:type="dxa"/>
          </w:tcPr>
          <w:p w14:paraId="14ABB78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25,39</w:t>
            </w:r>
          </w:p>
        </w:tc>
        <w:tc>
          <w:tcPr>
            <w:tcW w:w="851" w:type="dxa"/>
          </w:tcPr>
          <w:p w14:paraId="1AAB89D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870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13,67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CE3A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705F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BBAD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B2D6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9D92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409,80</w:t>
            </w:r>
          </w:p>
        </w:tc>
      </w:tr>
      <w:tr w:rsidR="00511525" w:rsidRPr="00EB139D" w14:paraId="41D88B6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ADE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89B8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2FE0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9368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58CDB1E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62EFB7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37179B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35837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26,00</w:t>
            </w:r>
          </w:p>
        </w:tc>
        <w:tc>
          <w:tcPr>
            <w:tcW w:w="850" w:type="dxa"/>
          </w:tcPr>
          <w:p w14:paraId="0A51576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15,39</w:t>
            </w:r>
          </w:p>
        </w:tc>
        <w:tc>
          <w:tcPr>
            <w:tcW w:w="851" w:type="dxa"/>
          </w:tcPr>
          <w:p w14:paraId="6D93227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D5E4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7CFF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493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17B0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6A3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EC6A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41,39</w:t>
            </w:r>
          </w:p>
        </w:tc>
      </w:tr>
      <w:tr w:rsidR="00511525" w:rsidRPr="00EB139D" w14:paraId="7FD4420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8BCD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2714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1A35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3162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23355A5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0D8909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F30569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C768EE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293,74</w:t>
            </w:r>
          </w:p>
        </w:tc>
        <w:tc>
          <w:tcPr>
            <w:tcW w:w="850" w:type="dxa"/>
          </w:tcPr>
          <w:p w14:paraId="0B545E8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EBA2BA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915F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B461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DD40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ADB7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156E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395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293,74</w:t>
            </w:r>
          </w:p>
        </w:tc>
      </w:tr>
      <w:tr w:rsidR="00511525" w:rsidRPr="00EB139D" w14:paraId="75F163F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6D43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377C8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0EBE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70B3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5355C79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CD7F0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3384B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1AE97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41,00</w:t>
            </w:r>
          </w:p>
        </w:tc>
        <w:tc>
          <w:tcPr>
            <w:tcW w:w="850" w:type="dxa"/>
          </w:tcPr>
          <w:p w14:paraId="61F2311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23530D5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27F7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13,67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1DEE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17E3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2E6B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97D7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F955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74,67</w:t>
            </w:r>
          </w:p>
        </w:tc>
      </w:tr>
      <w:tr w:rsidR="00511525" w:rsidRPr="00EB139D" w14:paraId="7B75F9F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5563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8970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67B43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9DB2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CD8547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22CF3A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18D38A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1C2008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A9A3F6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A7F8FB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995F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B209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DFE0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601D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2808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8EA6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B576D1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4470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26F6D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99C8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E1B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D7B9D3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A4B68D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A014DA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F0DDCC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1DAE26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52D7BA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D08B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4088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912A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CFC5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A4D0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91BA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9690BC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058B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7D35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2DA3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A394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02C38B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2CD22E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2C17FE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4543B9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350,74</w:t>
            </w:r>
          </w:p>
        </w:tc>
        <w:tc>
          <w:tcPr>
            <w:tcW w:w="850" w:type="dxa"/>
          </w:tcPr>
          <w:p w14:paraId="6E7F3A6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15,39</w:t>
            </w:r>
          </w:p>
        </w:tc>
        <w:tc>
          <w:tcPr>
            <w:tcW w:w="851" w:type="dxa"/>
          </w:tcPr>
          <w:p w14:paraId="21EFF80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BEFF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13,67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1265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315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D14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2984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51E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379,80</w:t>
            </w:r>
          </w:p>
        </w:tc>
      </w:tr>
      <w:tr w:rsidR="00511525" w:rsidRPr="00EB139D" w14:paraId="6A69D70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49AF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ADEB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FB1A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042E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91307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A0869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FB2E7A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D6E840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26,00</w:t>
            </w:r>
          </w:p>
        </w:tc>
        <w:tc>
          <w:tcPr>
            <w:tcW w:w="850" w:type="dxa"/>
          </w:tcPr>
          <w:p w14:paraId="43CCED5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15,39</w:t>
            </w:r>
          </w:p>
        </w:tc>
        <w:tc>
          <w:tcPr>
            <w:tcW w:w="851" w:type="dxa"/>
          </w:tcPr>
          <w:p w14:paraId="27BB18B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0486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418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DB2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1BB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5F59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B196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41,39</w:t>
            </w:r>
          </w:p>
        </w:tc>
      </w:tr>
      <w:tr w:rsidR="00511525" w:rsidRPr="00EB139D" w14:paraId="03FD160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A651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4AC0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924E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94B8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58E408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F39223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DE293C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84B7C6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293,74</w:t>
            </w:r>
          </w:p>
        </w:tc>
        <w:tc>
          <w:tcPr>
            <w:tcW w:w="850" w:type="dxa"/>
          </w:tcPr>
          <w:p w14:paraId="12EF553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2A5708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D34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F10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E2B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2C81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3285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F99D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293,74</w:t>
            </w:r>
          </w:p>
        </w:tc>
      </w:tr>
      <w:tr w:rsidR="00511525" w:rsidRPr="00EB139D" w14:paraId="1383187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31DB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7525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EA62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9ECC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BBD85B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0C01E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56FCC6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D00945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31,00</w:t>
            </w:r>
          </w:p>
        </w:tc>
        <w:tc>
          <w:tcPr>
            <w:tcW w:w="850" w:type="dxa"/>
          </w:tcPr>
          <w:p w14:paraId="2A484F3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313908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509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13,67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C06D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E83F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DD1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59C3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7E9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44,67</w:t>
            </w:r>
          </w:p>
        </w:tc>
      </w:tr>
      <w:tr w:rsidR="00511525" w:rsidRPr="00EB139D" w14:paraId="49C91C1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E23C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FA35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A523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FF8F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DDE18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C6E679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28876C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8426ED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17A2015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3D1985E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1A91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15CA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74F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1FCF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2919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2A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</w:tr>
      <w:tr w:rsidR="00511525" w:rsidRPr="00EB139D" w14:paraId="4CA0526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8A7BB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2.1.8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77BF0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Проверка внутренних пожарных кранов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A793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8C9F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0179995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0FBB14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2CD16D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0F1E28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113,80</w:t>
            </w:r>
          </w:p>
        </w:tc>
        <w:tc>
          <w:tcPr>
            <w:tcW w:w="850" w:type="dxa"/>
          </w:tcPr>
          <w:p w14:paraId="6A8B270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12,80</w:t>
            </w:r>
          </w:p>
        </w:tc>
        <w:tc>
          <w:tcPr>
            <w:tcW w:w="851" w:type="dxa"/>
          </w:tcPr>
          <w:p w14:paraId="77664D2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9CD4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59C1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158F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F1AA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E5C7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E65B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126,60</w:t>
            </w:r>
          </w:p>
        </w:tc>
      </w:tr>
      <w:tr w:rsidR="00511525" w:rsidRPr="00EB139D" w14:paraId="106F5C1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6131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7DCE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291E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48B7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887E6F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0B57B0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D3DDD5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960261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12,80</w:t>
            </w:r>
          </w:p>
        </w:tc>
        <w:tc>
          <w:tcPr>
            <w:tcW w:w="850" w:type="dxa"/>
          </w:tcPr>
          <w:p w14:paraId="28A347D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12,80</w:t>
            </w:r>
          </w:p>
        </w:tc>
        <w:tc>
          <w:tcPr>
            <w:tcW w:w="851" w:type="dxa"/>
          </w:tcPr>
          <w:p w14:paraId="1B08792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D53F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A1EE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D31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F22A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024F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73DE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25,60</w:t>
            </w:r>
          </w:p>
        </w:tc>
      </w:tr>
      <w:tr w:rsidR="00511525" w:rsidRPr="00EB139D" w14:paraId="5E99CA4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C40D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015D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32A4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AD19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5E56A2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CACDD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EB9AED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47480C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101,00</w:t>
            </w:r>
          </w:p>
        </w:tc>
        <w:tc>
          <w:tcPr>
            <w:tcW w:w="850" w:type="dxa"/>
          </w:tcPr>
          <w:p w14:paraId="447D785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C7E428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9F86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A467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E9AB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2945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154A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94C8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101,00</w:t>
            </w:r>
          </w:p>
        </w:tc>
      </w:tr>
      <w:tr w:rsidR="00511525" w:rsidRPr="00EB139D" w14:paraId="68A7F73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213E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3814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274C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D75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A94276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0B7E39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9A233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E99D3D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E60195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7B9411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0441B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9E24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A544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FC7C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0595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11B7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A79C45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4591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AAC3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D59D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BD50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1297F6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008B1C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898538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6C9BCD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45E203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A06493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403D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4642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2777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F026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B026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8080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211D8D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F4EB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AE8D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345D3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82B1E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76CB03B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55ACAA3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71CC7EC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62E9A7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113,80</w:t>
            </w:r>
          </w:p>
        </w:tc>
        <w:tc>
          <w:tcPr>
            <w:tcW w:w="850" w:type="dxa"/>
          </w:tcPr>
          <w:p w14:paraId="54E909D1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12,80</w:t>
            </w:r>
          </w:p>
        </w:tc>
        <w:tc>
          <w:tcPr>
            <w:tcW w:w="851" w:type="dxa"/>
          </w:tcPr>
          <w:p w14:paraId="0B2A8C6B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99127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6C6B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2A67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5699D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8EB6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CE4C9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126,60</w:t>
            </w:r>
          </w:p>
        </w:tc>
      </w:tr>
      <w:tr w:rsidR="00511525" w:rsidRPr="00EB139D" w14:paraId="541CBCC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8D0F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5DFF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EA63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BFD8D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A5AD51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9AD255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27EB34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1B1875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12,80</w:t>
            </w:r>
          </w:p>
        </w:tc>
        <w:tc>
          <w:tcPr>
            <w:tcW w:w="850" w:type="dxa"/>
          </w:tcPr>
          <w:p w14:paraId="12A2ADF7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12,80</w:t>
            </w:r>
          </w:p>
        </w:tc>
        <w:tc>
          <w:tcPr>
            <w:tcW w:w="851" w:type="dxa"/>
          </w:tcPr>
          <w:p w14:paraId="05F89289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45EC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93266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275B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59FA7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C274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2AE7D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25,60</w:t>
            </w:r>
          </w:p>
        </w:tc>
      </w:tr>
      <w:tr w:rsidR="00511525" w:rsidRPr="00EB139D" w14:paraId="1708BDE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360E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88D3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EBCB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9FBB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31AEAE5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5621AB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FA6B3CB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94C5520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101,00</w:t>
            </w:r>
          </w:p>
        </w:tc>
        <w:tc>
          <w:tcPr>
            <w:tcW w:w="850" w:type="dxa"/>
          </w:tcPr>
          <w:p w14:paraId="306A997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48F740F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0B8A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B676E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BA693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23768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8119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980A2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101,00</w:t>
            </w:r>
          </w:p>
        </w:tc>
      </w:tr>
      <w:tr w:rsidR="00511525" w:rsidRPr="00EB139D" w14:paraId="44DBEC7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A859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4961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E400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2051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21379C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03288A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DB22B1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72C04D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EC1C2A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A56779D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72D1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C78EC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7A3AA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E97DC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4AA5D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88AA7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166F8C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BECEC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2.1.9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CE318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Ремонт пожарных лестниц, строительно-монтажные работы по установке автоматической пожарной сигнализации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0BC8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D525A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3FCCE8F0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311196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2085E0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60C3C0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E680B06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87BB249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34A79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CE763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59C39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400D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10A9C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10559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79003F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62D52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7A0D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14A7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39212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057B59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FDF82FB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CB0B87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2A0980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5F5EBC2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66264CA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18821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01F4B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D8120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F6C49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A072E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267AC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2F36C9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58D8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22EC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8985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804D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44BC80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A450436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4BF85B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27AF36F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1D9DDAF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E1A8639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C1817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50CF7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F14B5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A2758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413C4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713E7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C93F76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AD23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FB2F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19AE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05C58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E03804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75DC5C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378C81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BA11D0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EE38D5B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AB2A08A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CF15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499E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2F4F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A9563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1A678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2993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24D7FD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6B56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B31C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1599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6B59E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3E25E57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E4A17D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B81134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1CC8C6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F32A1C3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474699D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4B096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72A69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22AF4B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BD671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E932D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1155E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2BEB22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22DC933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2.1.10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18C73A1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Пропитка и проверка качества огнезащитной обработки деревянных конструкций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CD9F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33AA3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2E6D71DB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7B5B51A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0F1786B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AA56FC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250,21</w:t>
            </w:r>
          </w:p>
        </w:tc>
        <w:tc>
          <w:tcPr>
            <w:tcW w:w="850" w:type="dxa"/>
          </w:tcPr>
          <w:p w14:paraId="17BDBCAC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17,27</w:t>
            </w:r>
          </w:p>
        </w:tc>
        <w:tc>
          <w:tcPr>
            <w:tcW w:w="851" w:type="dxa"/>
          </w:tcPr>
          <w:p w14:paraId="64FBDFBC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3138D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1E369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0F29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4D79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C991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17267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694,28</w:t>
            </w:r>
          </w:p>
        </w:tc>
      </w:tr>
      <w:tr w:rsidR="00511525" w:rsidRPr="00EB139D" w14:paraId="13A29B3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8C49E9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A04D15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F98D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7970B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E6A7583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52AE772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9FDFDD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000240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35,71</w:t>
            </w:r>
          </w:p>
        </w:tc>
        <w:tc>
          <w:tcPr>
            <w:tcW w:w="850" w:type="dxa"/>
          </w:tcPr>
          <w:p w14:paraId="507220B7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17,27</w:t>
            </w:r>
          </w:p>
        </w:tc>
        <w:tc>
          <w:tcPr>
            <w:tcW w:w="851" w:type="dxa"/>
          </w:tcPr>
          <w:p w14:paraId="455DEB1D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1A12F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6643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D82F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E2D42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B20EF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B3025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52,98</w:t>
            </w:r>
          </w:p>
        </w:tc>
      </w:tr>
      <w:tr w:rsidR="00511525" w:rsidRPr="00EB139D" w14:paraId="61EC401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029580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23E37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99CA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7F65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40331F8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44D7615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AB7B6A8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4E71941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214,50</w:t>
            </w:r>
          </w:p>
        </w:tc>
        <w:tc>
          <w:tcPr>
            <w:tcW w:w="850" w:type="dxa"/>
          </w:tcPr>
          <w:p w14:paraId="10C0C4BB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E4805E9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79C87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CBB8F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58F4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7A29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317D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363E5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214,50</w:t>
            </w:r>
          </w:p>
        </w:tc>
      </w:tr>
      <w:tr w:rsidR="00511525" w:rsidRPr="00EB139D" w14:paraId="0E199DE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F630AB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9F0B4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1C71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EAA31" w14:textId="77777777" w:rsidR="00511525" w:rsidRPr="00EB139D" w:rsidRDefault="00511525" w:rsidP="006D2D7A">
            <w:pPr>
              <w:widowControl/>
              <w:spacing w:after="20"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7F9423E4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131D90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0602E2D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4D82A39" w14:textId="77777777" w:rsidR="00511525" w:rsidRPr="00EB139D" w:rsidRDefault="00511525" w:rsidP="006D2D7A">
            <w:pPr>
              <w:widowControl/>
              <w:spacing w:after="20"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3D89730" w14:textId="77777777" w:rsidR="00511525" w:rsidRPr="00EB139D" w:rsidRDefault="00511525" w:rsidP="006D2D7A">
            <w:pPr>
              <w:widowControl/>
              <w:spacing w:after="20"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72CD50A" w14:textId="77777777" w:rsidR="00511525" w:rsidRPr="00EB139D" w:rsidRDefault="00511525" w:rsidP="006D2D7A">
            <w:pPr>
              <w:widowControl/>
              <w:spacing w:after="20"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E137" w14:textId="77777777" w:rsidR="00511525" w:rsidRPr="00EB139D" w:rsidRDefault="00511525" w:rsidP="006D2D7A">
            <w:pPr>
              <w:widowControl/>
              <w:spacing w:after="20"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DA2C5" w14:textId="77777777" w:rsidR="00511525" w:rsidRPr="00EB139D" w:rsidRDefault="00511525" w:rsidP="006D2D7A">
            <w:pPr>
              <w:widowControl/>
              <w:spacing w:after="20"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2459" w14:textId="77777777" w:rsidR="00511525" w:rsidRPr="00EB139D" w:rsidRDefault="00511525" w:rsidP="006D2D7A">
            <w:pPr>
              <w:widowControl/>
              <w:spacing w:after="20"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160CC" w14:textId="77777777" w:rsidR="00511525" w:rsidRPr="00EB139D" w:rsidRDefault="00511525" w:rsidP="006D2D7A">
            <w:pPr>
              <w:widowControl/>
              <w:spacing w:after="20"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2C41" w14:textId="77777777" w:rsidR="00511525" w:rsidRPr="00EB139D" w:rsidRDefault="00511525" w:rsidP="006D2D7A">
            <w:pPr>
              <w:widowControl/>
              <w:spacing w:after="20"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91A7" w14:textId="77777777" w:rsidR="00511525" w:rsidRPr="00EB139D" w:rsidRDefault="00511525" w:rsidP="006D2D7A">
            <w:pPr>
              <w:widowControl/>
              <w:spacing w:after="20"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426,80</w:t>
            </w:r>
          </w:p>
        </w:tc>
      </w:tr>
      <w:tr w:rsidR="00511525" w:rsidRPr="00EB139D" w14:paraId="183D730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CC09BB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9DF7BE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5FF5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1020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C08599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762619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446558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94C62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27554D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A45787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ACFA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C5D5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64E4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64BD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7701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3C9B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89AC75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71AFD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730FE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64AD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1005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8D7610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9B205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D866C0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8EA3A8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CD52B6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8EF1C1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6242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5DF0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A213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8A5E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24D5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EC1B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EEB7F0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4DE85D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C0464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57AE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8804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263D080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E6969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CFF657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CE4C7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250,21</w:t>
            </w:r>
          </w:p>
        </w:tc>
        <w:tc>
          <w:tcPr>
            <w:tcW w:w="850" w:type="dxa"/>
          </w:tcPr>
          <w:p w14:paraId="1FB6D28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17,27</w:t>
            </w:r>
          </w:p>
        </w:tc>
        <w:tc>
          <w:tcPr>
            <w:tcW w:w="851" w:type="dxa"/>
          </w:tcPr>
          <w:p w14:paraId="43B7C47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9A66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CA0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1790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D5B6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934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30DF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694,28</w:t>
            </w:r>
          </w:p>
        </w:tc>
      </w:tr>
      <w:tr w:rsidR="00511525" w:rsidRPr="00EB139D" w14:paraId="70E8FD5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75995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987ADD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24DCD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AFE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A1DEB7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8DDFC4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72432C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2BC76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35,71</w:t>
            </w:r>
          </w:p>
        </w:tc>
        <w:tc>
          <w:tcPr>
            <w:tcW w:w="850" w:type="dxa"/>
          </w:tcPr>
          <w:p w14:paraId="331BCD0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17,27</w:t>
            </w:r>
          </w:p>
        </w:tc>
        <w:tc>
          <w:tcPr>
            <w:tcW w:w="851" w:type="dxa"/>
          </w:tcPr>
          <w:p w14:paraId="4C95FB1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E378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5539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5ADD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BCCA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6120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FA49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52,98</w:t>
            </w:r>
          </w:p>
        </w:tc>
      </w:tr>
      <w:tr w:rsidR="00511525" w:rsidRPr="00EB139D" w14:paraId="0B1B210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54C6C1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DC8FA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7F712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3BDB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4D317D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EA892E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418AE5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1E514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214,50</w:t>
            </w:r>
          </w:p>
        </w:tc>
        <w:tc>
          <w:tcPr>
            <w:tcW w:w="850" w:type="dxa"/>
          </w:tcPr>
          <w:p w14:paraId="2C4A84E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1D890D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7D0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1BDA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675E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19E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B82F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CEAD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214,50</w:t>
            </w:r>
          </w:p>
        </w:tc>
      </w:tr>
      <w:tr w:rsidR="00511525" w:rsidRPr="00EB139D" w14:paraId="446CB48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CE4C5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752FCF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08B3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AA3B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6B5857C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72D8B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947A59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CA80D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60FA06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089ED9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C364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669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F1FF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A816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22B9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105,70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0543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426,80</w:t>
            </w:r>
          </w:p>
        </w:tc>
      </w:tr>
      <w:tr w:rsidR="00511525" w:rsidRPr="00EB139D" w14:paraId="1513B57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5748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3692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6EE4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778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E8A35A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73A762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8D2BDF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7CF38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3C6ACE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7E4734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78F0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72C1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C77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93C1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3EA5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2FD1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6D2AFA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48D7D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2.1.11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4BB4C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Страхование гражданской ответственности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1FFA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916C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6E4BFF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497989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6C5C71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C7305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152,30</w:t>
            </w:r>
          </w:p>
        </w:tc>
        <w:tc>
          <w:tcPr>
            <w:tcW w:w="850" w:type="dxa"/>
          </w:tcPr>
          <w:p w14:paraId="039CA6D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149,50</w:t>
            </w:r>
          </w:p>
        </w:tc>
        <w:tc>
          <w:tcPr>
            <w:tcW w:w="851" w:type="dxa"/>
          </w:tcPr>
          <w:p w14:paraId="2BB949F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85E7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D59E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F5FE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822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0EC7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C19B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1003,30</w:t>
            </w:r>
          </w:p>
        </w:tc>
      </w:tr>
      <w:tr w:rsidR="00511525" w:rsidRPr="00EB139D" w14:paraId="53B0A4C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9B2C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B26D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D338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EE22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1F7457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630C8C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892B53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F3EA05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142,30</w:t>
            </w:r>
          </w:p>
        </w:tc>
        <w:tc>
          <w:tcPr>
            <w:tcW w:w="850" w:type="dxa"/>
          </w:tcPr>
          <w:p w14:paraId="4099637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139,50</w:t>
            </w:r>
          </w:p>
        </w:tc>
        <w:tc>
          <w:tcPr>
            <w:tcW w:w="851" w:type="dxa"/>
          </w:tcPr>
          <w:p w14:paraId="5789F23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D4ED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7BE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FD7F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CE04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749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7CE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983,30</w:t>
            </w:r>
          </w:p>
        </w:tc>
      </w:tr>
      <w:tr w:rsidR="00511525" w:rsidRPr="00EB139D" w14:paraId="49EB7AB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D685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89E7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4BC7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EC44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582D71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2719A0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B2E0E9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0F2F5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33C2E04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5622537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CFF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06CA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669F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AF96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E966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C808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</w:tr>
      <w:tr w:rsidR="00511525" w:rsidRPr="00EB139D" w14:paraId="6BA5305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040E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6F07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45D4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A2D8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E006B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132A67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F2873B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DEC7A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41B587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81ED93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05ED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4012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C155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BC05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DAAC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CAB5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76A5E6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C8BB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8CD1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19F0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E08E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1D7BB4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C38E30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D6A083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7C8FD5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4AAEB2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C0B67F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06F3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817F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CC11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85F2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7462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BA1C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B0B803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4933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0CAA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B0D1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1C31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1C86D2E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B55B7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27012B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08BA73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152,30</w:t>
            </w:r>
          </w:p>
        </w:tc>
        <w:tc>
          <w:tcPr>
            <w:tcW w:w="850" w:type="dxa"/>
          </w:tcPr>
          <w:p w14:paraId="489AB88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149,50</w:t>
            </w:r>
          </w:p>
        </w:tc>
        <w:tc>
          <w:tcPr>
            <w:tcW w:w="851" w:type="dxa"/>
          </w:tcPr>
          <w:p w14:paraId="72A6F5A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BE2B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62DE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C989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6BB3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D99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6C2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1003,30</w:t>
            </w:r>
          </w:p>
        </w:tc>
      </w:tr>
      <w:tr w:rsidR="00511525" w:rsidRPr="00EB139D" w14:paraId="3C6430A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1B83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5A6D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F810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565A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75395A0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440D99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6E8AF0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78E8CD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142,30</w:t>
            </w:r>
          </w:p>
        </w:tc>
        <w:tc>
          <w:tcPr>
            <w:tcW w:w="850" w:type="dxa"/>
          </w:tcPr>
          <w:p w14:paraId="52BDAE8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139,50</w:t>
            </w:r>
          </w:p>
        </w:tc>
        <w:tc>
          <w:tcPr>
            <w:tcW w:w="851" w:type="dxa"/>
          </w:tcPr>
          <w:p w14:paraId="51DE5BF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1A6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CE5C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8351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DB3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AE23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140,30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EB4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983,30</w:t>
            </w:r>
          </w:p>
        </w:tc>
      </w:tr>
      <w:tr w:rsidR="00511525" w:rsidRPr="00EB139D" w14:paraId="4CB05F6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B79B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955C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0C3CD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5ADA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62640BC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324B3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21659E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E8369C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227DCAF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4EE121A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3EF8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930A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BD3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61B2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87E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66F7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</w:tr>
      <w:tr w:rsidR="00511525" w:rsidRPr="00EB139D" w14:paraId="53962E5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8235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1B52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F512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89FD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8095CD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A3C6EF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B7ABE8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EECC43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C307D9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B4E331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AC62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0CD6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5300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0694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31EA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CF66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13E256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D17A0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2.1.12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0224D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Обучение руководителей и специалистов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0C14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E04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0C132C2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691D9F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464BF7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81290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47,00</w:t>
            </w:r>
          </w:p>
        </w:tc>
        <w:tc>
          <w:tcPr>
            <w:tcW w:w="850" w:type="dxa"/>
          </w:tcPr>
          <w:p w14:paraId="1B4033E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61,30</w:t>
            </w:r>
          </w:p>
        </w:tc>
        <w:tc>
          <w:tcPr>
            <w:tcW w:w="851" w:type="dxa"/>
          </w:tcPr>
          <w:p w14:paraId="09143E7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1837,91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C7C3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79,00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6644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111B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270B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6D1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48C7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2323,21</w:t>
            </w:r>
          </w:p>
        </w:tc>
      </w:tr>
      <w:tr w:rsidR="00511525" w:rsidRPr="00EB139D" w14:paraId="53E093E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E78D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FFEB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BAE7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1BC7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0CC8E1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17BE5A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9267BE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46C424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3,00</w:t>
            </w:r>
          </w:p>
        </w:tc>
        <w:tc>
          <w:tcPr>
            <w:tcW w:w="850" w:type="dxa"/>
          </w:tcPr>
          <w:p w14:paraId="3836A2B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30C031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7C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CC18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8394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E9E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201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2443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7,50</w:t>
            </w:r>
          </w:p>
        </w:tc>
      </w:tr>
      <w:tr w:rsidR="00511525" w:rsidRPr="00EB139D" w14:paraId="56AE379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5EFA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806D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AC41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16E5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5283AE9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0CEAC2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3AF3C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4A9DBB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37,00</w:t>
            </w:r>
          </w:p>
        </w:tc>
        <w:tc>
          <w:tcPr>
            <w:tcW w:w="850" w:type="dxa"/>
          </w:tcPr>
          <w:p w14:paraId="635E278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53,00</w:t>
            </w:r>
          </w:p>
        </w:tc>
        <w:tc>
          <w:tcPr>
            <w:tcW w:w="851" w:type="dxa"/>
          </w:tcPr>
          <w:p w14:paraId="2E20885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1837,91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C5BC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AEFF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583F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395E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9D71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C8A9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2265,41</w:t>
            </w:r>
          </w:p>
        </w:tc>
      </w:tr>
      <w:tr w:rsidR="00511525" w:rsidRPr="00EB139D" w14:paraId="6767BD5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6BF0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AFAA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DEE3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7C9B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5FD2F56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B1D74E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41A2E0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B65F0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</w:tcPr>
          <w:p w14:paraId="00C7826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8,30</w:t>
            </w:r>
          </w:p>
        </w:tc>
        <w:tc>
          <w:tcPr>
            <w:tcW w:w="851" w:type="dxa"/>
          </w:tcPr>
          <w:p w14:paraId="00E2ED4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5B5A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6AC7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3CFF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D76A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CF36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1918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50,30</w:t>
            </w:r>
          </w:p>
        </w:tc>
      </w:tr>
      <w:tr w:rsidR="00511525" w:rsidRPr="00EB139D" w14:paraId="5DB0B09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82E9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02B3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717C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8009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9AC604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4F6441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69EADA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0779E5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802CAA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E240D2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87CE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BD86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982E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903E4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0DEA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AE92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184164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2E50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8E70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4CFB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0776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AE20D9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D309C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CF4504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3B8A4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D8DE9F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854ED9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C6DC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D8CD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2055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42C5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857C2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9357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0BA454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568C2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BE4D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73E8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EDB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12BDACA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19519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FECCD6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A9179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44,00</w:t>
            </w:r>
          </w:p>
        </w:tc>
        <w:tc>
          <w:tcPr>
            <w:tcW w:w="850" w:type="dxa"/>
          </w:tcPr>
          <w:p w14:paraId="19ED537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58,30</w:t>
            </w:r>
          </w:p>
        </w:tc>
        <w:tc>
          <w:tcPr>
            <w:tcW w:w="851" w:type="dxa"/>
          </w:tcPr>
          <w:p w14:paraId="40A7235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1837,91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496A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79,00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65C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1465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4DA5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907D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74,50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D5FA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2317,21</w:t>
            </w:r>
          </w:p>
        </w:tc>
      </w:tr>
      <w:tr w:rsidR="00511525" w:rsidRPr="00EB139D" w14:paraId="2E88F03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0B1E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6919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CF69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C244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6582DD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FE2F1C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06288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F2355A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3,00</w:t>
            </w:r>
          </w:p>
        </w:tc>
        <w:tc>
          <w:tcPr>
            <w:tcW w:w="850" w:type="dxa"/>
          </w:tcPr>
          <w:p w14:paraId="699ACA7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255AEF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6FA7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4CB3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4676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FA84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72E5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A05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7,50</w:t>
            </w:r>
          </w:p>
        </w:tc>
      </w:tr>
      <w:tr w:rsidR="00511525" w:rsidRPr="00EB139D" w14:paraId="4A0D427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33F5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11D7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4D8B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AC6E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2B8EB29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C6616C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383EA6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6C3D6F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37,00</w:t>
            </w:r>
          </w:p>
        </w:tc>
        <w:tc>
          <w:tcPr>
            <w:tcW w:w="850" w:type="dxa"/>
          </w:tcPr>
          <w:p w14:paraId="621ABD5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53,00</w:t>
            </w:r>
          </w:p>
        </w:tc>
        <w:tc>
          <w:tcPr>
            <w:tcW w:w="851" w:type="dxa"/>
          </w:tcPr>
          <w:p w14:paraId="36DF676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1837,91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E093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3A0E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07A5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1122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1EE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67,50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B767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2265,41</w:t>
            </w:r>
          </w:p>
        </w:tc>
      </w:tr>
      <w:tr w:rsidR="00511525" w:rsidRPr="00EB139D" w14:paraId="3DAB9F8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BE41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B034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A87F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0387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227356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DDB455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00053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78E671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4,00</w:t>
            </w:r>
          </w:p>
        </w:tc>
        <w:tc>
          <w:tcPr>
            <w:tcW w:w="850" w:type="dxa"/>
          </w:tcPr>
          <w:p w14:paraId="3D1621B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5,30</w:t>
            </w:r>
          </w:p>
        </w:tc>
        <w:tc>
          <w:tcPr>
            <w:tcW w:w="851" w:type="dxa"/>
          </w:tcPr>
          <w:p w14:paraId="151952F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F7DA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45FE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4B3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2EB4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7E7C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2B2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44,30</w:t>
            </w:r>
          </w:p>
        </w:tc>
      </w:tr>
      <w:tr w:rsidR="00511525" w:rsidRPr="00EB139D" w14:paraId="71695CD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403D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51ED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DB53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DC9E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26B7BBB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1A8838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8CA2F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F8765C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3,00</w:t>
            </w:r>
          </w:p>
        </w:tc>
        <w:tc>
          <w:tcPr>
            <w:tcW w:w="850" w:type="dxa"/>
          </w:tcPr>
          <w:p w14:paraId="7858C4E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3,00</w:t>
            </w:r>
          </w:p>
        </w:tc>
        <w:tc>
          <w:tcPr>
            <w:tcW w:w="851" w:type="dxa"/>
          </w:tcPr>
          <w:p w14:paraId="0086DFE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8A93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65F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4A8D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F3B7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936E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ADF6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6,00</w:t>
            </w:r>
          </w:p>
        </w:tc>
      </w:tr>
      <w:tr w:rsidR="00511525" w:rsidRPr="00EB139D" w14:paraId="3FFAE5A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21A9511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2.1.13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0D5909C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Восстановление и поддержание в готовности наружной системы пожарного водоснабжения городского округа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965A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D54E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88E8E0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FEB60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3E3AD4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07B75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0" w:type="dxa"/>
          </w:tcPr>
          <w:p w14:paraId="3B57A13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1" w:type="dxa"/>
          </w:tcPr>
          <w:p w14:paraId="2BD1970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512,27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B904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D2F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CE7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15DB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4930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8C50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4712,27</w:t>
            </w:r>
          </w:p>
        </w:tc>
      </w:tr>
      <w:tr w:rsidR="00511525" w:rsidRPr="00EB139D" w14:paraId="118612D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748D7D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08C1D7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3C62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4E70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A7F1DD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9A9243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8DF1A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20EA69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71945C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F97684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7EBA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7E4F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8CC3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E97F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8DE0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ACA0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15B7FE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F8D8BD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3A606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0B96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FBB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2DA1CE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494DB2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DA881A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4836B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0D0C8D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4B5436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7D72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6D6D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D4C8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E918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15C0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55C8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97A47C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46D17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DDE37B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D3D6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856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022D87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3D67C5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66BB5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D2FD73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0" w:type="dxa"/>
          </w:tcPr>
          <w:p w14:paraId="7F5F10D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1" w:type="dxa"/>
          </w:tcPr>
          <w:p w14:paraId="7D16287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512,27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AB8E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3D91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B640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336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8193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BE19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4712,27</w:t>
            </w:r>
          </w:p>
        </w:tc>
      </w:tr>
      <w:tr w:rsidR="00511525" w:rsidRPr="00EB139D" w14:paraId="2AA29F1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7D8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9A01F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0BDA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455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F466DA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BEA79D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D50E77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3CCF9E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99BF0F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E7798E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1D51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7F6B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1C3B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F3F5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ECFD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84B0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DD63B4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EDA0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2.1.14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F04C1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Укрепление противопожарного состояния территории городского округа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61B2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CAC7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24A1307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6CD19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56770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C45B1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349,82</w:t>
            </w:r>
          </w:p>
        </w:tc>
        <w:tc>
          <w:tcPr>
            <w:tcW w:w="850" w:type="dxa"/>
          </w:tcPr>
          <w:p w14:paraId="58B948F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3903,00</w:t>
            </w:r>
          </w:p>
        </w:tc>
        <w:tc>
          <w:tcPr>
            <w:tcW w:w="851" w:type="dxa"/>
          </w:tcPr>
          <w:p w14:paraId="5730DDE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2498,73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E82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2259,28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BE65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1984,45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0AC2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1984,45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8EB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1984,45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13C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1984,45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1E18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16948,63</w:t>
            </w:r>
          </w:p>
        </w:tc>
      </w:tr>
      <w:tr w:rsidR="00511525" w:rsidRPr="00EB139D" w14:paraId="26610BC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E06F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DED3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2863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4A68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0FE5771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11766D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9D1B8C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DAB50D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6048FCB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6B13730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110,11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009F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B147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DA50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0B81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2125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61C8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678,36</w:t>
            </w:r>
          </w:p>
        </w:tc>
      </w:tr>
      <w:tr w:rsidR="00511525" w:rsidRPr="00EB139D" w14:paraId="35E1BB0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CEB7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213D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FF04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0BC9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496FB19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CFBDC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543DF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7DEF0F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319,82</w:t>
            </w:r>
          </w:p>
        </w:tc>
        <w:tc>
          <w:tcPr>
            <w:tcW w:w="850" w:type="dxa"/>
          </w:tcPr>
          <w:p w14:paraId="1ECE756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3784,00</w:t>
            </w:r>
          </w:p>
        </w:tc>
        <w:tc>
          <w:tcPr>
            <w:tcW w:w="851" w:type="dxa"/>
          </w:tcPr>
          <w:p w14:paraId="717A525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2245,52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6E69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2025,60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43C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D3A4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1A1D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A8C1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D708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15622,14</w:t>
            </w:r>
          </w:p>
        </w:tc>
      </w:tr>
      <w:tr w:rsidR="00511525" w:rsidRPr="00EB139D" w14:paraId="32BDF1F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12EA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676A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1FBC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4830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C73111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564454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2C364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CF55D4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C0911E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109,00</w:t>
            </w:r>
          </w:p>
        </w:tc>
        <w:tc>
          <w:tcPr>
            <w:tcW w:w="851" w:type="dxa"/>
          </w:tcPr>
          <w:p w14:paraId="330107A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143,10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CD8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96,03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C02B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F8E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7AE5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8C87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FCDF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648,13</w:t>
            </w:r>
          </w:p>
        </w:tc>
      </w:tr>
      <w:tr w:rsidR="00511525" w:rsidRPr="00EB139D" w14:paraId="2B14D24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8A47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B30B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9C0F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D8D3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7EE5E2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E9DDCD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92E47E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F891F1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A7A9BB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CB44D3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3F8D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F697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CD32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CE3A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6FDE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8370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79585F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3BE7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FB34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CE6E6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E790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725D51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16C9B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E8868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20AC3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1FD0CA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3DB5C5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2D90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C2CA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986A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F0D1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6A23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B11C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4A14CD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10E9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8FF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F484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44DB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0887413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7DE01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AE589E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2E8E22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349,82</w:t>
            </w:r>
          </w:p>
        </w:tc>
        <w:tc>
          <w:tcPr>
            <w:tcW w:w="850" w:type="dxa"/>
          </w:tcPr>
          <w:p w14:paraId="7B37B2B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3903,00</w:t>
            </w:r>
          </w:p>
        </w:tc>
        <w:tc>
          <w:tcPr>
            <w:tcW w:w="851" w:type="dxa"/>
          </w:tcPr>
          <w:p w14:paraId="22D05FE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2355,63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B6AE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2234,28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0AE7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1959,45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17B2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1959,45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D2C2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1959,45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3B07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1959,45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6302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16680,53</w:t>
            </w:r>
          </w:p>
        </w:tc>
      </w:tr>
      <w:tr w:rsidR="00511525" w:rsidRPr="00EB139D" w14:paraId="2CEF489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D885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3EF8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824C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6B8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F555C0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8B883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986D75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50008D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5D60BB1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62F6FD2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110,11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BD00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7D80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8908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DD6D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81F1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97,65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CC00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678,36</w:t>
            </w:r>
          </w:p>
        </w:tc>
      </w:tr>
      <w:tr w:rsidR="00511525" w:rsidRPr="00EB139D" w14:paraId="3920C03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FF13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4AAB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5CDB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2289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482C28C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12476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EEB14F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B8FE9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319,82</w:t>
            </w:r>
          </w:p>
        </w:tc>
        <w:tc>
          <w:tcPr>
            <w:tcW w:w="850" w:type="dxa"/>
          </w:tcPr>
          <w:p w14:paraId="4B0FCFA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3784,00</w:t>
            </w:r>
          </w:p>
        </w:tc>
        <w:tc>
          <w:tcPr>
            <w:tcW w:w="851" w:type="dxa"/>
          </w:tcPr>
          <w:p w14:paraId="389EC7A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2245,52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D7D0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2025,60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1391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8549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1FCE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FC77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1811,80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3034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15622,14</w:t>
            </w:r>
          </w:p>
        </w:tc>
      </w:tr>
      <w:tr w:rsidR="00511525" w:rsidRPr="00EB139D" w14:paraId="06445C8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AC22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7AA5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E805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EF81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120DD8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4DE897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84C47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15C754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30C722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109,00</w:t>
            </w:r>
          </w:p>
        </w:tc>
        <w:tc>
          <w:tcPr>
            <w:tcW w:w="851" w:type="dxa"/>
          </w:tcPr>
          <w:p w14:paraId="0F84D72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C75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71,03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F5E5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26A9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03E4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1392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B4CF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380,03</w:t>
            </w:r>
          </w:p>
        </w:tc>
      </w:tr>
      <w:tr w:rsidR="00511525" w:rsidRPr="00EB139D" w14:paraId="03E1510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D59E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E4CE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A1CC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EE1B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6C46517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0B059F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878057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F766A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CE3095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CE9AE6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143,10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3E1C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8A87F" w14:textId="77777777" w:rsidR="00511525" w:rsidRPr="00EB139D" w:rsidRDefault="00511525" w:rsidP="006D2D7A">
            <w:pPr>
              <w:widowControl/>
              <w:ind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4BB8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ABDA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5FF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CDFC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268,10</w:t>
            </w:r>
          </w:p>
        </w:tc>
      </w:tr>
      <w:tr w:rsidR="00511525" w:rsidRPr="00EB139D" w14:paraId="091AF3B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E1F74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bookmarkStart w:id="20" w:name="_Hlk147829626"/>
            <w:r w:rsidRPr="00EB139D">
              <w:rPr>
                <w:sz w:val="20"/>
              </w:rPr>
              <w:t>3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9A1E5" w14:textId="77777777" w:rsidR="00511525" w:rsidRPr="00EB139D" w:rsidRDefault="00511525" w:rsidP="006D2D7A">
            <w:pPr>
              <w:widowControl/>
              <w:spacing w:after="360"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Подпрограмма «Профилактика правонарушений, терроризма и экстремизма» на 2020-2027 годы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4B8A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D2FD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159236E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55050C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537792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C2F69A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5616,63</w:t>
            </w:r>
          </w:p>
        </w:tc>
        <w:tc>
          <w:tcPr>
            <w:tcW w:w="850" w:type="dxa"/>
          </w:tcPr>
          <w:p w14:paraId="11F4935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5595,04</w:t>
            </w:r>
          </w:p>
        </w:tc>
        <w:tc>
          <w:tcPr>
            <w:tcW w:w="851" w:type="dxa"/>
          </w:tcPr>
          <w:p w14:paraId="6EC462F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4776,73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67892" w14:textId="08545A8D" w:rsidR="00511525" w:rsidRPr="00EB139D" w:rsidRDefault="00CF5713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7730,03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723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5990,84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5DD6E" w14:textId="422BCB67" w:rsidR="00511525" w:rsidRPr="00EB139D" w:rsidRDefault="00CF5713" w:rsidP="00CF5713">
            <w:pPr>
              <w:widowControl/>
              <w:ind w:left="-94" w:right="-99" w:firstLine="0"/>
              <w:rPr>
                <w:sz w:val="20"/>
              </w:rPr>
            </w:pPr>
            <w:r w:rsidRPr="00EB139D">
              <w:rPr>
                <w:sz w:val="20"/>
              </w:rPr>
              <w:t>6</w:t>
            </w:r>
            <w:r w:rsidR="00511525" w:rsidRPr="00EB139D">
              <w:rPr>
                <w:sz w:val="20"/>
              </w:rPr>
              <w:t>990,84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82B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5990,84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F00A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5990,84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877D5" w14:textId="302BD07D" w:rsidR="00511525" w:rsidRPr="00EB139D" w:rsidRDefault="00511525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48</w:t>
            </w:r>
            <w:r w:rsidR="00CF5713" w:rsidRPr="00EB139D">
              <w:rPr>
                <w:color w:val="000000"/>
                <w:sz w:val="20"/>
              </w:rPr>
              <w:t>681,79</w:t>
            </w:r>
          </w:p>
          <w:p w14:paraId="63FA019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bookmarkEnd w:id="20"/>
      <w:tr w:rsidR="00511525" w:rsidRPr="00EB139D" w14:paraId="0514B58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382D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0A05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4290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7FD2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73F8107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E9DA2B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0772FF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7775A5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8D1860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90EE2B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D7E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3AD0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2E0E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AF08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B745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180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540,77</w:t>
            </w:r>
          </w:p>
        </w:tc>
      </w:tr>
      <w:tr w:rsidR="00511525" w:rsidRPr="00EB139D" w14:paraId="7136818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83F93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CADA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E2D5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D53D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01C744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49F1FA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78D6E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7CE939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5331,95</w:t>
            </w:r>
          </w:p>
        </w:tc>
        <w:tc>
          <w:tcPr>
            <w:tcW w:w="850" w:type="dxa"/>
          </w:tcPr>
          <w:p w14:paraId="1B01B4B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5368,04</w:t>
            </w:r>
          </w:p>
        </w:tc>
        <w:tc>
          <w:tcPr>
            <w:tcW w:w="851" w:type="dxa"/>
          </w:tcPr>
          <w:p w14:paraId="2B7DCF2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4495,54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0F7BE" w14:textId="30CDD876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</w:t>
            </w:r>
            <w:r w:rsidR="00187B02" w:rsidRPr="00EB139D">
              <w:rPr>
                <w:sz w:val="20"/>
              </w:rPr>
              <w:t>316,0</w:t>
            </w:r>
            <w:r w:rsidR="00134BDC" w:rsidRPr="00EB139D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CEF1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3E1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7975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5659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6C677" w14:textId="6C37658A" w:rsidR="00511525" w:rsidRPr="00EB139D" w:rsidRDefault="00087EB8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44759,22</w:t>
            </w:r>
          </w:p>
          <w:p w14:paraId="2AC8B78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4E83CF2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3E1B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658C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8D8C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2431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2C54E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6693ED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E9B68D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B129B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269,68</w:t>
            </w:r>
          </w:p>
        </w:tc>
        <w:tc>
          <w:tcPr>
            <w:tcW w:w="850" w:type="dxa"/>
          </w:tcPr>
          <w:p w14:paraId="33EC5C2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212,00</w:t>
            </w:r>
          </w:p>
        </w:tc>
        <w:tc>
          <w:tcPr>
            <w:tcW w:w="851" w:type="dxa"/>
          </w:tcPr>
          <w:p w14:paraId="0D97FF2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3B9A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308,81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72B7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333,81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4E19" w14:textId="4C0041B6" w:rsidR="00511525" w:rsidRPr="00EB139D" w:rsidRDefault="00C04D90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</w:t>
            </w:r>
            <w:r w:rsidR="00511525" w:rsidRPr="00EB139D">
              <w:rPr>
                <w:sz w:val="20"/>
              </w:rPr>
              <w:t>333,81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D004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333,81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1877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333,81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736AD" w14:textId="4894946B" w:rsidR="00511525" w:rsidRPr="00EB139D" w:rsidRDefault="00C04D90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3</w:t>
            </w:r>
            <w:r w:rsidR="00511525" w:rsidRPr="00EB139D">
              <w:rPr>
                <w:color w:val="000000"/>
                <w:sz w:val="20"/>
              </w:rPr>
              <w:t>301,8</w:t>
            </w:r>
          </w:p>
          <w:p w14:paraId="5CB95F2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5744607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AFEF2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6840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4111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14D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572D520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0AFC38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1ED2A1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273E36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</w:tcPr>
          <w:p w14:paraId="22E8F81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5E831B6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C7A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D78C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0405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12AB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718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0AAC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80</w:t>
            </w:r>
          </w:p>
        </w:tc>
      </w:tr>
      <w:tr w:rsidR="00511525" w:rsidRPr="00EB139D" w14:paraId="3F3DE42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6B78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CD77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2ED71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BA92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B45BB6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D331D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D059B8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B2D9B8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FB3ACE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AFD22A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79A3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319C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FAD5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9031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7B30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C56E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3A2B70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7AED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C8C0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41140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6AD0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E77B07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0B8B7E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974762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3E6AB5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346E56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1DC0D0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D2A4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C948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9EC1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3C07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A99D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C075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C10C96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53FC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C3E6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4084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F8C5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52672CE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B31C7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FAE00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15E08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5500,63</w:t>
            </w:r>
          </w:p>
        </w:tc>
        <w:tc>
          <w:tcPr>
            <w:tcW w:w="850" w:type="dxa"/>
          </w:tcPr>
          <w:p w14:paraId="3F76344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5539,04</w:t>
            </w:r>
          </w:p>
        </w:tc>
        <w:tc>
          <w:tcPr>
            <w:tcW w:w="851" w:type="dxa"/>
          </w:tcPr>
          <w:p w14:paraId="34C0A39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4600,66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FE3B7" w14:textId="440C12BC" w:rsidR="00511525" w:rsidRPr="00EB139D" w:rsidRDefault="00B82711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7667,67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CED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5928,48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6634" w14:textId="5381ED52" w:rsidR="00511525" w:rsidRPr="00EB139D" w:rsidRDefault="00B82711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</w:t>
            </w:r>
            <w:r w:rsidR="00511525" w:rsidRPr="00EB139D">
              <w:rPr>
                <w:sz w:val="20"/>
              </w:rPr>
              <w:t>928,48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086A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5928,48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B4DA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5928,48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EB8FE" w14:textId="00207E03" w:rsidR="00511525" w:rsidRPr="00EB139D" w:rsidRDefault="00511525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4</w:t>
            </w:r>
            <w:r w:rsidR="00B82711" w:rsidRPr="00EB139D">
              <w:rPr>
                <w:color w:val="000000"/>
                <w:sz w:val="20"/>
              </w:rPr>
              <w:t>8021,92</w:t>
            </w:r>
          </w:p>
          <w:p w14:paraId="54BB9A0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06AAEC1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B132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A11B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55D0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02C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ADA645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747FB2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F79EA3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31A456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1E52D9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01334B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9DD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6D60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E24A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37D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91CC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1C7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540,77</w:t>
            </w:r>
          </w:p>
        </w:tc>
      </w:tr>
      <w:tr w:rsidR="00511525" w:rsidRPr="00EB139D" w14:paraId="1ACFC3B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F95D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4BD3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AB0F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45F2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2D53506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041701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97509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9F77EE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5331,95</w:t>
            </w:r>
          </w:p>
        </w:tc>
        <w:tc>
          <w:tcPr>
            <w:tcW w:w="850" w:type="dxa"/>
          </w:tcPr>
          <w:p w14:paraId="66CD2C4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5368,04</w:t>
            </w:r>
          </w:p>
        </w:tc>
        <w:tc>
          <w:tcPr>
            <w:tcW w:w="851" w:type="dxa"/>
          </w:tcPr>
          <w:p w14:paraId="6827918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4495,54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5DE2D" w14:textId="631C6074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</w:t>
            </w:r>
            <w:r w:rsidR="00187B02" w:rsidRPr="00EB139D">
              <w:rPr>
                <w:sz w:val="20"/>
              </w:rPr>
              <w:t>316,09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935C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1979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7CC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DBE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A0A82" w14:textId="4511217D" w:rsidR="00511525" w:rsidRPr="00EB139D" w:rsidRDefault="00087EB8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44759,22</w:t>
            </w:r>
          </w:p>
          <w:p w14:paraId="3861CBA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5363CC8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4978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5F18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FBFE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2D8E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E085F7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243965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5EACCA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BB964E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153,68</w:t>
            </w:r>
          </w:p>
        </w:tc>
        <w:tc>
          <w:tcPr>
            <w:tcW w:w="850" w:type="dxa"/>
          </w:tcPr>
          <w:p w14:paraId="1261BE8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156,00</w:t>
            </w:r>
          </w:p>
        </w:tc>
        <w:tc>
          <w:tcPr>
            <w:tcW w:w="851" w:type="dxa"/>
          </w:tcPr>
          <w:p w14:paraId="4AD7003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CFD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246,45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413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271,45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7C9D5" w14:textId="070E9E06" w:rsidR="00511525" w:rsidRPr="00EB139D" w:rsidRDefault="00C04D90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</w:t>
            </w:r>
            <w:r w:rsidR="00511525" w:rsidRPr="00EB139D">
              <w:rPr>
                <w:sz w:val="20"/>
              </w:rPr>
              <w:t>271,45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6AFD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271,45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C58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271,45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B1155" w14:textId="294BD475" w:rsidR="00511525" w:rsidRPr="00EB139D" w:rsidRDefault="00C04D90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2</w:t>
            </w:r>
            <w:r w:rsidR="00511525" w:rsidRPr="00EB139D">
              <w:rPr>
                <w:color w:val="000000"/>
                <w:sz w:val="20"/>
              </w:rPr>
              <w:t>641,93</w:t>
            </w:r>
          </w:p>
          <w:p w14:paraId="2014A75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092FDC4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A4BC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A115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8471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B38C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43BF2AC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7D7E18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FF34FA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443BD8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</w:tcPr>
          <w:p w14:paraId="75CB4B5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1316649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E6F0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6BF9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06EA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1C71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EE59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B9D5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80</w:t>
            </w:r>
          </w:p>
        </w:tc>
      </w:tr>
      <w:tr w:rsidR="00511525" w:rsidRPr="00EB139D" w14:paraId="5CD35E7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1BF0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A040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83E0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07E1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21911E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7559E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A9BD95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7EEC3C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116,00</w:t>
            </w:r>
          </w:p>
        </w:tc>
        <w:tc>
          <w:tcPr>
            <w:tcW w:w="850" w:type="dxa"/>
          </w:tcPr>
          <w:p w14:paraId="3DD9F1A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56,00</w:t>
            </w:r>
          </w:p>
        </w:tc>
        <w:tc>
          <w:tcPr>
            <w:tcW w:w="851" w:type="dxa"/>
          </w:tcPr>
          <w:p w14:paraId="6D18624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EB94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7765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3F0B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6D27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59A7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3A2A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659,87</w:t>
            </w:r>
          </w:p>
        </w:tc>
      </w:tr>
      <w:tr w:rsidR="00B82711" w:rsidRPr="00EB139D" w14:paraId="393478F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3DCFDB6" w14:textId="77777777" w:rsidR="00B82711" w:rsidRPr="00EB139D" w:rsidRDefault="00B82711" w:rsidP="00B82711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FFE0536" w14:textId="77777777" w:rsidR="00B82711" w:rsidRPr="00EB139D" w:rsidRDefault="00B82711" w:rsidP="00B82711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Основное мероприятие «Организация и реализация мер профилактики правонарушений, терроризма и экстремизма»</w:t>
            </w: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AB725" w14:textId="77777777" w:rsidR="00B82711" w:rsidRPr="00EB139D" w:rsidRDefault="00B82711" w:rsidP="00B82711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C7B5" w14:textId="77777777" w:rsidR="00B82711" w:rsidRPr="00EB139D" w:rsidRDefault="00B82711" w:rsidP="00B82711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462A263F" w14:textId="77777777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A0A2144" w14:textId="77777777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1AB1A80" w14:textId="77777777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C247073" w14:textId="71CEE35C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5616,63</w:t>
            </w:r>
          </w:p>
        </w:tc>
        <w:tc>
          <w:tcPr>
            <w:tcW w:w="850" w:type="dxa"/>
          </w:tcPr>
          <w:p w14:paraId="0CFABE5A" w14:textId="64B440BF" w:rsidR="00B82711" w:rsidRPr="00EB139D" w:rsidRDefault="00B82711" w:rsidP="00B82711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5595,04</w:t>
            </w:r>
          </w:p>
        </w:tc>
        <w:tc>
          <w:tcPr>
            <w:tcW w:w="851" w:type="dxa"/>
          </w:tcPr>
          <w:p w14:paraId="0A653C9E" w14:textId="0B3DDA0F" w:rsidR="00B82711" w:rsidRPr="00EB139D" w:rsidRDefault="00B82711" w:rsidP="00B82711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4776,73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33C88" w14:textId="499C7A53" w:rsidR="00B82711" w:rsidRPr="00EB139D" w:rsidRDefault="00B82711" w:rsidP="00B82711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7730,03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2405" w14:textId="0AA50247" w:rsidR="00B82711" w:rsidRPr="00EB139D" w:rsidRDefault="00B82711" w:rsidP="00B82711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5990,84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9BE5" w14:textId="17B7BC65" w:rsidR="00B82711" w:rsidRPr="00EB139D" w:rsidRDefault="00B82711" w:rsidP="00B82711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6990,84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9965B" w14:textId="1EA6A16F" w:rsidR="00B82711" w:rsidRPr="00EB139D" w:rsidRDefault="00B82711" w:rsidP="00B82711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5990,84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9E5C5" w14:textId="069B37B2" w:rsidR="00B82711" w:rsidRPr="00EB139D" w:rsidRDefault="00B82711" w:rsidP="00B82711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5990,84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468EE" w14:textId="77777777" w:rsidR="00B82711" w:rsidRPr="00EB139D" w:rsidRDefault="00B82711" w:rsidP="00B8271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48681,79</w:t>
            </w:r>
          </w:p>
          <w:p w14:paraId="377FB44B" w14:textId="77777777" w:rsidR="00B82711" w:rsidRPr="00EB139D" w:rsidRDefault="00B82711" w:rsidP="00B82711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1CD3467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D12504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29EDA3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60D5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B175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311ABEF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A1DE91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883265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A639AE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A3B211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971ECD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7BA6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6505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F46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18C6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43C0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FFF5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540,77</w:t>
            </w:r>
          </w:p>
        </w:tc>
      </w:tr>
      <w:tr w:rsidR="00511525" w:rsidRPr="00EB139D" w14:paraId="4F47339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042C38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5407C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A5EB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15A8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208A5C5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70515A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91D5DC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6A42DC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5331,95</w:t>
            </w:r>
          </w:p>
        </w:tc>
        <w:tc>
          <w:tcPr>
            <w:tcW w:w="850" w:type="dxa"/>
          </w:tcPr>
          <w:p w14:paraId="337C2C5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5368,04</w:t>
            </w:r>
          </w:p>
        </w:tc>
        <w:tc>
          <w:tcPr>
            <w:tcW w:w="851" w:type="dxa"/>
          </w:tcPr>
          <w:p w14:paraId="3DBED12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4495,54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B08E1" w14:textId="0B7BB2BB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</w:t>
            </w:r>
            <w:r w:rsidR="00187B02" w:rsidRPr="00EB139D">
              <w:rPr>
                <w:sz w:val="20"/>
              </w:rPr>
              <w:t>316,09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08AA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456F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8952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EA9C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CC86" w14:textId="503C61E9" w:rsidR="00511525" w:rsidRPr="00EB139D" w:rsidRDefault="00087EB8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44759,22</w:t>
            </w:r>
          </w:p>
        </w:tc>
      </w:tr>
      <w:tr w:rsidR="00511525" w:rsidRPr="00EB139D" w14:paraId="15FA77A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9929B1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855AC6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3076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F4E5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26E00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11FC41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AB216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D17C62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269,68</w:t>
            </w:r>
          </w:p>
        </w:tc>
        <w:tc>
          <w:tcPr>
            <w:tcW w:w="850" w:type="dxa"/>
          </w:tcPr>
          <w:p w14:paraId="441AE44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212,00</w:t>
            </w:r>
          </w:p>
        </w:tc>
        <w:tc>
          <w:tcPr>
            <w:tcW w:w="851" w:type="dxa"/>
          </w:tcPr>
          <w:p w14:paraId="56B50EC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3BF1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308,81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7431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333,81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6239F" w14:textId="5D2255A2" w:rsidR="00511525" w:rsidRPr="00EB139D" w:rsidRDefault="00C04D90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</w:t>
            </w:r>
            <w:r w:rsidR="00511525" w:rsidRPr="00EB139D">
              <w:rPr>
                <w:sz w:val="20"/>
              </w:rPr>
              <w:t>333,81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1692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333,81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C91B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333,81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F771F" w14:textId="1B4BBFE9" w:rsidR="00511525" w:rsidRPr="00EB139D" w:rsidRDefault="00C04D90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3</w:t>
            </w:r>
            <w:r w:rsidR="00511525" w:rsidRPr="00EB139D">
              <w:rPr>
                <w:color w:val="000000"/>
                <w:sz w:val="20"/>
              </w:rPr>
              <w:t>301,8</w:t>
            </w:r>
            <w:r w:rsidR="00B178F8" w:rsidRPr="00EB139D">
              <w:rPr>
                <w:color w:val="000000"/>
                <w:sz w:val="20"/>
              </w:rPr>
              <w:t>0</w:t>
            </w:r>
          </w:p>
          <w:p w14:paraId="74199F2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74A1CBA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4CDF4C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C3524D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3AAD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E12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4920CBE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A3BD10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3CF17D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AD3721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</w:tcPr>
          <w:p w14:paraId="0CCBEEE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069845D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C3EF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87F3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559F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A262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6D84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3C60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80</w:t>
            </w:r>
          </w:p>
        </w:tc>
      </w:tr>
      <w:tr w:rsidR="00511525" w:rsidRPr="00EB139D" w14:paraId="3363FA8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E0E5A7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B2A72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38E75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D120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9EA0D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31222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9B71EA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11FA68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643D21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2E0C3A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DF10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43E7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DE39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0780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8DD5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0FD5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BFA74A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8ED38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B569F2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3F688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79B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00AAE0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4C23E6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ADF8C7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D1C95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CAB10B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9AD2E5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8CFF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E642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54C4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C932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69BC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231B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B82711" w:rsidRPr="00EB139D" w14:paraId="5A57E01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59FA78" w14:textId="77777777" w:rsidR="00B82711" w:rsidRPr="00EB139D" w:rsidRDefault="00B82711" w:rsidP="00B82711">
            <w:pPr>
              <w:widowControl/>
              <w:ind w:left="-69" w:right="-101" w:firstLine="0"/>
              <w:jc w:val="center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EA924D" w14:textId="77777777" w:rsidR="00B82711" w:rsidRPr="00EB139D" w:rsidRDefault="00B82711" w:rsidP="00B82711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B8378" w14:textId="77777777" w:rsidR="00B82711" w:rsidRPr="00EB139D" w:rsidRDefault="00B82711" w:rsidP="00B82711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67DD" w14:textId="77777777" w:rsidR="00B82711" w:rsidRPr="00EB139D" w:rsidRDefault="00B82711" w:rsidP="00B82711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Х</w:t>
            </w:r>
          </w:p>
        </w:tc>
        <w:tc>
          <w:tcPr>
            <w:tcW w:w="283" w:type="dxa"/>
          </w:tcPr>
          <w:p w14:paraId="537057E2" w14:textId="77777777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7E867B3" w14:textId="77777777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9DEF566" w14:textId="77777777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9792CD0" w14:textId="1F78F012" w:rsidR="00B82711" w:rsidRPr="00EB139D" w:rsidRDefault="00B82711" w:rsidP="00B82711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5500,63</w:t>
            </w:r>
          </w:p>
        </w:tc>
        <w:tc>
          <w:tcPr>
            <w:tcW w:w="850" w:type="dxa"/>
          </w:tcPr>
          <w:p w14:paraId="08B8EA7A" w14:textId="48808287" w:rsidR="00B82711" w:rsidRPr="00EB139D" w:rsidRDefault="00B82711" w:rsidP="00B82711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5539,04</w:t>
            </w:r>
          </w:p>
        </w:tc>
        <w:tc>
          <w:tcPr>
            <w:tcW w:w="851" w:type="dxa"/>
          </w:tcPr>
          <w:p w14:paraId="390805AA" w14:textId="2CFC23E4" w:rsidR="00B82711" w:rsidRPr="00EB139D" w:rsidRDefault="00B82711" w:rsidP="00B82711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4600,66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E1F35" w14:textId="09BB6B25" w:rsidR="00B82711" w:rsidRPr="00EB139D" w:rsidRDefault="00B82711" w:rsidP="00B82711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7667,67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FDC91" w14:textId="7AC36DB7" w:rsidR="00B82711" w:rsidRPr="00EB139D" w:rsidRDefault="00B82711" w:rsidP="00B82711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5928,48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D75E0" w14:textId="76A55DDF" w:rsidR="00B82711" w:rsidRPr="00EB139D" w:rsidRDefault="00B82711" w:rsidP="00B82711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6928,48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FEBFD" w14:textId="7C36B79F" w:rsidR="00B82711" w:rsidRPr="00EB139D" w:rsidRDefault="00B82711" w:rsidP="00B82711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5928,48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D2C0B" w14:textId="64934470" w:rsidR="00B82711" w:rsidRPr="00EB139D" w:rsidRDefault="00B82711" w:rsidP="00B82711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5928,48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1CD5C" w14:textId="77777777" w:rsidR="00B82711" w:rsidRPr="00EB139D" w:rsidRDefault="00B82711" w:rsidP="00B82711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48021,92</w:t>
            </w:r>
          </w:p>
          <w:p w14:paraId="224F6163" w14:textId="00B5678A" w:rsidR="00B82711" w:rsidRPr="00EB139D" w:rsidRDefault="00B82711" w:rsidP="00B82711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0874309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83BC27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7A13F3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2893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7600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F0B73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560FE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4FF02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610CBA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D61EB5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08E0D0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65D4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5F65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8374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C95A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6D84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2F73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540,77</w:t>
            </w:r>
          </w:p>
        </w:tc>
      </w:tr>
      <w:tr w:rsidR="00511525" w:rsidRPr="00EB139D" w14:paraId="3D91A9A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C78B85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44D73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2464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18A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2B13E3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5135CF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2E22AC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98FCCD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5331,95</w:t>
            </w:r>
          </w:p>
        </w:tc>
        <w:tc>
          <w:tcPr>
            <w:tcW w:w="850" w:type="dxa"/>
          </w:tcPr>
          <w:p w14:paraId="1CB3197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5368,04</w:t>
            </w:r>
          </w:p>
        </w:tc>
        <w:tc>
          <w:tcPr>
            <w:tcW w:w="851" w:type="dxa"/>
          </w:tcPr>
          <w:p w14:paraId="1DE3F84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4495,54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817FA" w14:textId="6B83BF98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</w:t>
            </w:r>
            <w:r w:rsidR="00187B02" w:rsidRPr="00EB139D">
              <w:rPr>
                <w:sz w:val="20"/>
              </w:rPr>
              <w:t>316,0</w:t>
            </w:r>
            <w:r w:rsidR="00134BDC" w:rsidRPr="00EB139D">
              <w:rPr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CB26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4F86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B53B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7D02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5561,90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929E1" w14:textId="581AC3DC" w:rsidR="00511525" w:rsidRPr="00EB139D" w:rsidRDefault="00087EB8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44759,22</w:t>
            </w:r>
          </w:p>
          <w:p w14:paraId="4AA8820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7E18CF1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26345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B31B8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360F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C68B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70E9B4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0B7EC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B038EA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2842F8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153,68</w:t>
            </w:r>
          </w:p>
        </w:tc>
        <w:tc>
          <w:tcPr>
            <w:tcW w:w="850" w:type="dxa"/>
          </w:tcPr>
          <w:p w14:paraId="7421055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156,00</w:t>
            </w:r>
          </w:p>
        </w:tc>
        <w:tc>
          <w:tcPr>
            <w:tcW w:w="851" w:type="dxa"/>
          </w:tcPr>
          <w:p w14:paraId="31D7DC7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26C4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246,45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06A2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271,45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476BD" w14:textId="6BC33F01" w:rsidR="00511525" w:rsidRPr="00EB139D" w:rsidRDefault="00EE0730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</w:t>
            </w:r>
            <w:r w:rsidR="00511525" w:rsidRPr="00EB139D">
              <w:rPr>
                <w:sz w:val="20"/>
              </w:rPr>
              <w:t>271,45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C091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271,45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504A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271,45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F6F87" w14:textId="24CA37F2" w:rsidR="00511525" w:rsidRPr="00EB139D" w:rsidRDefault="00EE0730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2</w:t>
            </w:r>
            <w:r w:rsidR="00511525" w:rsidRPr="00EB139D">
              <w:rPr>
                <w:color w:val="000000"/>
                <w:sz w:val="20"/>
              </w:rPr>
              <w:t>641,93</w:t>
            </w:r>
          </w:p>
          <w:p w14:paraId="1A565C1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5BB62A0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CD067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7EA32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6F74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10E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075AF52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77B43E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EE8453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FB327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</w:tcPr>
          <w:p w14:paraId="6702ADE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6CD7A11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C8F9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DFE7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79D7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13C6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6B7D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6D7E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80,00</w:t>
            </w:r>
          </w:p>
        </w:tc>
      </w:tr>
      <w:tr w:rsidR="00511525" w:rsidRPr="00EB139D" w14:paraId="724306E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7890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1227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332C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BB1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C98F6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33D750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7BFE11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72A1A3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116,00</w:t>
            </w:r>
          </w:p>
        </w:tc>
        <w:tc>
          <w:tcPr>
            <w:tcW w:w="850" w:type="dxa"/>
          </w:tcPr>
          <w:p w14:paraId="253DD14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56,00</w:t>
            </w:r>
          </w:p>
        </w:tc>
        <w:tc>
          <w:tcPr>
            <w:tcW w:w="851" w:type="dxa"/>
          </w:tcPr>
          <w:p w14:paraId="4F9199E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176,07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942D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7CA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D0BD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B8E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F83A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E3B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535,15</w:t>
            </w:r>
          </w:p>
        </w:tc>
      </w:tr>
      <w:tr w:rsidR="00511525" w:rsidRPr="00EB139D" w14:paraId="2E59D33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DABB6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bookmarkStart w:id="21" w:name="_Hlk133507661"/>
            <w:r w:rsidRPr="00EB139D">
              <w:rPr>
                <w:sz w:val="20"/>
              </w:rPr>
              <w:t>3.1.1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11119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Модернизация и ремонт системы видеонаблюдения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9DDD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B72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0C2224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2AA69E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EAD371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626DFA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507,00</w:t>
            </w:r>
          </w:p>
        </w:tc>
        <w:tc>
          <w:tcPr>
            <w:tcW w:w="850" w:type="dxa"/>
          </w:tcPr>
          <w:p w14:paraId="0C5EA49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650,00</w:t>
            </w:r>
          </w:p>
        </w:tc>
        <w:tc>
          <w:tcPr>
            <w:tcW w:w="851" w:type="dxa"/>
          </w:tcPr>
          <w:p w14:paraId="25DC308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519,61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EB3C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668,00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412D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ABE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8830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73E1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F78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4874,61</w:t>
            </w:r>
          </w:p>
        </w:tc>
      </w:tr>
      <w:tr w:rsidR="00511525" w:rsidRPr="00EB139D" w14:paraId="5E4F39C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8832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D36E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028C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9A44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A60EC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35ACBF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D4FAF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5163DA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149097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9FCD83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ED86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0798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3EE6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E2A5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ABFD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E877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13397F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68F39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6CA3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792D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82DA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82CFFD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15FCB9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311928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42F33D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1E5719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A4277D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CDE8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1D64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7527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2864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71C3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2B84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2F9C06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AA0D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979C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2921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A573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400A5E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7EA8A3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BC4D88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9B4E6E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507,00</w:t>
            </w:r>
          </w:p>
        </w:tc>
        <w:tc>
          <w:tcPr>
            <w:tcW w:w="850" w:type="dxa"/>
          </w:tcPr>
          <w:p w14:paraId="3C0AF69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650,00</w:t>
            </w:r>
          </w:p>
        </w:tc>
        <w:tc>
          <w:tcPr>
            <w:tcW w:w="851" w:type="dxa"/>
          </w:tcPr>
          <w:p w14:paraId="0BA40F4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519,61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ABE4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668,00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29F6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B1F8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5F68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E98F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640,00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011D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4874,61</w:t>
            </w:r>
          </w:p>
        </w:tc>
      </w:tr>
      <w:tr w:rsidR="00511525" w:rsidRPr="00EB139D" w14:paraId="545F542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7BC1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865F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BE4B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1E4F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889E98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DD13F1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F6EBED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69BCAE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1C4758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8DDCC6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8729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35E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8C7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DC27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AFD6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8BAB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bookmarkEnd w:id="21"/>
      <w:tr w:rsidR="00511525" w:rsidRPr="00EB139D" w14:paraId="55DA7AA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BF79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3.1.2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64820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Установка системы домофонов в учреждениях образования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9DF8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0E0B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560A69F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88FB7C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C8AADC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F398CA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  <w:tc>
          <w:tcPr>
            <w:tcW w:w="850" w:type="dxa"/>
          </w:tcPr>
          <w:p w14:paraId="7DD4AE2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</w:tcPr>
          <w:p w14:paraId="632A6B8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296,06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239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0DE4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CFB6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5B1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0662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CC5B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796,06</w:t>
            </w:r>
          </w:p>
        </w:tc>
      </w:tr>
      <w:tr w:rsidR="00511525" w:rsidRPr="00EB139D" w14:paraId="7E30FF9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09C8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1DFE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77A3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9170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4B643F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F59FFF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ABDB18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A4F3E4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D14641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251630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01F9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8B1D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BFBC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68CE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8800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4DEB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877283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9963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4F13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74D2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8DB5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1E4702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3AF5B3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94A242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C5A567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0B4130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74BFBA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1B09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FC3C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5A07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A283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65D5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6A5E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CB5E6E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FD28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B5BA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7155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9987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4BEC12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A8DEA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16727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D53B9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  <w:tc>
          <w:tcPr>
            <w:tcW w:w="850" w:type="dxa"/>
          </w:tcPr>
          <w:p w14:paraId="2FF4F8E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</w:tcPr>
          <w:p w14:paraId="63FD76C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296,06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A23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E89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246D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5943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37BC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FBEC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796,06</w:t>
            </w:r>
          </w:p>
        </w:tc>
      </w:tr>
      <w:tr w:rsidR="00511525" w:rsidRPr="00EB139D" w14:paraId="5A5CABC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8F2C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5BC1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DA05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DD9B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7170C3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A3C6AA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AD560B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6ED101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F8F560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8E497F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EDB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7B51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BEA6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8B1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2E05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6642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0FF5D3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37681C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3.1.3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1BA16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Техническое обслуживание систем видеонаблюдения в образовательных учреждениях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CB58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C1C1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6C4D518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D3C847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5B3023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F69570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197,00</w:t>
            </w:r>
          </w:p>
        </w:tc>
        <w:tc>
          <w:tcPr>
            <w:tcW w:w="850" w:type="dxa"/>
          </w:tcPr>
          <w:p w14:paraId="073D110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197,00</w:t>
            </w:r>
          </w:p>
        </w:tc>
        <w:tc>
          <w:tcPr>
            <w:tcW w:w="851" w:type="dxa"/>
          </w:tcPr>
          <w:p w14:paraId="4CC2C65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179,41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06D3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AE73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51C1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B86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32E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5EE3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1616,41</w:t>
            </w:r>
          </w:p>
        </w:tc>
      </w:tr>
      <w:tr w:rsidR="00511525" w:rsidRPr="00EB139D" w14:paraId="7321899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8B0A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E833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C887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BC22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9F511B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9B64DE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1D6C93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7F235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1F46BA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8D37A0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C4E0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96DE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931B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4552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38AB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C73C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C9BA79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7E44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D7F3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536E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7BC9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F5ADF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C2BA24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0FE671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AC5FE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8D38EF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71F906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301D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9F00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9A6A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BA01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9BED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FB1D3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CC139C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9D81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41B6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C6D4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9FAD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6099CC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74ADB0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DC1866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44D84E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197,00</w:t>
            </w:r>
          </w:p>
        </w:tc>
        <w:tc>
          <w:tcPr>
            <w:tcW w:w="850" w:type="dxa"/>
          </w:tcPr>
          <w:p w14:paraId="0CF0F60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197,00</w:t>
            </w:r>
          </w:p>
        </w:tc>
        <w:tc>
          <w:tcPr>
            <w:tcW w:w="851" w:type="dxa"/>
          </w:tcPr>
          <w:p w14:paraId="131A348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179,41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E8A7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2EC7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81F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141D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8750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232,00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F75A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1616,41</w:t>
            </w:r>
          </w:p>
        </w:tc>
      </w:tr>
      <w:tr w:rsidR="00511525" w:rsidRPr="00EB139D" w14:paraId="3E03043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30E7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DDBE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9A7A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2564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4A42E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9863B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DB6B3B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519568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819A48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ACAACD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4572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FE70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EE76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0884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7E8A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5FE2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83C1C7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49B3A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3.1.4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3C83A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Организация охраны на время проведения ГИА в образовательных учреждениях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52FD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0B9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00AF954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AFF69D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38C1FC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1AC871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</w:tcPr>
          <w:p w14:paraId="22C736C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</w:tcPr>
          <w:p w14:paraId="4F8C42D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CD27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57C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B55B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53BC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4293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F46C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56,00</w:t>
            </w:r>
          </w:p>
        </w:tc>
      </w:tr>
      <w:tr w:rsidR="00511525" w:rsidRPr="00EB139D" w14:paraId="6AD788B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D9E1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7629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D896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D12C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9B543E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9FA4A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1FADF0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04BFAB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DDE4E7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476161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AFDF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D1B9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807D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1607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F09F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DA31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1A79CA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3E37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B0F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03F3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69E5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E6441D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73EF30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4FF360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DC8917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2827EA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3413AC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814D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5742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6889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1C83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ABFE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08CD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A8A4E7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15AE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93E9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2E53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F8DC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3EEFB4C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CF654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11ABD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9E8672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</w:tcPr>
          <w:p w14:paraId="43C940F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</w:tcPr>
          <w:p w14:paraId="1ACD433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8F49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B391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AF09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CAFA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AF7CE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1496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56,00</w:t>
            </w:r>
          </w:p>
        </w:tc>
      </w:tr>
      <w:tr w:rsidR="00511525" w:rsidRPr="00EB139D" w14:paraId="7648F03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0CE8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FB35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00B19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A516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6021BA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9EB04A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81F06C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9533D3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960EAE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620A46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F6F8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7BBF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36FE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934C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AAF2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E448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690ACA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73599F8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3.1.5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E60AD51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Мероприятия среди учащихся образовательных учреждений, направленные на профилактику правонарушений, терроризма, экстремизма и формирование неприятия идеологии терроризма.</w:t>
            </w:r>
          </w:p>
          <w:p w14:paraId="2DE5B752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60B695C9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579D276B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E273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224D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3DBB519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63635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89FC3B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4252A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</w:tcPr>
          <w:p w14:paraId="40E373A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1" w:type="dxa"/>
          </w:tcPr>
          <w:p w14:paraId="70D9E0E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FAE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548A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1714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C01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0781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BF19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705,00</w:t>
            </w:r>
          </w:p>
        </w:tc>
      </w:tr>
      <w:tr w:rsidR="00511525" w:rsidRPr="00EB139D" w14:paraId="0E78E7B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3DAC9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411E056" w14:textId="77777777" w:rsidR="00511525" w:rsidRPr="00EB139D" w:rsidRDefault="00511525" w:rsidP="006D2D7A">
            <w:pPr>
              <w:ind w:left="-89" w:right="-96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81CC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500D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B8D3BC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43BF43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B14225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E7741D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024EEA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3E5577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82F7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0DC6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4AA9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16C2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DD87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68A6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592BE7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5E1DD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8AB8A15" w14:textId="77777777" w:rsidR="00511525" w:rsidRPr="00EB139D" w:rsidRDefault="00511525" w:rsidP="006D2D7A">
            <w:pPr>
              <w:ind w:left="-89" w:right="-96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DD44B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0CD7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9F7D4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3A7E23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A9F511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CF6E71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70D959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F2F6E2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2D5B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EBD9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CA62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EB42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3214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06F1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46D312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A0BCE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67BF18A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E0C47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9F52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741DDE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8E294C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771B9E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0F5D4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</w:tcPr>
          <w:p w14:paraId="41E7BB7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1" w:type="dxa"/>
          </w:tcPr>
          <w:p w14:paraId="72100F2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870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7201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03D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62F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D9F9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FE8A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705,00</w:t>
            </w:r>
          </w:p>
        </w:tc>
      </w:tr>
      <w:tr w:rsidR="00511525" w:rsidRPr="00EB139D" w14:paraId="5F19D16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2660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0FD5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515C2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6AB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4FA29D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C2434F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411888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FAE98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817864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987BDA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41B7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E95F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C411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A85D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E866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7789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29264C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458FA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bookmarkStart w:id="22" w:name="_Hlk133507994"/>
            <w:r w:rsidRPr="00EB139D">
              <w:rPr>
                <w:sz w:val="20"/>
              </w:rPr>
              <w:t>3.1.6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65DDC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 xml:space="preserve">Мероприятия, направленные на профилактику правонарушений в отношении несовершеннолетних, в том числе против половой неприкосновенности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BC89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2D7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7DD80BE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44EBF6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C114B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E77198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</w:tcPr>
          <w:p w14:paraId="3A1AA09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</w:tcPr>
          <w:p w14:paraId="2A9081C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F618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C137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2826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1BE0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2E75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17FD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</w:tr>
      <w:bookmarkEnd w:id="22"/>
      <w:tr w:rsidR="00511525" w:rsidRPr="00EB139D" w14:paraId="1AE0E2C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FE72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C38F0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19F9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3F3E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19046B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6F5F9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56AE85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160A08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</w:tcPr>
          <w:p w14:paraId="02FC5BF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</w:tcPr>
          <w:p w14:paraId="2660567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2D1C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5A98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4DC9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0143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4E0D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1936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4D57EA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80E7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0750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5658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5C96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CED80D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E757A7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BE7517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42C106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</w:tcPr>
          <w:p w14:paraId="097EFE2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</w:tcPr>
          <w:p w14:paraId="67E95F8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3C3A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6655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A9BF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D1E2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AA17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0861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8C1D16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93D3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D424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4E14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35D2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091A4EE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151DFA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CFE5E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572301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</w:tcPr>
          <w:p w14:paraId="18AAB0D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</w:tcPr>
          <w:p w14:paraId="674F694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6603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251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5CF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5653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7C1E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657C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</w:tr>
      <w:tr w:rsidR="00511525" w:rsidRPr="00EB139D" w14:paraId="4D7F314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BE03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4AE5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100B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  <w:p w14:paraId="29C566C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4317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CEA67E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7A153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2F9FC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B5571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</w:tcPr>
          <w:p w14:paraId="17EC893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</w:tcPr>
          <w:p w14:paraId="68589BC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D263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FEEA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3ABB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ED7D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BC0B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928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559F6A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1FC2F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3.1.7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461EE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Установка альтернативной системы оповещения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DAC8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13C7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4039979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C7A61E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E0C10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FDC105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32,00</w:t>
            </w:r>
          </w:p>
        </w:tc>
        <w:tc>
          <w:tcPr>
            <w:tcW w:w="850" w:type="dxa"/>
          </w:tcPr>
          <w:p w14:paraId="286C4DC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DF163A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601,76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9B22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42E8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B8E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730C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86C9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9915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633,76</w:t>
            </w:r>
          </w:p>
        </w:tc>
      </w:tr>
      <w:tr w:rsidR="00511525" w:rsidRPr="00EB139D" w14:paraId="3250440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806B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5536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D3225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970D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E4B835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1FA44C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92E15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802B0A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A405EA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27BC79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3E78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62EC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DC1E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41EB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C53D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9196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37DA7C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EC8E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E82F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2FBEB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75D6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E0836D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C2D26A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B2FDBB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60D8EB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127FC8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60EE9C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A8BD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3CB8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4407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97B6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F1EF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3C4B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971B57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A18D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8D07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35581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406A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CCF6DB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CB0B8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2A321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7472AE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32,00</w:t>
            </w:r>
          </w:p>
        </w:tc>
        <w:tc>
          <w:tcPr>
            <w:tcW w:w="850" w:type="dxa"/>
          </w:tcPr>
          <w:p w14:paraId="10455F2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060EC8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601,76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E02A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A3A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9153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FB21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F6D9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C799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633,76</w:t>
            </w:r>
          </w:p>
        </w:tc>
      </w:tr>
      <w:tr w:rsidR="00511525" w:rsidRPr="00EB139D" w14:paraId="102C151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AF8E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CC1D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526DB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0598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24866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9860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6B824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159E92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1522D5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8A2814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75C3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A4DE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B642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EA9E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7D18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5D5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7EC8CE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1E86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3.1.8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D711D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Установка и обслуживание системы контроля и управления доступом (СКУД)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93A2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7E09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0C903AE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4308A5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538A81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9963F5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407FE0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1A88F0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40CD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1D6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BBFB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645D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2C3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B97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246,00</w:t>
            </w:r>
          </w:p>
        </w:tc>
      </w:tr>
      <w:tr w:rsidR="00511525" w:rsidRPr="00EB139D" w14:paraId="35DC95B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74E9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FDA3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4440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1BF4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46D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6A58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8BEA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5DBC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CA74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AF82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FFA4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1D33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0686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3051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67DD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5CBE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807056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77E4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4D8A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8CE4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EF99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A413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C4A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832A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CD6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4EE7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EF0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6B8A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7B15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9B576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513D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6D7A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CE70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5010F8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80E4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9626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421A9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2C1B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D449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C616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116B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0443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C98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FECF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2CC2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E906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1EB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1C45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54AF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49,20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9C32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246,00</w:t>
            </w:r>
          </w:p>
        </w:tc>
      </w:tr>
      <w:tr w:rsidR="00511525" w:rsidRPr="00EB139D" w14:paraId="10F36A8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C9B4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D132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5D49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A12C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E44C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1C89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8D5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CBD2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166E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638D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F400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62E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32D0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23BF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3E40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EA95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0515E4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AF43E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3.1.9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8CCA3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Обеспечение образовательных учреждений физической охраной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F421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71AA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1506A8F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B8D41A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51CA4C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6E9F2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4448,95</w:t>
            </w:r>
          </w:p>
        </w:tc>
        <w:tc>
          <w:tcPr>
            <w:tcW w:w="850" w:type="dxa"/>
          </w:tcPr>
          <w:p w14:paraId="77FAD0A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4399,04</w:t>
            </w:r>
          </w:p>
        </w:tc>
        <w:tc>
          <w:tcPr>
            <w:tcW w:w="851" w:type="dxa"/>
          </w:tcPr>
          <w:p w14:paraId="6C23696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2801,70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EE930" w14:textId="316E2788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</w:t>
            </w:r>
            <w:r w:rsidR="00E60A89" w:rsidRPr="00EB139D">
              <w:rPr>
                <w:sz w:val="20"/>
              </w:rPr>
              <w:t>366,89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4916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B1AB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DF4D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D13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7016B" w14:textId="628D70DA" w:rsidR="00511525" w:rsidRPr="00EB139D" w:rsidRDefault="00087EB8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35751,38</w:t>
            </w:r>
          </w:p>
          <w:p w14:paraId="2FBE3DB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2E7B0DD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AC5B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034A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1D55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18A0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F88DCD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08D54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8EC29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6FAEF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3CACB5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5E6D71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66014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0A71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8318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08C7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79803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835F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FDD315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F958D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919E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3073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9669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7F2320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176420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0D11B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11A015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DB1D3F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A1CE25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245ED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7A7F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36F3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F866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4C27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511E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781742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A058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31E1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55BFC8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1F5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988</w:t>
            </w:r>
          </w:p>
        </w:tc>
        <w:tc>
          <w:tcPr>
            <w:tcW w:w="283" w:type="dxa"/>
          </w:tcPr>
          <w:p w14:paraId="50DD411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316E0F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FC0C31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1080F2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4448,95</w:t>
            </w:r>
          </w:p>
        </w:tc>
        <w:tc>
          <w:tcPr>
            <w:tcW w:w="850" w:type="dxa"/>
          </w:tcPr>
          <w:p w14:paraId="7D3A634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4399,04</w:t>
            </w:r>
          </w:p>
        </w:tc>
        <w:tc>
          <w:tcPr>
            <w:tcW w:w="851" w:type="dxa"/>
          </w:tcPr>
          <w:p w14:paraId="43FF43E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2801,70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DD0A9" w14:textId="4D584FB3" w:rsidR="00511525" w:rsidRPr="00EB139D" w:rsidRDefault="00E60A89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6366,89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ABD0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D8D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92F5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8F42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4433,70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B86E6" w14:textId="0EEBDB8B" w:rsidR="00511525" w:rsidRPr="00EB139D" w:rsidRDefault="00087EB8" w:rsidP="006D2D7A">
            <w:pPr>
              <w:widowControl/>
              <w:autoSpaceDE/>
              <w:autoSpaceDN/>
              <w:adjustRightInd/>
              <w:ind w:firstLine="0"/>
              <w:jc w:val="center"/>
              <w:rPr>
                <w:color w:val="000000"/>
                <w:sz w:val="20"/>
              </w:rPr>
            </w:pPr>
            <w:r w:rsidRPr="00EB139D">
              <w:rPr>
                <w:color w:val="000000"/>
                <w:sz w:val="20"/>
              </w:rPr>
              <w:t>35751,38</w:t>
            </w:r>
          </w:p>
          <w:p w14:paraId="1BD2F80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</w:p>
        </w:tc>
      </w:tr>
      <w:tr w:rsidR="00511525" w:rsidRPr="00EB139D" w14:paraId="4F046BC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155E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879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BBD6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E3EE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7203B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A91A2E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023E63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C42B0F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58B619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F2C147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9993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8464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CBD1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F67D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F4AF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BD7D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6CD532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8C514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3.1.10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D8B26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Цикл мероприятий, направленных на профилактику правонарушений среди подростков (круглый стол, акции, тематические беседы, конкурсы, выставки)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00672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434D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5ADC8F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A7BCD7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A8645B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C2E58F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55,00</w:t>
            </w:r>
          </w:p>
        </w:tc>
        <w:tc>
          <w:tcPr>
            <w:tcW w:w="850" w:type="dxa"/>
          </w:tcPr>
          <w:p w14:paraId="491919B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55,00</w:t>
            </w:r>
          </w:p>
        </w:tc>
        <w:tc>
          <w:tcPr>
            <w:tcW w:w="851" w:type="dxa"/>
          </w:tcPr>
          <w:p w14:paraId="62FC245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A496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2E8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B1F73" w14:textId="77777777" w:rsidR="00511525" w:rsidRPr="00EB139D" w:rsidRDefault="00511525" w:rsidP="006D2D7A">
            <w:pPr>
              <w:widowControl/>
              <w:autoSpaceDE/>
              <w:adjustRightInd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39BF" w14:textId="77777777" w:rsidR="00511525" w:rsidRPr="00EB139D" w:rsidRDefault="00511525" w:rsidP="006D2D7A">
            <w:pPr>
              <w:widowControl/>
              <w:autoSpaceDE/>
              <w:adjustRightInd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E2C5B" w14:textId="77777777" w:rsidR="00511525" w:rsidRPr="00EB139D" w:rsidRDefault="00511525" w:rsidP="006D2D7A">
            <w:pPr>
              <w:widowControl/>
              <w:autoSpaceDE/>
              <w:adjustRightInd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5BFA" w14:textId="77777777" w:rsidR="00511525" w:rsidRPr="00EB139D" w:rsidRDefault="00511525" w:rsidP="006D2D7A">
            <w:pPr>
              <w:widowControl/>
              <w:autoSpaceDE/>
              <w:adjustRightInd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130,00</w:t>
            </w:r>
          </w:p>
        </w:tc>
      </w:tr>
      <w:tr w:rsidR="00511525" w:rsidRPr="00EB139D" w14:paraId="08040A4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B9DA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C59E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1AFE9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521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2380B0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B0C014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699022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6F4E02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B47D1F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D4DF6F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881E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D484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A83D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0A3D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AA66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DBC7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B289EB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B391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AAF8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D9FE5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BEEB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401596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2D0122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355F3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36E6D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E6D8C9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BB6886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C405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5E4BA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887ED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7A52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86E5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EB66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2A2356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D40F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170E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665AE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8A9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CABCC0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5BEB28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FD305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D78D65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0" w:type="dxa"/>
          </w:tcPr>
          <w:p w14:paraId="2FC4DF5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1" w:type="dxa"/>
          </w:tcPr>
          <w:p w14:paraId="2EB9DF5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A877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BF2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18D6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B0F9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13BB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DAA7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80,00</w:t>
            </w:r>
          </w:p>
        </w:tc>
      </w:tr>
      <w:tr w:rsidR="00511525" w:rsidRPr="00EB139D" w14:paraId="5026D63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6BE6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2578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55434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072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7EAB998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82E47A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280C47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0FEC6E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</w:tcPr>
          <w:p w14:paraId="292251EF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24ADFD8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3739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5478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52B2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56AB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7F0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581F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50,00</w:t>
            </w:r>
          </w:p>
        </w:tc>
      </w:tr>
      <w:tr w:rsidR="00511525" w:rsidRPr="00EB139D" w14:paraId="4A995AF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F3CEE5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510C4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Изготовление информационно-просветительских материалов профилактической тематики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1067F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3011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D1CB53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16159F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EC6630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BD0EF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12,68</w:t>
            </w:r>
          </w:p>
        </w:tc>
        <w:tc>
          <w:tcPr>
            <w:tcW w:w="850" w:type="dxa"/>
          </w:tcPr>
          <w:p w14:paraId="6977A54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</w:tcPr>
          <w:p w14:paraId="2E0C304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57A2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ADF0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B4C11" w14:textId="77777777" w:rsidR="00511525" w:rsidRPr="00EB139D" w:rsidRDefault="00511525" w:rsidP="006D2D7A">
            <w:pPr>
              <w:widowControl/>
              <w:autoSpaceDE/>
              <w:adjustRightInd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1DBF5" w14:textId="77777777" w:rsidR="00511525" w:rsidRPr="00EB139D" w:rsidRDefault="00511525" w:rsidP="006D2D7A">
            <w:pPr>
              <w:widowControl/>
              <w:autoSpaceDE/>
              <w:adjustRightInd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E6D4" w14:textId="77777777" w:rsidR="00511525" w:rsidRPr="00EB139D" w:rsidRDefault="00511525" w:rsidP="006D2D7A">
            <w:pPr>
              <w:widowControl/>
              <w:autoSpaceDE/>
              <w:adjustRightInd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70C8D" w14:textId="77777777" w:rsidR="00511525" w:rsidRPr="00EB139D" w:rsidRDefault="00511525" w:rsidP="006D2D7A">
            <w:pPr>
              <w:widowControl/>
              <w:autoSpaceDE/>
              <w:adjustRightInd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42,68</w:t>
            </w:r>
          </w:p>
        </w:tc>
      </w:tr>
      <w:tr w:rsidR="00511525" w:rsidRPr="00EB139D" w14:paraId="0C7E6F9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44BBA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FFFC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3ACB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4B57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A12E5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1FA898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37BFFA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70C69B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23F569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2EA7810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CCC0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C676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70CF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85A6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228D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5BC1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59F07E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CB40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329C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6FB8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C5F6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1D3F74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BC3813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64019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41C68A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0E6AFE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CF6C20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D63B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7955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9CCA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D019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83501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4E98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5914F0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FF7E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6F71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13B64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03A9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D35068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648480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E0100D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78A74C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7,68</w:t>
            </w:r>
          </w:p>
        </w:tc>
        <w:tc>
          <w:tcPr>
            <w:tcW w:w="850" w:type="dxa"/>
          </w:tcPr>
          <w:p w14:paraId="45AEB80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5AD5E3A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BE0C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AFAF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B03A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7749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49D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A3CF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17,68</w:t>
            </w:r>
          </w:p>
        </w:tc>
      </w:tr>
      <w:tr w:rsidR="00511525" w:rsidRPr="00EB139D" w14:paraId="2834BE0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2B3F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DCE9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B2684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4E2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1DFEA7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633795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FC3578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4019AB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</w:tcPr>
          <w:p w14:paraId="4C9A4B4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</w:tcPr>
          <w:p w14:paraId="5647D8D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659F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72D5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CBD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07B8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0DF1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C1DE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25,00</w:t>
            </w:r>
          </w:p>
        </w:tc>
      </w:tr>
      <w:tr w:rsidR="00511525" w:rsidRPr="00EB139D" w14:paraId="6058DCF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ADD7A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3.1.12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F3702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Цикл мероприятий по профилактике терроризма, экстремизма и формированию неприятия идеологии терроризма в молодежной среде (круглые столы, беседы, выставки) ДК, ЦБС, ДШИ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E2F95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4112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6CF34E4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D0ED86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D91B7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A32A9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34AE64A2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1" w:type="dxa"/>
          </w:tcPr>
          <w:p w14:paraId="21576BC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E6B5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28,35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99FD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682EE" w14:textId="77777777" w:rsidR="00511525" w:rsidRPr="00EB139D" w:rsidRDefault="00511525" w:rsidP="006D2D7A">
            <w:pPr>
              <w:widowControl/>
              <w:autoSpaceDE/>
              <w:adjustRightInd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9AD4A" w14:textId="77777777" w:rsidR="00511525" w:rsidRPr="00EB139D" w:rsidRDefault="00511525" w:rsidP="006D2D7A">
            <w:pPr>
              <w:widowControl/>
              <w:autoSpaceDE/>
              <w:adjustRightInd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9DF01" w14:textId="77777777" w:rsidR="00511525" w:rsidRPr="00EB139D" w:rsidRDefault="00511525" w:rsidP="006D2D7A">
            <w:pPr>
              <w:widowControl/>
              <w:autoSpaceDE/>
              <w:adjustRightInd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EB39" w14:textId="77777777" w:rsidR="00511525" w:rsidRPr="00EB139D" w:rsidRDefault="00511525" w:rsidP="006D2D7A">
            <w:pPr>
              <w:widowControl/>
              <w:autoSpaceDE/>
              <w:adjustRightInd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168,35</w:t>
            </w:r>
          </w:p>
        </w:tc>
      </w:tr>
      <w:tr w:rsidR="00511525" w:rsidRPr="00EB139D" w14:paraId="409224D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117D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C6A7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D75DB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F1A7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0F815A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862DB1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37BE9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3AB86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65E80C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27FD94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FDB2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736E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1C3E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6925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A2BB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CDAC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ECF8ED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D15F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F885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EE1A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482C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9BA4A2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ABBEB8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6474B5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8225CB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94C9C8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B1E713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91F7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9210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5BD4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B004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628D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893E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143292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79A3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4B84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D61E3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3E3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30CD4D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E4D341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2D4FC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FE2D6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0C48EE7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64F1F18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C744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28,35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5C1A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1FE4D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5AE6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BA5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AC8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108,35</w:t>
            </w:r>
          </w:p>
        </w:tc>
      </w:tr>
      <w:tr w:rsidR="00511525" w:rsidRPr="00EB139D" w14:paraId="33372B7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FB2C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9AFA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40762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C2E8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3A1157C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661D8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2B85A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56B8A9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0" w:type="dxa"/>
          </w:tcPr>
          <w:p w14:paraId="69AFA86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1" w:type="dxa"/>
          </w:tcPr>
          <w:p w14:paraId="12DD4FF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08B1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4060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9431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FBAC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FE1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9E4B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60,00</w:t>
            </w:r>
          </w:p>
        </w:tc>
      </w:tr>
      <w:tr w:rsidR="00511525" w:rsidRPr="00EB139D" w14:paraId="33E9587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AA9C0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3.1.13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F15D2" w14:textId="1562C94B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Изготовление информационно-просветительских материалов по профилактике терроризма, экстремизма и формированию неприятия идеологии терроризма ЦБС, ДК</w:t>
            </w:r>
            <w:r w:rsidR="00EE0730" w:rsidRPr="00EB139D">
              <w:rPr>
                <w:sz w:val="20"/>
              </w:rPr>
              <w:t>, ДШИ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508C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C54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7E3593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7E14DD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974354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A2CCE8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12,00</w:t>
            </w:r>
          </w:p>
        </w:tc>
        <w:tc>
          <w:tcPr>
            <w:tcW w:w="850" w:type="dxa"/>
          </w:tcPr>
          <w:p w14:paraId="13FB831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12,00</w:t>
            </w:r>
          </w:p>
        </w:tc>
        <w:tc>
          <w:tcPr>
            <w:tcW w:w="851" w:type="dxa"/>
          </w:tcPr>
          <w:p w14:paraId="32E184E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EFC1" w14:textId="0D813065" w:rsidR="00511525" w:rsidRPr="00EB139D" w:rsidRDefault="004E5833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1792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2D125" w14:textId="77777777" w:rsidR="00511525" w:rsidRPr="00EB139D" w:rsidRDefault="00511525" w:rsidP="006D2D7A">
            <w:pPr>
              <w:widowControl/>
              <w:autoSpaceDE/>
              <w:adjustRightInd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66D0" w14:textId="77777777" w:rsidR="00511525" w:rsidRPr="00EB139D" w:rsidRDefault="00511525" w:rsidP="006D2D7A">
            <w:pPr>
              <w:widowControl/>
              <w:autoSpaceDE/>
              <w:adjustRightInd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B0279" w14:textId="77777777" w:rsidR="00511525" w:rsidRPr="00EB139D" w:rsidRDefault="00511525" w:rsidP="006D2D7A">
            <w:pPr>
              <w:widowControl/>
              <w:autoSpaceDE/>
              <w:adjustRightInd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A8551" w14:textId="2E84D81F" w:rsidR="00511525" w:rsidRPr="00EB139D" w:rsidRDefault="00B82711" w:rsidP="006D2D7A">
            <w:pPr>
              <w:widowControl/>
              <w:autoSpaceDE/>
              <w:adjustRightInd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56</w:t>
            </w:r>
            <w:r w:rsidR="00511525" w:rsidRPr="00EB139D">
              <w:rPr>
                <w:sz w:val="20"/>
              </w:rPr>
              <w:t>,07</w:t>
            </w:r>
          </w:p>
        </w:tc>
      </w:tr>
      <w:tr w:rsidR="00511525" w:rsidRPr="00EB139D" w14:paraId="31C63E9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346C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F756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77E8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CFA6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E5EE53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98D01E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18E728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0CC71B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E328C8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4464508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2EE8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60B8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553B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9A89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56E2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01BC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0297E7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C018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31CE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90F6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1C14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4E1BF1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36C31C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8BDFB5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B5F982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D5D442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E0C24D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D5CE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24191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A393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2794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947C4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F981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0B001E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5A79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A6E0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C8C4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FBDB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E7D070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D83FF5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BE8B93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A15C3B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6,00</w:t>
            </w:r>
          </w:p>
        </w:tc>
        <w:tc>
          <w:tcPr>
            <w:tcW w:w="850" w:type="dxa"/>
          </w:tcPr>
          <w:p w14:paraId="200192B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6,00</w:t>
            </w:r>
          </w:p>
        </w:tc>
        <w:tc>
          <w:tcPr>
            <w:tcW w:w="851" w:type="dxa"/>
          </w:tcPr>
          <w:p w14:paraId="7765D3B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7E28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A472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8BBD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C3AE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C37B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216C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27,00</w:t>
            </w:r>
          </w:p>
        </w:tc>
      </w:tr>
      <w:tr w:rsidR="00511525" w:rsidRPr="00EB139D" w14:paraId="29AE66D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66E5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49F0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55C70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2330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0A2DB18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6002AD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F772BD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9D93BA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6,00</w:t>
            </w:r>
          </w:p>
        </w:tc>
        <w:tc>
          <w:tcPr>
            <w:tcW w:w="850" w:type="dxa"/>
          </w:tcPr>
          <w:p w14:paraId="5DD36FF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6,00</w:t>
            </w:r>
          </w:p>
        </w:tc>
        <w:tc>
          <w:tcPr>
            <w:tcW w:w="851" w:type="dxa"/>
          </w:tcPr>
          <w:p w14:paraId="137BCDF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A730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A85C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B787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93E2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23E9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86B0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29,07</w:t>
            </w:r>
          </w:p>
        </w:tc>
      </w:tr>
      <w:tr w:rsidR="00511525" w:rsidRPr="00EB139D" w14:paraId="4A6A681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B757C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3.1.14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6DECE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 xml:space="preserve">Установка </w:t>
            </w:r>
            <w:proofErr w:type="spellStart"/>
            <w:r w:rsidRPr="00EB139D">
              <w:rPr>
                <w:sz w:val="20"/>
              </w:rPr>
              <w:t>периметрального</w:t>
            </w:r>
            <w:proofErr w:type="spellEnd"/>
            <w:r w:rsidRPr="00EB139D">
              <w:rPr>
                <w:sz w:val="20"/>
              </w:rPr>
              <w:t xml:space="preserve"> ограждения ДШИ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E46A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2E0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6F9AD4C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1E2ABE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FE9279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E9FA21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D194F7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F09D08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2D95D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98F5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CCC2D" w14:textId="5DC16F07" w:rsidR="00511525" w:rsidRPr="00EB139D" w:rsidRDefault="004E5833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1D6C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A6B6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86FEA" w14:textId="48E708E3" w:rsidR="00511525" w:rsidRPr="00EB139D" w:rsidRDefault="00B82711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</w:t>
            </w:r>
            <w:r w:rsidR="00511525" w:rsidRPr="00EB139D">
              <w:rPr>
                <w:sz w:val="20"/>
              </w:rPr>
              <w:t>0,00</w:t>
            </w:r>
          </w:p>
        </w:tc>
      </w:tr>
      <w:tr w:rsidR="00511525" w:rsidRPr="00EB139D" w14:paraId="06BBFEF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8B6A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37B7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4153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FA7E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E19A54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8E69CD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21C9EB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F023A9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38F41E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9DEE1A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29A4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4955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3044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6E19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85B1B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BF61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FC8758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1D97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1AFB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E932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1698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8098E9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1B04C7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37327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3B1276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E40A0E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068E67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EB12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E44E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5910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9AE5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2B9B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B877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A0EC63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0EC8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F750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A446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FAEC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7904C4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5CB122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A852A5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1B6AF0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864EAA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28A8CA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3B1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2583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2FC6" w14:textId="4106C36C" w:rsidR="00511525" w:rsidRPr="00EB139D" w:rsidRDefault="004E5833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56BF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B9C9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295EE" w14:textId="158F1BF4" w:rsidR="00511525" w:rsidRPr="00EB139D" w:rsidRDefault="00B82711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100</w:t>
            </w:r>
            <w:r w:rsidR="00511525" w:rsidRPr="00EB139D">
              <w:rPr>
                <w:sz w:val="20"/>
              </w:rPr>
              <w:t>0,00</w:t>
            </w:r>
          </w:p>
        </w:tc>
      </w:tr>
      <w:tr w:rsidR="00511525" w:rsidRPr="00EB139D" w14:paraId="0D2F1E6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6340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6851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BFAE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530F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A43F3F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BF2C66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BB1894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4EC1C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11F339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50A691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D82C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EB85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3270A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D9C5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4DE8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997B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115FC3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F2399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3.1.15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582EB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Установка камер внутреннего видеонаблюдения и обслуживание систем видеонаблюдения (ДШИ, ДК, ЦБС), приобретение оборудования для системы видеонаблюдения (ЦБС)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C3F2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F5D1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3EA3DFF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FD352F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92247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30FE42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130,00</w:t>
            </w:r>
          </w:p>
        </w:tc>
        <w:tc>
          <w:tcPr>
            <w:tcW w:w="850" w:type="dxa"/>
          </w:tcPr>
          <w:p w14:paraId="63B08F3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1" w:type="dxa"/>
          </w:tcPr>
          <w:p w14:paraId="07735C7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01EF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184,30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1F29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3FECB" w14:textId="77777777" w:rsidR="00511525" w:rsidRPr="00EB139D" w:rsidRDefault="00511525" w:rsidP="006D2D7A">
            <w:pPr>
              <w:widowControl/>
              <w:autoSpaceDE/>
              <w:adjustRightInd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28239" w14:textId="77777777" w:rsidR="00511525" w:rsidRPr="00EB139D" w:rsidRDefault="00511525" w:rsidP="006D2D7A">
            <w:pPr>
              <w:widowControl/>
              <w:autoSpaceDE/>
              <w:adjustRightInd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A7B55" w14:textId="77777777" w:rsidR="00511525" w:rsidRPr="00EB139D" w:rsidRDefault="00511525" w:rsidP="006D2D7A">
            <w:pPr>
              <w:widowControl/>
              <w:autoSpaceDE/>
              <w:adjustRightInd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A2F50" w14:textId="77777777" w:rsidR="00511525" w:rsidRPr="00EB139D" w:rsidRDefault="00511525" w:rsidP="006D2D7A">
            <w:pPr>
              <w:widowControl/>
              <w:autoSpaceDE/>
              <w:adjustRightInd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913,10</w:t>
            </w:r>
          </w:p>
        </w:tc>
      </w:tr>
      <w:tr w:rsidR="00511525" w:rsidRPr="00EB139D" w14:paraId="069B332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8750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EAB9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8B696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17B5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9E4E90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DCCB57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15B779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D07CD5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F5E967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ABF551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FD83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6FB7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AE32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7E7B8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12DF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C8E4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D76063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7291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FB50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1132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B24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7A0219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535941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37F28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03AB63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76C5EE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3827DF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66A3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53D0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43F1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4481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F71A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F8DE54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6274C9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A6E8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F5AD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C67C9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4BA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4B114A5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15EC5E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BDBDD6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CC99D3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0" w:type="dxa"/>
          </w:tcPr>
          <w:p w14:paraId="7DA06CC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90,00</w:t>
            </w:r>
          </w:p>
        </w:tc>
        <w:tc>
          <w:tcPr>
            <w:tcW w:w="851" w:type="dxa"/>
          </w:tcPr>
          <w:p w14:paraId="0E7980B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C649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184,30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AF85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5665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3D77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00F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AC15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873,10</w:t>
            </w:r>
          </w:p>
        </w:tc>
      </w:tr>
      <w:tr w:rsidR="00511525" w:rsidRPr="00EB139D" w14:paraId="4DDFE5E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31D7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E56C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4672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7742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7180D72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6CB20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9ACA7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F9CF15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  <w:tc>
          <w:tcPr>
            <w:tcW w:w="850" w:type="dxa"/>
          </w:tcPr>
          <w:p w14:paraId="62E3D26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90A8E0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89F7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AF6D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C890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25D4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0AD4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36F4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</w:tr>
      <w:tr w:rsidR="00511525" w:rsidRPr="00EB139D" w14:paraId="101107EA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2DDB4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3.1.16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0A9F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Обслуживание «тревожной кнопки» и системы охранной сигнализации ЦБС</w:t>
            </w:r>
          </w:p>
          <w:p w14:paraId="2F245380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1FA411E5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744F4119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1F816427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41EC009D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15E055B6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5A44F651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  <w:p w14:paraId="22AA5B0B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371C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02B9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79F5337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EC466E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FAD4DF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694DB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30,00</w:t>
            </w:r>
          </w:p>
        </w:tc>
        <w:tc>
          <w:tcPr>
            <w:tcW w:w="850" w:type="dxa"/>
          </w:tcPr>
          <w:p w14:paraId="67B9080B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4076862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104,00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67A0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81,16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4979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954E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191,61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AE6E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191,61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9F72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191,61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C547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991,60</w:t>
            </w:r>
          </w:p>
        </w:tc>
      </w:tr>
      <w:tr w:rsidR="00511525" w:rsidRPr="00EB139D" w14:paraId="30E1764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955B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9AEF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AD63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989C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F3834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A3C06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BC3FFC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937217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30BE5B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A777CC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FA06E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893E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DFA2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274B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4ACC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54AC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0FBA87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3430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051F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46CE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3D34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09C5AE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95908A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7AE73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AA2CD0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29F5AC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66A861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62B1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01E4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716A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C3A9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F8DD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2322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6C5A79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B897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5941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E10F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9851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4A6568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C528A0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5861A9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4B6E9D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0835FF4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1A8E16C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D035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18,80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7320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129,25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5DF5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129,25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3FC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129,25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8DB0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129,25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693E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555,80</w:t>
            </w:r>
          </w:p>
        </w:tc>
      </w:tr>
      <w:tr w:rsidR="00511525" w:rsidRPr="00EB139D" w14:paraId="6CE5528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A2F8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F382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AC4CD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CDDF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D9D13D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E1007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7EE9B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7C63E9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  <w:tc>
          <w:tcPr>
            <w:tcW w:w="850" w:type="dxa"/>
          </w:tcPr>
          <w:p w14:paraId="6B5CE38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59096D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104,00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95B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584B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179D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BFC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6A48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62,36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31B2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435,80</w:t>
            </w:r>
          </w:p>
        </w:tc>
      </w:tr>
      <w:tr w:rsidR="00511525" w:rsidRPr="00EB139D" w14:paraId="3541DE70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CCB95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3.1.17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ADD61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Установка тревожных кнопок, охранные услуги ЦБС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BD2AB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DAA7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18E2320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8A564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C077A3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5E80ED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328ECBF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2B33857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5068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8DF2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6DC12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5A21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90AE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31321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</w:tr>
      <w:tr w:rsidR="00511525" w:rsidRPr="00EB139D" w14:paraId="34AD71C6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F357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4159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C19A3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8ACF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9BA062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08A258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ECDE04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B225E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09362F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14808F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D2C9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4B1E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9362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FEE4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41D5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6516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1D5591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289D9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F50A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501A3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C994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81091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A621C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66A026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BEB8EC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6D11BD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1F26061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53572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FFEA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914E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3994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C8EA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8EC7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53CE35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8A85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F06A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DEB725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4B9B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22F49E6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D6EC7B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DF0849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F1B1E7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5E6BDED8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B50DFB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3EBE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E47E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91ED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1FC1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10F9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F084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B8CE84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A0A6C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EA33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7F728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1775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989</w:t>
            </w:r>
          </w:p>
        </w:tc>
        <w:tc>
          <w:tcPr>
            <w:tcW w:w="283" w:type="dxa"/>
          </w:tcPr>
          <w:p w14:paraId="754C658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EE0B25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D2728B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251141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0" w:type="dxa"/>
          </w:tcPr>
          <w:p w14:paraId="3B7DD2D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10,00</w:t>
            </w:r>
          </w:p>
        </w:tc>
        <w:tc>
          <w:tcPr>
            <w:tcW w:w="851" w:type="dxa"/>
          </w:tcPr>
          <w:p w14:paraId="650E32F5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5CB53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625B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0B89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4E3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89E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118B0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20,00</w:t>
            </w:r>
          </w:p>
        </w:tc>
      </w:tr>
      <w:tr w:rsidR="00511525" w:rsidRPr="00EB139D" w14:paraId="1198A7B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7B72163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3.1.18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788C514" w14:textId="77777777" w:rsidR="00511525" w:rsidRPr="00EB139D" w:rsidRDefault="00511525" w:rsidP="006D2D7A">
            <w:pPr>
              <w:widowControl/>
              <w:ind w:right="-96" w:firstLine="0"/>
              <w:rPr>
                <w:sz w:val="20"/>
              </w:rPr>
            </w:pPr>
            <w:r w:rsidRPr="00EB139D">
              <w:rPr>
                <w:sz w:val="20"/>
              </w:rPr>
              <w:t>Акции среди молодежи по профилактике правонарушений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D829B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555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353ECD1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54DAC3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FD485C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71E292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</w:tcPr>
          <w:p w14:paraId="4B1D4D3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</w:tcPr>
          <w:p w14:paraId="3E2798C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D2925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026E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1BAD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CB0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B0F6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9B52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</w:t>
            </w:r>
          </w:p>
        </w:tc>
      </w:tr>
      <w:tr w:rsidR="00511525" w:rsidRPr="00EB139D" w14:paraId="0405BD6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866D09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B5C80F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CCE09" w14:textId="77777777" w:rsidR="00511525" w:rsidRPr="00EB139D" w:rsidRDefault="00511525" w:rsidP="006D2D7A">
            <w:pPr>
              <w:widowControl/>
              <w:spacing w:after="20"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9199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A27AC7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F103FA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D679FA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B6467F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5F44AB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7E310D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AEC1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0073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1D98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2858D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A61F1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C2DCD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9E0E17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3F1D02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48CFB5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547D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E5E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32A384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5BE4E6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0D3290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FDAAAD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2D7FEA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3500CC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7012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4950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70A0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8CDD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D916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F6C7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2EDB993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336F3C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327601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5C90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CC729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545158A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FC2896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51D4D7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031B86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</w:tcPr>
          <w:p w14:paraId="0E7C3019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</w:tcPr>
          <w:p w14:paraId="4D4DD90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C586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8A94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21F2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1A3E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AEB54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2D7B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</w:tr>
      <w:tr w:rsidR="00511525" w:rsidRPr="00EB139D" w14:paraId="2768EC9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92DE1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E771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B6E52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405C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BAE49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1843EC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0CB7E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9AE115C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5DCA8D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D467B8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321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4E88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9A87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1794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6AFF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B89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37C8D5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97EB2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3.1.19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E800E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Акции среди молодежи по профилактике терроризма и формированию неприятия идеологии терроризма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369A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84FC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2F6A778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277C91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86A2B6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C10FE0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</w:tcPr>
          <w:p w14:paraId="42EDBE3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</w:tcPr>
          <w:p w14:paraId="35A7FB6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3B48C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21F7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D4847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AD35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A7AB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2643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</w:tr>
      <w:tr w:rsidR="00511525" w:rsidRPr="00EB139D" w14:paraId="298F757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7353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2884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2F64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E6CD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1A515DC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E884D1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E01B64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2BBB77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679FDA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104330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27559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0B297E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3A3FC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6D2E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52E3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B1FC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5F334B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9AB52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40E8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E32FA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663E2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A329E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2F2E1C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ACD6B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598B17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DDE2BE7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F4723CA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50BB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F7E1D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60A6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B0D60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D1FE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D967E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5EB557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B361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7CF5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9865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43DC8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54E2EAA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05045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296B53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AB1DF7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</w:tcPr>
          <w:p w14:paraId="04D6705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</w:tcPr>
          <w:p w14:paraId="31A13FA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E4E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041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F1EC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CD2DF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844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9C51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</w:tr>
      <w:tr w:rsidR="00511525" w:rsidRPr="00EB139D" w14:paraId="66F1142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A294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E05A6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B732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E058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1E5D7E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998B6C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02A81FF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6DF51B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04EFDE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16E58C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8FC0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A13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0037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188DA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BFBD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6A69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B002ED9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F56D0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3.1.20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25550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Акции среди молодежи по профилактике экстремизма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F992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45F9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1514F09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F5E14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73B440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77AD682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</w:tcPr>
          <w:p w14:paraId="528289E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</w:tcPr>
          <w:p w14:paraId="74F1FB12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9E7AA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91DA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27E28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EBF1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66DD0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99E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</w:tr>
      <w:tr w:rsidR="00511525" w:rsidRPr="00EB139D" w14:paraId="32440955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2254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DFF8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0778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5F9D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64AF773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A7E44F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92971F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6067C6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1DE790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ED672BC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C8B0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EB21B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3ADD9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11103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655E3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9CF5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6FF3271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6DBB7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7F38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5E87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505F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9018BB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B591EC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4FDABF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2BA815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7FFB37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3794375E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1CF3E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5CE32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40F8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3C2AB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00F3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5470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0A07D4F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FA31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0FF2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850E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5A04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991</w:t>
            </w:r>
          </w:p>
        </w:tc>
        <w:tc>
          <w:tcPr>
            <w:tcW w:w="283" w:type="dxa"/>
          </w:tcPr>
          <w:p w14:paraId="7CC30AF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18804D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A2E699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196D77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</w:tcPr>
          <w:p w14:paraId="32D5073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</w:tcPr>
          <w:p w14:paraId="31827CAF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05C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8E36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027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18366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AC1E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5,00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DEA06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40,00</w:t>
            </w:r>
          </w:p>
        </w:tc>
      </w:tr>
      <w:tr w:rsidR="00511525" w:rsidRPr="00EB139D" w14:paraId="1D1B362C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24AC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B3A2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23100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E9023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0A7C5EF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053FD4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128549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34165B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EE70C6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0D44BE6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0870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8F488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C8EB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DAC1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014E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F736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303A617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A0436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3.1.21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05760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Обслуживание «тревожной кнопки» и системы охранной сигнализации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A4A37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0D34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856B8C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1FB0CD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728ABE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5E57E3A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CC49D75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DD9890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A2D81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0798A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38E81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ECFDE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94BC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D83E8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</w:tr>
      <w:tr w:rsidR="00511525" w:rsidRPr="00EB139D" w14:paraId="6AD1518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A6B72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8E45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D5F2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780BA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2F72568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06F708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E3C0CC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0C341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1DB5AEF6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E05E1D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4EF96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80D1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BA6D0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B69E2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9C14A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92AF2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7C54E991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1195B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A6A12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25BEC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D2A0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C12185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D3CE4F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428173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210F8A3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6C358B9C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5D39CBA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6490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CE524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F6E1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05F2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EFE02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37E6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44C95737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149B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532C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961C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890DD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528A675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2AC6F5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4C394A6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CE848C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63CE1B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8AB369D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B13C8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A4F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F723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E9E8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53B87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95547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90,12</w:t>
            </w:r>
          </w:p>
        </w:tc>
      </w:tr>
      <w:tr w:rsidR="00511525" w:rsidRPr="00EB139D" w14:paraId="0EF4E4A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3AB5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080E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DA0D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0352B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3E647D0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301D372E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6BDABE0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1B9A02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941272D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3888F43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CD3BB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39755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6F06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CF62C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CCA48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8ECE5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11E6CC8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3F3B7" w14:textId="77777777" w:rsidR="00511525" w:rsidRPr="00EB139D" w:rsidRDefault="00511525" w:rsidP="006D2D7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4.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99DA8" w14:textId="77777777" w:rsidR="00511525" w:rsidRPr="00EB139D" w:rsidRDefault="00511525" w:rsidP="006D2D7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Мероприятия муниципальной программы «Безопасный город» на 2020-2027 годы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1F844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E386C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2675A6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204131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15CFB8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72A16E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17142,67</w:t>
            </w:r>
          </w:p>
        </w:tc>
        <w:tc>
          <w:tcPr>
            <w:tcW w:w="850" w:type="dxa"/>
          </w:tcPr>
          <w:p w14:paraId="64BE545E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17920,42</w:t>
            </w:r>
          </w:p>
        </w:tc>
        <w:tc>
          <w:tcPr>
            <w:tcW w:w="851" w:type="dxa"/>
          </w:tcPr>
          <w:p w14:paraId="74B784E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18939,48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3255B" w14:textId="5A0D3809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</w:t>
            </w:r>
            <w:r w:rsidR="00B82711" w:rsidRPr="00EB139D">
              <w:rPr>
                <w:sz w:val="20"/>
              </w:rPr>
              <w:t>646,40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CE2CF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5F55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2ECA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D331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D8EDD" w14:textId="0AFA6E1F" w:rsidR="00511525" w:rsidRPr="00EB139D" w:rsidRDefault="00B82711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152579,09</w:t>
            </w:r>
          </w:p>
        </w:tc>
      </w:tr>
      <w:tr w:rsidR="00511525" w:rsidRPr="00EB139D" w14:paraId="651CA5A4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00CDA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9B2A8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797FF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ED79E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4702BB4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ED6E4B6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2510FF1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18181C69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70069AF1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48731599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066C7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38BC0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52C15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8D841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CF90D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B2D7B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51B988E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0B7C3E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A0D13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44E5E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F5C65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C8845EA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72EEF6D3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547FEE2B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AE0C8A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2C7E9120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0E924607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5465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97D76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ECE44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BDB9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44EB5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C2C3A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950F9A" w:rsidRPr="00EB139D" w14:paraId="0DEA8A4F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706D3" w14:textId="77777777" w:rsidR="00950F9A" w:rsidRPr="00EB139D" w:rsidRDefault="00950F9A" w:rsidP="00950F9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DA9DD" w14:textId="77777777" w:rsidR="00950F9A" w:rsidRPr="00EB139D" w:rsidRDefault="00950F9A" w:rsidP="00950F9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A5BA0" w14:textId="77777777" w:rsidR="00950F9A" w:rsidRPr="00EB139D" w:rsidRDefault="00950F9A" w:rsidP="00950F9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E8E2" w14:textId="77777777" w:rsidR="00950F9A" w:rsidRPr="00EB139D" w:rsidRDefault="00950F9A" w:rsidP="00950F9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43580530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22CBC92C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EF16270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D5A7181" w14:textId="5C6AEDD9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17142,67</w:t>
            </w:r>
          </w:p>
        </w:tc>
        <w:tc>
          <w:tcPr>
            <w:tcW w:w="850" w:type="dxa"/>
          </w:tcPr>
          <w:p w14:paraId="61C11D6E" w14:textId="0F14BE86" w:rsidR="00950F9A" w:rsidRPr="00EB139D" w:rsidRDefault="00950F9A" w:rsidP="00950F9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17920,42</w:t>
            </w:r>
          </w:p>
        </w:tc>
        <w:tc>
          <w:tcPr>
            <w:tcW w:w="851" w:type="dxa"/>
          </w:tcPr>
          <w:p w14:paraId="4892EE4F" w14:textId="3EC4747C" w:rsidR="00950F9A" w:rsidRPr="00EB139D" w:rsidRDefault="00950F9A" w:rsidP="00950F9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18939,48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D3560" w14:textId="7F606E28" w:rsidR="00950F9A" w:rsidRPr="00EB139D" w:rsidRDefault="00950F9A" w:rsidP="00950F9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20646,40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57433" w14:textId="0902FE39" w:rsidR="00950F9A" w:rsidRPr="00EB139D" w:rsidRDefault="00950F9A" w:rsidP="00950F9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9793" w14:textId="6323F927" w:rsidR="00950F9A" w:rsidRPr="00EB139D" w:rsidRDefault="00950F9A" w:rsidP="00950F9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ED471" w14:textId="642C2B56" w:rsidR="00950F9A" w:rsidRPr="00EB139D" w:rsidRDefault="00950F9A" w:rsidP="00950F9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8DE6C" w14:textId="2059BB78" w:rsidR="00950F9A" w:rsidRPr="00EB139D" w:rsidRDefault="00950F9A" w:rsidP="00950F9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9BA3D" w14:textId="32E1EE77" w:rsidR="00950F9A" w:rsidRPr="00EB139D" w:rsidRDefault="00950F9A" w:rsidP="00950F9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152579,09</w:t>
            </w:r>
          </w:p>
        </w:tc>
      </w:tr>
      <w:tr w:rsidR="00511525" w:rsidRPr="00EB139D" w14:paraId="40B5AE82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8AB7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82D3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A3C45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6CE86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12DD20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5DE5CB5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E977E9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34E15EB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44FAB0B3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60599B4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7650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BED79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227AE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90745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8995C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06093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950F9A" w:rsidRPr="00EB139D" w14:paraId="7F40062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49988" w14:textId="77777777" w:rsidR="00950F9A" w:rsidRPr="00EB139D" w:rsidRDefault="00950F9A" w:rsidP="00950F9A">
            <w:pPr>
              <w:widowControl/>
              <w:ind w:left="-69" w:right="-101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4.1</w:t>
            </w:r>
          </w:p>
        </w:tc>
        <w:tc>
          <w:tcPr>
            <w:tcW w:w="23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2A3E4" w14:textId="77777777" w:rsidR="00950F9A" w:rsidRPr="00EB139D" w:rsidRDefault="00950F9A" w:rsidP="00950F9A">
            <w:pPr>
              <w:widowControl/>
              <w:ind w:left="-89" w:right="-96" w:firstLine="0"/>
              <w:rPr>
                <w:sz w:val="20"/>
              </w:rPr>
            </w:pPr>
            <w:r w:rsidRPr="00EB139D">
              <w:rPr>
                <w:sz w:val="20"/>
              </w:rPr>
              <w:t>Основное мероприятие «Осуществление подготовки и содержания в готовности управления по делам ГО и ЧС для защиты населения и территории от чрезвычайных ситуаций»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61F1F" w14:textId="77777777" w:rsidR="00950F9A" w:rsidRPr="00EB139D" w:rsidRDefault="00950F9A" w:rsidP="00950F9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всего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4B211" w14:textId="77777777" w:rsidR="00950F9A" w:rsidRPr="00EB139D" w:rsidRDefault="00950F9A" w:rsidP="00950F9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21D00CCC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4587A0B0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F2C4AB6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13B32F5" w14:textId="601D2F8D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17142,67</w:t>
            </w:r>
          </w:p>
        </w:tc>
        <w:tc>
          <w:tcPr>
            <w:tcW w:w="850" w:type="dxa"/>
          </w:tcPr>
          <w:p w14:paraId="371ED12C" w14:textId="19BB7A25" w:rsidR="00950F9A" w:rsidRPr="00EB139D" w:rsidRDefault="00950F9A" w:rsidP="00950F9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17920,42</w:t>
            </w:r>
          </w:p>
        </w:tc>
        <w:tc>
          <w:tcPr>
            <w:tcW w:w="851" w:type="dxa"/>
          </w:tcPr>
          <w:p w14:paraId="344B5B9A" w14:textId="4B406269" w:rsidR="00950F9A" w:rsidRPr="00EB139D" w:rsidRDefault="00950F9A" w:rsidP="00950F9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18939,48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5FBE3" w14:textId="6FB07BAC" w:rsidR="00950F9A" w:rsidRPr="00EB139D" w:rsidRDefault="00950F9A" w:rsidP="00950F9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20646,40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CFE3E" w14:textId="78857CF9" w:rsidR="00950F9A" w:rsidRPr="00EB139D" w:rsidRDefault="00950F9A" w:rsidP="00950F9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7501" w14:textId="2684E71C" w:rsidR="00950F9A" w:rsidRPr="00EB139D" w:rsidRDefault="00950F9A" w:rsidP="00950F9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F7119" w14:textId="2C4A3284" w:rsidR="00950F9A" w:rsidRPr="00EB139D" w:rsidRDefault="00950F9A" w:rsidP="00950F9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2755D" w14:textId="2695F942" w:rsidR="00950F9A" w:rsidRPr="00EB139D" w:rsidRDefault="00950F9A" w:rsidP="00950F9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D7436" w14:textId="1DBEF15A" w:rsidR="00950F9A" w:rsidRPr="00EB139D" w:rsidRDefault="00950F9A" w:rsidP="00950F9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152579,09</w:t>
            </w:r>
          </w:p>
        </w:tc>
      </w:tr>
      <w:tr w:rsidR="00511525" w:rsidRPr="00EB139D" w14:paraId="501BDB3D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9958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B653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5E543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1AE0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B18CDA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6195738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D7ECEC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44D05B80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08530CD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7520C861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4327E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1CBFC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B75E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84789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D3A66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6168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511525" w:rsidRPr="00EB139D" w14:paraId="1942261E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69FF4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2349F5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8E837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краевой бюджет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13FE7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5C0D440D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3F89D5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73B8B452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0FEAA3F4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</w:tcPr>
          <w:p w14:paraId="37A08C5A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</w:tcPr>
          <w:p w14:paraId="253521D4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F8049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921D3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3630F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C2B44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489FF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EE19C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tr w:rsidR="00950F9A" w:rsidRPr="00EB139D" w14:paraId="0146A3EB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D1DE6" w14:textId="77777777" w:rsidR="00950F9A" w:rsidRPr="00EB139D" w:rsidRDefault="00950F9A" w:rsidP="00950F9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0C199" w14:textId="77777777" w:rsidR="00950F9A" w:rsidRPr="00EB139D" w:rsidRDefault="00950F9A" w:rsidP="00950F9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FB12B" w14:textId="77777777" w:rsidR="00950F9A" w:rsidRPr="00EB139D" w:rsidRDefault="00950F9A" w:rsidP="00950F9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планируемый объем средств бюджета городского округа, предусматриваемый на мероприятия муниципальной программы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CAD5D" w14:textId="77777777" w:rsidR="00950F9A" w:rsidRPr="00EB139D" w:rsidRDefault="00950F9A" w:rsidP="00950F9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986</w:t>
            </w:r>
          </w:p>
        </w:tc>
        <w:tc>
          <w:tcPr>
            <w:tcW w:w="283" w:type="dxa"/>
          </w:tcPr>
          <w:p w14:paraId="1E53B49C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0C4486C3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3BF2A242" w14:textId="77777777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</w:tcPr>
          <w:p w14:paraId="66479963" w14:textId="0C7FF379" w:rsidR="00950F9A" w:rsidRPr="00EB139D" w:rsidRDefault="00950F9A" w:rsidP="00950F9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17142,67</w:t>
            </w:r>
          </w:p>
        </w:tc>
        <w:tc>
          <w:tcPr>
            <w:tcW w:w="850" w:type="dxa"/>
          </w:tcPr>
          <w:p w14:paraId="63D45BE1" w14:textId="2015DA1B" w:rsidR="00950F9A" w:rsidRPr="00EB139D" w:rsidRDefault="00950F9A" w:rsidP="00950F9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17920,42</w:t>
            </w:r>
          </w:p>
        </w:tc>
        <w:tc>
          <w:tcPr>
            <w:tcW w:w="851" w:type="dxa"/>
          </w:tcPr>
          <w:p w14:paraId="64D5BCAC" w14:textId="68954D2D" w:rsidR="00950F9A" w:rsidRPr="00EB139D" w:rsidRDefault="00950F9A" w:rsidP="00950F9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18939,48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40EF0" w14:textId="28106AD2" w:rsidR="00950F9A" w:rsidRPr="00EB139D" w:rsidRDefault="00950F9A" w:rsidP="00950F9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20646,40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E0213" w14:textId="335AF741" w:rsidR="00950F9A" w:rsidRPr="00EB139D" w:rsidRDefault="00950F9A" w:rsidP="00950F9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27A87" w14:textId="0DC0DDA1" w:rsidR="00950F9A" w:rsidRPr="00EB139D" w:rsidRDefault="00950F9A" w:rsidP="00950F9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36EF9" w14:textId="03DC65FD" w:rsidR="00950F9A" w:rsidRPr="00EB139D" w:rsidRDefault="00950F9A" w:rsidP="00950F9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52FCE" w14:textId="1AA52F6A" w:rsidR="00950F9A" w:rsidRPr="00EB139D" w:rsidRDefault="00950F9A" w:rsidP="00950F9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19482,53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7DA83" w14:textId="241491D7" w:rsidR="00950F9A" w:rsidRPr="00EB139D" w:rsidRDefault="00950F9A" w:rsidP="00950F9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152579,09</w:t>
            </w:r>
          </w:p>
        </w:tc>
      </w:tr>
      <w:tr w:rsidR="00511525" w:rsidRPr="00EB139D" w14:paraId="3EEE3093" w14:textId="77777777" w:rsidTr="00763DB0">
        <w:trPr>
          <w:gridAfter w:val="1"/>
          <w:wAfter w:w="6" w:type="dxa"/>
        </w:trPr>
        <w:tc>
          <w:tcPr>
            <w:tcW w:w="6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B170F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3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806620" w14:textId="77777777" w:rsidR="00511525" w:rsidRPr="00EB139D" w:rsidRDefault="00511525" w:rsidP="006D2D7A">
            <w:pPr>
              <w:ind w:firstLine="0"/>
              <w:jc w:val="left"/>
              <w:rPr>
                <w:sz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AD081" w14:textId="77777777" w:rsidR="00511525" w:rsidRPr="00EB139D" w:rsidRDefault="00511525" w:rsidP="006D2D7A">
            <w:pPr>
              <w:widowControl/>
              <w:ind w:left="-83" w:right="-92" w:firstLine="0"/>
              <w:rPr>
                <w:sz w:val="20"/>
              </w:rPr>
            </w:pPr>
            <w:r w:rsidRPr="00EB139D">
              <w:rPr>
                <w:sz w:val="20"/>
              </w:rPr>
              <w:t>внебюджетные источники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D8BD4" w14:textId="77777777" w:rsidR="00511525" w:rsidRPr="00EB139D" w:rsidRDefault="00511525" w:rsidP="006D2D7A">
            <w:pPr>
              <w:widowControl/>
              <w:ind w:left="-113" w:right="-104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–</w:t>
            </w:r>
          </w:p>
        </w:tc>
        <w:tc>
          <w:tcPr>
            <w:tcW w:w="283" w:type="dxa"/>
          </w:tcPr>
          <w:p w14:paraId="766A08DF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</w:tcPr>
          <w:p w14:paraId="5CE35071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425" w:type="dxa"/>
          </w:tcPr>
          <w:p w14:paraId="1791DB97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</w:p>
        </w:tc>
        <w:tc>
          <w:tcPr>
            <w:tcW w:w="851" w:type="dxa"/>
            <w:gridSpan w:val="2"/>
            <w:vAlign w:val="center"/>
          </w:tcPr>
          <w:p w14:paraId="51A1EFD8" w14:textId="77777777" w:rsidR="00511525" w:rsidRPr="00EB139D" w:rsidRDefault="00511525" w:rsidP="006D2D7A">
            <w:pPr>
              <w:widowControl/>
              <w:ind w:left="-108" w:right="-13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vAlign w:val="center"/>
          </w:tcPr>
          <w:p w14:paraId="4C7B0FF4" w14:textId="77777777" w:rsidR="00511525" w:rsidRPr="00EB139D" w:rsidRDefault="00511525" w:rsidP="006D2D7A">
            <w:pPr>
              <w:widowControl/>
              <w:ind w:left="-108" w:right="-95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vAlign w:val="center"/>
          </w:tcPr>
          <w:p w14:paraId="281FDF5B" w14:textId="77777777" w:rsidR="00511525" w:rsidRPr="00EB139D" w:rsidRDefault="00511525" w:rsidP="006D2D7A">
            <w:pPr>
              <w:widowControl/>
              <w:ind w:left="-119" w:right="-10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8661F" w14:textId="77777777" w:rsidR="00511525" w:rsidRPr="00EB139D" w:rsidRDefault="00511525" w:rsidP="006D2D7A">
            <w:pPr>
              <w:widowControl/>
              <w:ind w:left="-145" w:right="-62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298B7" w14:textId="77777777" w:rsidR="00511525" w:rsidRPr="00EB139D" w:rsidRDefault="00511525" w:rsidP="006D2D7A">
            <w:pPr>
              <w:widowControl/>
              <w:ind w:left="-103" w:right="-90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97C13" w14:textId="77777777" w:rsidR="00511525" w:rsidRPr="00EB139D" w:rsidRDefault="00511525" w:rsidP="006D2D7A">
            <w:pPr>
              <w:widowControl/>
              <w:ind w:left="-94" w:right="-99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9A557" w14:textId="77777777" w:rsidR="00511525" w:rsidRPr="00EB139D" w:rsidRDefault="00511525" w:rsidP="006D2D7A">
            <w:pPr>
              <w:widowControl/>
              <w:ind w:left="-113" w:right="-103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8DC89" w14:textId="77777777" w:rsidR="00511525" w:rsidRPr="00EB139D" w:rsidRDefault="00511525" w:rsidP="006D2D7A">
            <w:pPr>
              <w:widowControl/>
              <w:ind w:left="-72" w:right="-98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15D1F" w14:textId="77777777" w:rsidR="00511525" w:rsidRPr="00EB139D" w:rsidRDefault="00511525" w:rsidP="006D2D7A">
            <w:pPr>
              <w:widowControl/>
              <w:ind w:left="-97" w:right="-97" w:firstLine="0"/>
              <w:jc w:val="center"/>
              <w:rPr>
                <w:sz w:val="20"/>
              </w:rPr>
            </w:pPr>
            <w:r w:rsidRPr="00EB139D">
              <w:rPr>
                <w:sz w:val="20"/>
              </w:rPr>
              <w:t>0,00</w:t>
            </w:r>
          </w:p>
        </w:tc>
      </w:tr>
      <w:bookmarkEnd w:id="18"/>
    </w:tbl>
    <w:p w14:paraId="52CA47BA" w14:textId="77777777" w:rsidR="00511525" w:rsidRPr="00EB139D" w:rsidRDefault="00511525" w:rsidP="00511525">
      <w:pPr>
        <w:widowControl/>
        <w:autoSpaceDE/>
        <w:autoSpaceDN/>
        <w:adjustRightInd/>
        <w:ind w:firstLine="0"/>
        <w:jc w:val="left"/>
        <w:rPr>
          <w:szCs w:val="26"/>
        </w:rPr>
      </w:pPr>
    </w:p>
    <w:p w14:paraId="352E799F" w14:textId="77777777" w:rsidR="00410D0A" w:rsidRPr="00EB139D" w:rsidRDefault="00410D0A" w:rsidP="00847DB8">
      <w:pPr>
        <w:ind w:firstLine="0"/>
        <w:rPr>
          <w:szCs w:val="26"/>
        </w:rPr>
      </w:pPr>
    </w:p>
    <w:p w14:paraId="3ED7780F" w14:textId="7F4617FC" w:rsidR="00957749" w:rsidRPr="009A569E" w:rsidRDefault="00957749" w:rsidP="00FC3E81">
      <w:pPr>
        <w:tabs>
          <w:tab w:val="left" w:pos="7575"/>
        </w:tabs>
        <w:jc w:val="center"/>
        <w:rPr>
          <w:szCs w:val="26"/>
        </w:rPr>
      </w:pPr>
      <w:r w:rsidRPr="00EB139D">
        <w:rPr>
          <w:szCs w:val="26"/>
        </w:rPr>
        <w:t>__________________</w:t>
      </w:r>
    </w:p>
    <w:sectPr w:rsidR="00957749" w:rsidRPr="009A569E" w:rsidSect="00410D0A">
      <w:pgSz w:w="16838" w:h="11906" w:orient="landscape"/>
      <w:pgMar w:top="1701" w:right="851" w:bottom="85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828F20" w14:textId="77777777" w:rsidR="006B66C6" w:rsidRDefault="006B66C6">
      <w:r>
        <w:separator/>
      </w:r>
    </w:p>
  </w:endnote>
  <w:endnote w:type="continuationSeparator" w:id="0">
    <w:p w14:paraId="44823A47" w14:textId="77777777" w:rsidR="006B66C6" w:rsidRDefault="006B6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2A83ED" w14:textId="77777777" w:rsidR="004E5833" w:rsidRDefault="004E583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CCF227" w14:textId="77777777" w:rsidR="006B66C6" w:rsidRDefault="006B66C6">
      <w:r>
        <w:separator/>
      </w:r>
    </w:p>
  </w:footnote>
  <w:footnote w:type="continuationSeparator" w:id="0">
    <w:p w14:paraId="26B4C992" w14:textId="77777777" w:rsidR="006B66C6" w:rsidRDefault="006B66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D44F7E" w14:textId="53074B7F" w:rsidR="004E5833" w:rsidRDefault="004E5833">
    <w:pPr>
      <w:pStyle w:val="a4"/>
      <w:jc w:val="center"/>
    </w:pPr>
  </w:p>
  <w:p w14:paraId="65DF5233" w14:textId="77777777" w:rsidR="004E5833" w:rsidRDefault="004E5833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F757C"/>
    <w:multiLevelType w:val="hybridMultilevel"/>
    <w:tmpl w:val="6D70FD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1D7A85"/>
    <w:multiLevelType w:val="hybridMultilevel"/>
    <w:tmpl w:val="57E6AECC"/>
    <w:lvl w:ilvl="0" w:tplc="0E9E3526">
      <w:start w:val="4"/>
      <w:numFmt w:val="decimal"/>
      <w:lvlText w:val="%1."/>
      <w:lvlJc w:val="left"/>
      <w:pPr>
        <w:ind w:left="2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39" w:hanging="360"/>
      </w:pPr>
    </w:lvl>
    <w:lvl w:ilvl="2" w:tplc="0419001B" w:tentative="1">
      <w:start w:val="1"/>
      <w:numFmt w:val="lowerRoman"/>
      <w:lvlText w:val="%3."/>
      <w:lvlJc w:val="right"/>
      <w:pPr>
        <w:ind w:left="3559" w:hanging="180"/>
      </w:pPr>
    </w:lvl>
    <w:lvl w:ilvl="3" w:tplc="0419000F" w:tentative="1">
      <w:start w:val="1"/>
      <w:numFmt w:val="decimal"/>
      <w:lvlText w:val="%4."/>
      <w:lvlJc w:val="left"/>
      <w:pPr>
        <w:ind w:left="4279" w:hanging="360"/>
      </w:pPr>
    </w:lvl>
    <w:lvl w:ilvl="4" w:tplc="04190019" w:tentative="1">
      <w:start w:val="1"/>
      <w:numFmt w:val="lowerLetter"/>
      <w:lvlText w:val="%5."/>
      <w:lvlJc w:val="left"/>
      <w:pPr>
        <w:ind w:left="4999" w:hanging="360"/>
      </w:pPr>
    </w:lvl>
    <w:lvl w:ilvl="5" w:tplc="0419001B" w:tentative="1">
      <w:start w:val="1"/>
      <w:numFmt w:val="lowerRoman"/>
      <w:lvlText w:val="%6."/>
      <w:lvlJc w:val="right"/>
      <w:pPr>
        <w:ind w:left="5719" w:hanging="180"/>
      </w:pPr>
    </w:lvl>
    <w:lvl w:ilvl="6" w:tplc="0419000F" w:tentative="1">
      <w:start w:val="1"/>
      <w:numFmt w:val="decimal"/>
      <w:lvlText w:val="%7."/>
      <w:lvlJc w:val="left"/>
      <w:pPr>
        <w:ind w:left="6439" w:hanging="360"/>
      </w:pPr>
    </w:lvl>
    <w:lvl w:ilvl="7" w:tplc="04190019" w:tentative="1">
      <w:start w:val="1"/>
      <w:numFmt w:val="lowerLetter"/>
      <w:lvlText w:val="%8."/>
      <w:lvlJc w:val="left"/>
      <w:pPr>
        <w:ind w:left="7159" w:hanging="360"/>
      </w:pPr>
    </w:lvl>
    <w:lvl w:ilvl="8" w:tplc="0419001B" w:tentative="1">
      <w:start w:val="1"/>
      <w:numFmt w:val="lowerRoman"/>
      <w:lvlText w:val="%9."/>
      <w:lvlJc w:val="right"/>
      <w:pPr>
        <w:ind w:left="7879" w:hanging="180"/>
      </w:pPr>
    </w:lvl>
  </w:abstractNum>
  <w:abstractNum w:abstractNumId="2" w15:restartNumberingAfterBreak="0">
    <w:nsid w:val="045D24EA"/>
    <w:multiLevelType w:val="hybridMultilevel"/>
    <w:tmpl w:val="372849F2"/>
    <w:lvl w:ilvl="0" w:tplc="9C585068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" w15:restartNumberingAfterBreak="0">
    <w:nsid w:val="0EB731B1"/>
    <w:multiLevelType w:val="hybridMultilevel"/>
    <w:tmpl w:val="4050A92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D82343"/>
    <w:multiLevelType w:val="hybridMultilevel"/>
    <w:tmpl w:val="F9527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30D5B"/>
    <w:multiLevelType w:val="hybridMultilevel"/>
    <w:tmpl w:val="374E2780"/>
    <w:lvl w:ilvl="0" w:tplc="E3BA1900">
      <w:start w:val="1"/>
      <w:numFmt w:val="bullet"/>
      <w:lvlText w:val="­"/>
      <w:lvlJc w:val="left"/>
      <w:pPr>
        <w:tabs>
          <w:tab w:val="num" w:pos="2138"/>
        </w:tabs>
        <w:ind w:left="213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4DF6D66"/>
    <w:multiLevelType w:val="hybridMultilevel"/>
    <w:tmpl w:val="BD142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9C407F"/>
    <w:multiLevelType w:val="hybridMultilevel"/>
    <w:tmpl w:val="5FE66626"/>
    <w:lvl w:ilvl="0" w:tplc="19124DD6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15DE262A"/>
    <w:multiLevelType w:val="hybridMultilevel"/>
    <w:tmpl w:val="715898B6"/>
    <w:lvl w:ilvl="0" w:tplc="EF1A8276">
      <w:start w:val="4"/>
      <w:numFmt w:val="decimal"/>
      <w:lvlText w:val="%1."/>
      <w:lvlJc w:val="left"/>
      <w:pPr>
        <w:ind w:left="2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39" w:hanging="360"/>
      </w:pPr>
    </w:lvl>
    <w:lvl w:ilvl="2" w:tplc="0419001B" w:tentative="1">
      <w:start w:val="1"/>
      <w:numFmt w:val="lowerRoman"/>
      <w:lvlText w:val="%3."/>
      <w:lvlJc w:val="right"/>
      <w:pPr>
        <w:ind w:left="3559" w:hanging="180"/>
      </w:pPr>
    </w:lvl>
    <w:lvl w:ilvl="3" w:tplc="0419000F" w:tentative="1">
      <w:start w:val="1"/>
      <w:numFmt w:val="decimal"/>
      <w:lvlText w:val="%4."/>
      <w:lvlJc w:val="left"/>
      <w:pPr>
        <w:ind w:left="4279" w:hanging="360"/>
      </w:pPr>
    </w:lvl>
    <w:lvl w:ilvl="4" w:tplc="04190019" w:tentative="1">
      <w:start w:val="1"/>
      <w:numFmt w:val="lowerLetter"/>
      <w:lvlText w:val="%5."/>
      <w:lvlJc w:val="left"/>
      <w:pPr>
        <w:ind w:left="4999" w:hanging="360"/>
      </w:pPr>
    </w:lvl>
    <w:lvl w:ilvl="5" w:tplc="0419001B" w:tentative="1">
      <w:start w:val="1"/>
      <w:numFmt w:val="lowerRoman"/>
      <w:lvlText w:val="%6."/>
      <w:lvlJc w:val="right"/>
      <w:pPr>
        <w:ind w:left="5719" w:hanging="180"/>
      </w:pPr>
    </w:lvl>
    <w:lvl w:ilvl="6" w:tplc="0419000F" w:tentative="1">
      <w:start w:val="1"/>
      <w:numFmt w:val="decimal"/>
      <w:lvlText w:val="%7."/>
      <w:lvlJc w:val="left"/>
      <w:pPr>
        <w:ind w:left="6439" w:hanging="360"/>
      </w:pPr>
    </w:lvl>
    <w:lvl w:ilvl="7" w:tplc="04190019" w:tentative="1">
      <w:start w:val="1"/>
      <w:numFmt w:val="lowerLetter"/>
      <w:lvlText w:val="%8."/>
      <w:lvlJc w:val="left"/>
      <w:pPr>
        <w:ind w:left="7159" w:hanging="360"/>
      </w:pPr>
    </w:lvl>
    <w:lvl w:ilvl="8" w:tplc="0419001B" w:tentative="1">
      <w:start w:val="1"/>
      <w:numFmt w:val="lowerRoman"/>
      <w:lvlText w:val="%9."/>
      <w:lvlJc w:val="right"/>
      <w:pPr>
        <w:ind w:left="7879" w:hanging="180"/>
      </w:pPr>
    </w:lvl>
  </w:abstractNum>
  <w:abstractNum w:abstractNumId="9" w15:restartNumberingAfterBreak="0">
    <w:nsid w:val="1910436C"/>
    <w:multiLevelType w:val="hybridMultilevel"/>
    <w:tmpl w:val="B68CAC96"/>
    <w:lvl w:ilvl="0" w:tplc="95566F2E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98440C"/>
    <w:multiLevelType w:val="hybridMultilevel"/>
    <w:tmpl w:val="BFF22EE6"/>
    <w:lvl w:ilvl="0" w:tplc="9EF23D36">
      <w:start w:val="4"/>
      <w:numFmt w:val="decimal"/>
      <w:lvlText w:val="%1."/>
      <w:lvlJc w:val="left"/>
      <w:pPr>
        <w:ind w:left="2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39" w:hanging="360"/>
      </w:pPr>
    </w:lvl>
    <w:lvl w:ilvl="2" w:tplc="0419001B" w:tentative="1">
      <w:start w:val="1"/>
      <w:numFmt w:val="lowerRoman"/>
      <w:lvlText w:val="%3."/>
      <w:lvlJc w:val="right"/>
      <w:pPr>
        <w:ind w:left="3559" w:hanging="180"/>
      </w:pPr>
    </w:lvl>
    <w:lvl w:ilvl="3" w:tplc="0419000F" w:tentative="1">
      <w:start w:val="1"/>
      <w:numFmt w:val="decimal"/>
      <w:lvlText w:val="%4."/>
      <w:lvlJc w:val="left"/>
      <w:pPr>
        <w:ind w:left="4279" w:hanging="360"/>
      </w:pPr>
    </w:lvl>
    <w:lvl w:ilvl="4" w:tplc="04190019" w:tentative="1">
      <w:start w:val="1"/>
      <w:numFmt w:val="lowerLetter"/>
      <w:lvlText w:val="%5."/>
      <w:lvlJc w:val="left"/>
      <w:pPr>
        <w:ind w:left="4999" w:hanging="360"/>
      </w:pPr>
    </w:lvl>
    <w:lvl w:ilvl="5" w:tplc="0419001B" w:tentative="1">
      <w:start w:val="1"/>
      <w:numFmt w:val="lowerRoman"/>
      <w:lvlText w:val="%6."/>
      <w:lvlJc w:val="right"/>
      <w:pPr>
        <w:ind w:left="5719" w:hanging="180"/>
      </w:pPr>
    </w:lvl>
    <w:lvl w:ilvl="6" w:tplc="0419000F" w:tentative="1">
      <w:start w:val="1"/>
      <w:numFmt w:val="decimal"/>
      <w:lvlText w:val="%7."/>
      <w:lvlJc w:val="left"/>
      <w:pPr>
        <w:ind w:left="6439" w:hanging="360"/>
      </w:pPr>
    </w:lvl>
    <w:lvl w:ilvl="7" w:tplc="04190019" w:tentative="1">
      <w:start w:val="1"/>
      <w:numFmt w:val="lowerLetter"/>
      <w:lvlText w:val="%8."/>
      <w:lvlJc w:val="left"/>
      <w:pPr>
        <w:ind w:left="7159" w:hanging="360"/>
      </w:pPr>
    </w:lvl>
    <w:lvl w:ilvl="8" w:tplc="0419001B" w:tentative="1">
      <w:start w:val="1"/>
      <w:numFmt w:val="lowerRoman"/>
      <w:lvlText w:val="%9."/>
      <w:lvlJc w:val="right"/>
      <w:pPr>
        <w:ind w:left="7879" w:hanging="180"/>
      </w:pPr>
    </w:lvl>
  </w:abstractNum>
  <w:abstractNum w:abstractNumId="11" w15:restartNumberingAfterBreak="0">
    <w:nsid w:val="23F5369C"/>
    <w:multiLevelType w:val="hybridMultilevel"/>
    <w:tmpl w:val="7B260590"/>
    <w:lvl w:ilvl="0" w:tplc="8ECA4B62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1E6D91"/>
    <w:multiLevelType w:val="hybridMultilevel"/>
    <w:tmpl w:val="45F09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73B98"/>
    <w:multiLevelType w:val="hybridMultilevel"/>
    <w:tmpl w:val="F85EB96C"/>
    <w:lvl w:ilvl="0" w:tplc="17E05CE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0207485"/>
    <w:multiLevelType w:val="hybridMultilevel"/>
    <w:tmpl w:val="3D1A7956"/>
    <w:lvl w:ilvl="0" w:tplc="FE1E774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5C625F9"/>
    <w:multiLevelType w:val="hybridMultilevel"/>
    <w:tmpl w:val="A64658D8"/>
    <w:lvl w:ilvl="0" w:tplc="AED6CA0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5FB29D2"/>
    <w:multiLevelType w:val="hybridMultilevel"/>
    <w:tmpl w:val="C16022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213E3B"/>
    <w:multiLevelType w:val="hybridMultilevel"/>
    <w:tmpl w:val="7A662FD6"/>
    <w:lvl w:ilvl="0" w:tplc="2A8454A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D232989"/>
    <w:multiLevelType w:val="multilevel"/>
    <w:tmpl w:val="C6A422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 w15:restartNumberingAfterBreak="0">
    <w:nsid w:val="48996CB3"/>
    <w:multiLevelType w:val="hybridMultilevel"/>
    <w:tmpl w:val="1314458C"/>
    <w:lvl w:ilvl="0" w:tplc="0CA8CD8C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C7432DC"/>
    <w:multiLevelType w:val="hybridMultilevel"/>
    <w:tmpl w:val="632056E8"/>
    <w:lvl w:ilvl="0" w:tplc="72AA4DE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D42C82"/>
    <w:multiLevelType w:val="multilevel"/>
    <w:tmpl w:val="88664744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 w15:restartNumberingAfterBreak="0">
    <w:nsid w:val="58E0433C"/>
    <w:multiLevelType w:val="hybridMultilevel"/>
    <w:tmpl w:val="170A4F78"/>
    <w:lvl w:ilvl="0" w:tplc="95566F2E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9A7F74"/>
    <w:multiLevelType w:val="hybridMultilevel"/>
    <w:tmpl w:val="1D70A44C"/>
    <w:lvl w:ilvl="0" w:tplc="FA0E71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 w15:restartNumberingAfterBreak="0">
    <w:nsid w:val="68635C43"/>
    <w:multiLevelType w:val="hybridMultilevel"/>
    <w:tmpl w:val="C16022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8F75B8"/>
    <w:multiLevelType w:val="hybridMultilevel"/>
    <w:tmpl w:val="6D3893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6ACE3C39"/>
    <w:multiLevelType w:val="hybridMultilevel"/>
    <w:tmpl w:val="026E884C"/>
    <w:lvl w:ilvl="0" w:tplc="B9300CF2">
      <w:start w:val="5"/>
      <w:numFmt w:val="decimal"/>
      <w:lvlText w:val="%1"/>
      <w:lvlJc w:val="left"/>
      <w:pPr>
        <w:ind w:left="3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6" w:hanging="360"/>
      </w:pPr>
    </w:lvl>
    <w:lvl w:ilvl="2" w:tplc="0419001B" w:tentative="1">
      <w:start w:val="1"/>
      <w:numFmt w:val="lowerRoman"/>
      <w:lvlText w:val="%3."/>
      <w:lvlJc w:val="right"/>
      <w:pPr>
        <w:ind w:left="1816" w:hanging="180"/>
      </w:pPr>
    </w:lvl>
    <w:lvl w:ilvl="3" w:tplc="0419000F" w:tentative="1">
      <w:start w:val="1"/>
      <w:numFmt w:val="decimal"/>
      <w:lvlText w:val="%4."/>
      <w:lvlJc w:val="left"/>
      <w:pPr>
        <w:ind w:left="2536" w:hanging="360"/>
      </w:pPr>
    </w:lvl>
    <w:lvl w:ilvl="4" w:tplc="04190019" w:tentative="1">
      <w:start w:val="1"/>
      <w:numFmt w:val="lowerLetter"/>
      <w:lvlText w:val="%5."/>
      <w:lvlJc w:val="left"/>
      <w:pPr>
        <w:ind w:left="3256" w:hanging="360"/>
      </w:pPr>
    </w:lvl>
    <w:lvl w:ilvl="5" w:tplc="0419001B" w:tentative="1">
      <w:start w:val="1"/>
      <w:numFmt w:val="lowerRoman"/>
      <w:lvlText w:val="%6."/>
      <w:lvlJc w:val="right"/>
      <w:pPr>
        <w:ind w:left="3976" w:hanging="180"/>
      </w:pPr>
    </w:lvl>
    <w:lvl w:ilvl="6" w:tplc="0419000F" w:tentative="1">
      <w:start w:val="1"/>
      <w:numFmt w:val="decimal"/>
      <w:lvlText w:val="%7."/>
      <w:lvlJc w:val="left"/>
      <w:pPr>
        <w:ind w:left="4696" w:hanging="360"/>
      </w:pPr>
    </w:lvl>
    <w:lvl w:ilvl="7" w:tplc="04190019" w:tentative="1">
      <w:start w:val="1"/>
      <w:numFmt w:val="lowerLetter"/>
      <w:lvlText w:val="%8."/>
      <w:lvlJc w:val="left"/>
      <w:pPr>
        <w:ind w:left="5416" w:hanging="360"/>
      </w:pPr>
    </w:lvl>
    <w:lvl w:ilvl="8" w:tplc="0419001B" w:tentative="1">
      <w:start w:val="1"/>
      <w:numFmt w:val="lowerRoman"/>
      <w:lvlText w:val="%9."/>
      <w:lvlJc w:val="right"/>
      <w:pPr>
        <w:ind w:left="6136" w:hanging="180"/>
      </w:pPr>
    </w:lvl>
  </w:abstractNum>
  <w:abstractNum w:abstractNumId="27" w15:restartNumberingAfterBreak="0">
    <w:nsid w:val="6D6D2B7E"/>
    <w:multiLevelType w:val="hybridMultilevel"/>
    <w:tmpl w:val="8E56F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BB5D8C"/>
    <w:multiLevelType w:val="hybridMultilevel"/>
    <w:tmpl w:val="4FA28F98"/>
    <w:lvl w:ilvl="0" w:tplc="899ED538">
      <w:start w:val="3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 w15:restartNumberingAfterBreak="0">
    <w:nsid w:val="717C007C"/>
    <w:multiLevelType w:val="multilevel"/>
    <w:tmpl w:val="AEFEBBD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4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81" w:hanging="2160"/>
      </w:pPr>
      <w:rPr>
        <w:rFonts w:hint="default"/>
      </w:rPr>
    </w:lvl>
  </w:abstractNum>
  <w:abstractNum w:abstractNumId="30" w15:restartNumberingAfterBreak="0">
    <w:nsid w:val="7E7C3DEE"/>
    <w:multiLevelType w:val="multilevel"/>
    <w:tmpl w:val="4C221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E9D310E"/>
    <w:multiLevelType w:val="hybridMultilevel"/>
    <w:tmpl w:val="899A6A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21"/>
  </w:num>
  <w:num w:numId="3">
    <w:abstractNumId w:val="5"/>
  </w:num>
  <w:num w:numId="4">
    <w:abstractNumId w:val="19"/>
  </w:num>
  <w:num w:numId="5">
    <w:abstractNumId w:val="28"/>
  </w:num>
  <w:num w:numId="6">
    <w:abstractNumId w:val="7"/>
  </w:num>
  <w:num w:numId="7">
    <w:abstractNumId w:val="14"/>
  </w:num>
  <w:num w:numId="8">
    <w:abstractNumId w:val="31"/>
  </w:num>
  <w:num w:numId="9">
    <w:abstractNumId w:val="27"/>
  </w:num>
  <w:num w:numId="10">
    <w:abstractNumId w:val="23"/>
  </w:num>
  <w:num w:numId="11">
    <w:abstractNumId w:val="1"/>
  </w:num>
  <w:num w:numId="12">
    <w:abstractNumId w:val="2"/>
  </w:num>
  <w:num w:numId="13">
    <w:abstractNumId w:val="10"/>
  </w:num>
  <w:num w:numId="14">
    <w:abstractNumId w:val="26"/>
  </w:num>
  <w:num w:numId="15">
    <w:abstractNumId w:val="8"/>
  </w:num>
  <w:num w:numId="16">
    <w:abstractNumId w:val="3"/>
  </w:num>
  <w:num w:numId="17">
    <w:abstractNumId w:val="20"/>
  </w:num>
  <w:num w:numId="18">
    <w:abstractNumId w:val="15"/>
  </w:num>
  <w:num w:numId="19">
    <w:abstractNumId w:val="17"/>
  </w:num>
  <w:num w:numId="20">
    <w:abstractNumId w:val="25"/>
  </w:num>
  <w:num w:numId="21">
    <w:abstractNumId w:val="12"/>
  </w:num>
  <w:num w:numId="22">
    <w:abstractNumId w:val="18"/>
  </w:num>
  <w:num w:numId="23">
    <w:abstractNumId w:val="6"/>
  </w:num>
  <w:num w:numId="24">
    <w:abstractNumId w:val="0"/>
  </w:num>
  <w:num w:numId="25">
    <w:abstractNumId w:val="11"/>
  </w:num>
  <w:num w:numId="26">
    <w:abstractNumId w:val="22"/>
  </w:num>
  <w:num w:numId="27">
    <w:abstractNumId w:val="9"/>
  </w:num>
  <w:num w:numId="28">
    <w:abstractNumId w:val="4"/>
  </w:num>
  <w:num w:numId="29">
    <w:abstractNumId w:val="24"/>
  </w:num>
  <w:num w:numId="30">
    <w:abstractNumId w:val="16"/>
  </w:num>
  <w:num w:numId="31">
    <w:abstractNumId w:val="13"/>
  </w:num>
  <w:num w:numId="3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E54"/>
    <w:rsid w:val="0000073E"/>
    <w:rsid w:val="0000129F"/>
    <w:rsid w:val="00003738"/>
    <w:rsid w:val="00003E15"/>
    <w:rsid w:val="0000443E"/>
    <w:rsid w:val="00004676"/>
    <w:rsid w:val="00004837"/>
    <w:rsid w:val="000049BF"/>
    <w:rsid w:val="000056B6"/>
    <w:rsid w:val="000057E3"/>
    <w:rsid w:val="00006E65"/>
    <w:rsid w:val="0000709D"/>
    <w:rsid w:val="000079ED"/>
    <w:rsid w:val="00011018"/>
    <w:rsid w:val="0001287C"/>
    <w:rsid w:val="00012E93"/>
    <w:rsid w:val="00013613"/>
    <w:rsid w:val="000139A2"/>
    <w:rsid w:val="00013A16"/>
    <w:rsid w:val="0001432B"/>
    <w:rsid w:val="000161B7"/>
    <w:rsid w:val="00017C1E"/>
    <w:rsid w:val="00017EF3"/>
    <w:rsid w:val="000206DE"/>
    <w:rsid w:val="00020790"/>
    <w:rsid w:val="000214FD"/>
    <w:rsid w:val="00021BBE"/>
    <w:rsid w:val="00022694"/>
    <w:rsid w:val="00024882"/>
    <w:rsid w:val="00024BAF"/>
    <w:rsid w:val="00024E54"/>
    <w:rsid w:val="0002732C"/>
    <w:rsid w:val="0003081E"/>
    <w:rsid w:val="00031D54"/>
    <w:rsid w:val="000330D8"/>
    <w:rsid w:val="00033203"/>
    <w:rsid w:val="0003366F"/>
    <w:rsid w:val="0003372C"/>
    <w:rsid w:val="00035199"/>
    <w:rsid w:val="000351A2"/>
    <w:rsid w:val="000354E3"/>
    <w:rsid w:val="0003617B"/>
    <w:rsid w:val="0003675B"/>
    <w:rsid w:val="0003681C"/>
    <w:rsid w:val="00036C48"/>
    <w:rsid w:val="0003715B"/>
    <w:rsid w:val="00037623"/>
    <w:rsid w:val="00037AF6"/>
    <w:rsid w:val="00037E9C"/>
    <w:rsid w:val="00040408"/>
    <w:rsid w:val="00041922"/>
    <w:rsid w:val="00042585"/>
    <w:rsid w:val="000426BC"/>
    <w:rsid w:val="00043DFD"/>
    <w:rsid w:val="00044187"/>
    <w:rsid w:val="00045AB6"/>
    <w:rsid w:val="00046501"/>
    <w:rsid w:val="000506B0"/>
    <w:rsid w:val="000507FE"/>
    <w:rsid w:val="000512BE"/>
    <w:rsid w:val="000513C9"/>
    <w:rsid w:val="000531F7"/>
    <w:rsid w:val="00053D66"/>
    <w:rsid w:val="00054779"/>
    <w:rsid w:val="000554EA"/>
    <w:rsid w:val="000561F2"/>
    <w:rsid w:val="00056886"/>
    <w:rsid w:val="00060613"/>
    <w:rsid w:val="00060B5C"/>
    <w:rsid w:val="00060FF5"/>
    <w:rsid w:val="00062673"/>
    <w:rsid w:val="00062C77"/>
    <w:rsid w:val="00067EC3"/>
    <w:rsid w:val="000705ED"/>
    <w:rsid w:val="00072037"/>
    <w:rsid w:val="00072C1C"/>
    <w:rsid w:val="00074FD0"/>
    <w:rsid w:val="00076797"/>
    <w:rsid w:val="00076B24"/>
    <w:rsid w:val="00077BEF"/>
    <w:rsid w:val="00077C7A"/>
    <w:rsid w:val="00077D58"/>
    <w:rsid w:val="0008282E"/>
    <w:rsid w:val="00083D86"/>
    <w:rsid w:val="0008485B"/>
    <w:rsid w:val="00086538"/>
    <w:rsid w:val="00086937"/>
    <w:rsid w:val="00087EB8"/>
    <w:rsid w:val="00087FC8"/>
    <w:rsid w:val="000908DE"/>
    <w:rsid w:val="000915B1"/>
    <w:rsid w:val="00092714"/>
    <w:rsid w:val="00092DEE"/>
    <w:rsid w:val="00092F04"/>
    <w:rsid w:val="00093204"/>
    <w:rsid w:val="00093269"/>
    <w:rsid w:val="00094C67"/>
    <w:rsid w:val="000960AA"/>
    <w:rsid w:val="000A2199"/>
    <w:rsid w:val="000A3F88"/>
    <w:rsid w:val="000A44E0"/>
    <w:rsid w:val="000A46A8"/>
    <w:rsid w:val="000A5B25"/>
    <w:rsid w:val="000A62E6"/>
    <w:rsid w:val="000A632C"/>
    <w:rsid w:val="000B131D"/>
    <w:rsid w:val="000B19C6"/>
    <w:rsid w:val="000B2180"/>
    <w:rsid w:val="000B2A6E"/>
    <w:rsid w:val="000B3585"/>
    <w:rsid w:val="000B39DB"/>
    <w:rsid w:val="000B49D9"/>
    <w:rsid w:val="000B5978"/>
    <w:rsid w:val="000B63D9"/>
    <w:rsid w:val="000B6E24"/>
    <w:rsid w:val="000B7273"/>
    <w:rsid w:val="000C2361"/>
    <w:rsid w:val="000C2870"/>
    <w:rsid w:val="000C320A"/>
    <w:rsid w:val="000C3BA2"/>
    <w:rsid w:val="000C4B96"/>
    <w:rsid w:val="000C6944"/>
    <w:rsid w:val="000C75F4"/>
    <w:rsid w:val="000C7E04"/>
    <w:rsid w:val="000D0DC1"/>
    <w:rsid w:val="000D1C7E"/>
    <w:rsid w:val="000D1E6D"/>
    <w:rsid w:val="000D266A"/>
    <w:rsid w:val="000D30D7"/>
    <w:rsid w:val="000D3F44"/>
    <w:rsid w:val="000D4386"/>
    <w:rsid w:val="000D43B8"/>
    <w:rsid w:val="000D4A5F"/>
    <w:rsid w:val="000D4B9C"/>
    <w:rsid w:val="000D4F7B"/>
    <w:rsid w:val="000D60D4"/>
    <w:rsid w:val="000D66FB"/>
    <w:rsid w:val="000D7D06"/>
    <w:rsid w:val="000E0259"/>
    <w:rsid w:val="000E0AB3"/>
    <w:rsid w:val="000E15E2"/>
    <w:rsid w:val="000E1979"/>
    <w:rsid w:val="000E2543"/>
    <w:rsid w:val="000E5147"/>
    <w:rsid w:val="000E5ED8"/>
    <w:rsid w:val="000E6B60"/>
    <w:rsid w:val="000F38D8"/>
    <w:rsid w:val="000F39DB"/>
    <w:rsid w:val="000F5526"/>
    <w:rsid w:val="000F5575"/>
    <w:rsid w:val="000F629C"/>
    <w:rsid w:val="000F7EA9"/>
    <w:rsid w:val="001012F3"/>
    <w:rsid w:val="00101EF2"/>
    <w:rsid w:val="001045A5"/>
    <w:rsid w:val="00104A4A"/>
    <w:rsid w:val="001056E9"/>
    <w:rsid w:val="00105F39"/>
    <w:rsid w:val="00106946"/>
    <w:rsid w:val="001079B5"/>
    <w:rsid w:val="00110E33"/>
    <w:rsid w:val="00111A09"/>
    <w:rsid w:val="001120B5"/>
    <w:rsid w:val="0011272E"/>
    <w:rsid w:val="00112C29"/>
    <w:rsid w:val="001131E0"/>
    <w:rsid w:val="00113872"/>
    <w:rsid w:val="00116A05"/>
    <w:rsid w:val="001208C1"/>
    <w:rsid w:val="00120907"/>
    <w:rsid w:val="00121318"/>
    <w:rsid w:val="001215F3"/>
    <w:rsid w:val="00121D13"/>
    <w:rsid w:val="001238A3"/>
    <w:rsid w:val="001250AC"/>
    <w:rsid w:val="0012515F"/>
    <w:rsid w:val="00125D96"/>
    <w:rsid w:val="00126B5F"/>
    <w:rsid w:val="00127307"/>
    <w:rsid w:val="00127DEB"/>
    <w:rsid w:val="00130175"/>
    <w:rsid w:val="00130A3E"/>
    <w:rsid w:val="00134BDC"/>
    <w:rsid w:val="00134E93"/>
    <w:rsid w:val="0013505D"/>
    <w:rsid w:val="001366ED"/>
    <w:rsid w:val="00136FB1"/>
    <w:rsid w:val="001373D9"/>
    <w:rsid w:val="001378DB"/>
    <w:rsid w:val="0014190A"/>
    <w:rsid w:val="00143D83"/>
    <w:rsid w:val="00146101"/>
    <w:rsid w:val="00146B39"/>
    <w:rsid w:val="00150411"/>
    <w:rsid w:val="00150A68"/>
    <w:rsid w:val="001511CD"/>
    <w:rsid w:val="0015123D"/>
    <w:rsid w:val="00151DA9"/>
    <w:rsid w:val="00152A1D"/>
    <w:rsid w:val="00153EE8"/>
    <w:rsid w:val="001559EA"/>
    <w:rsid w:val="001568F2"/>
    <w:rsid w:val="00156BD0"/>
    <w:rsid w:val="00157273"/>
    <w:rsid w:val="0015744C"/>
    <w:rsid w:val="00161071"/>
    <w:rsid w:val="00162646"/>
    <w:rsid w:val="0016340F"/>
    <w:rsid w:val="001643B2"/>
    <w:rsid w:val="0016441C"/>
    <w:rsid w:val="001650D4"/>
    <w:rsid w:val="001677B0"/>
    <w:rsid w:val="001705E5"/>
    <w:rsid w:val="0017091C"/>
    <w:rsid w:val="0017190B"/>
    <w:rsid w:val="0017201F"/>
    <w:rsid w:val="0017358B"/>
    <w:rsid w:val="00174925"/>
    <w:rsid w:val="001750DF"/>
    <w:rsid w:val="0017617E"/>
    <w:rsid w:val="00176448"/>
    <w:rsid w:val="001809A3"/>
    <w:rsid w:val="00182D53"/>
    <w:rsid w:val="001841A8"/>
    <w:rsid w:val="00185BA9"/>
    <w:rsid w:val="00187B02"/>
    <w:rsid w:val="001906FB"/>
    <w:rsid w:val="0019077C"/>
    <w:rsid w:val="00193835"/>
    <w:rsid w:val="00196751"/>
    <w:rsid w:val="00197515"/>
    <w:rsid w:val="00197B86"/>
    <w:rsid w:val="001A1B0E"/>
    <w:rsid w:val="001A33D9"/>
    <w:rsid w:val="001A354E"/>
    <w:rsid w:val="001A362A"/>
    <w:rsid w:val="001A37C9"/>
    <w:rsid w:val="001A63E0"/>
    <w:rsid w:val="001A644D"/>
    <w:rsid w:val="001A6E12"/>
    <w:rsid w:val="001B06B1"/>
    <w:rsid w:val="001B1FE3"/>
    <w:rsid w:val="001B1FEF"/>
    <w:rsid w:val="001B2015"/>
    <w:rsid w:val="001B2811"/>
    <w:rsid w:val="001B32CF"/>
    <w:rsid w:val="001B527E"/>
    <w:rsid w:val="001B73FE"/>
    <w:rsid w:val="001C0364"/>
    <w:rsid w:val="001C12F8"/>
    <w:rsid w:val="001C1AD1"/>
    <w:rsid w:val="001C25EA"/>
    <w:rsid w:val="001C2BD1"/>
    <w:rsid w:val="001C3311"/>
    <w:rsid w:val="001C3530"/>
    <w:rsid w:val="001C423C"/>
    <w:rsid w:val="001C513F"/>
    <w:rsid w:val="001C7046"/>
    <w:rsid w:val="001C7C44"/>
    <w:rsid w:val="001D210B"/>
    <w:rsid w:val="001D21EF"/>
    <w:rsid w:val="001D2FC6"/>
    <w:rsid w:val="001D3914"/>
    <w:rsid w:val="001D4FAD"/>
    <w:rsid w:val="001D51BA"/>
    <w:rsid w:val="001D54DD"/>
    <w:rsid w:val="001D5620"/>
    <w:rsid w:val="001D56A6"/>
    <w:rsid w:val="001D5BB7"/>
    <w:rsid w:val="001E07A2"/>
    <w:rsid w:val="001E08D7"/>
    <w:rsid w:val="001E1548"/>
    <w:rsid w:val="001E39D9"/>
    <w:rsid w:val="001E43C8"/>
    <w:rsid w:val="001E6B43"/>
    <w:rsid w:val="001E6C12"/>
    <w:rsid w:val="001E70F3"/>
    <w:rsid w:val="001E7913"/>
    <w:rsid w:val="001F0B43"/>
    <w:rsid w:val="001F117D"/>
    <w:rsid w:val="001F312E"/>
    <w:rsid w:val="001F38B4"/>
    <w:rsid w:val="001F446D"/>
    <w:rsid w:val="001F5315"/>
    <w:rsid w:val="001F5E74"/>
    <w:rsid w:val="001F6115"/>
    <w:rsid w:val="001F61E9"/>
    <w:rsid w:val="001F6FEC"/>
    <w:rsid w:val="001F769C"/>
    <w:rsid w:val="001F7ABE"/>
    <w:rsid w:val="00200FA3"/>
    <w:rsid w:val="002029F8"/>
    <w:rsid w:val="0020332C"/>
    <w:rsid w:val="00205023"/>
    <w:rsid w:val="0020578C"/>
    <w:rsid w:val="00206BE9"/>
    <w:rsid w:val="00206DA6"/>
    <w:rsid w:val="002073DD"/>
    <w:rsid w:val="00211264"/>
    <w:rsid w:val="00211A00"/>
    <w:rsid w:val="002126CA"/>
    <w:rsid w:val="00213881"/>
    <w:rsid w:val="00214115"/>
    <w:rsid w:val="0022112A"/>
    <w:rsid w:val="0022383A"/>
    <w:rsid w:val="00225B5C"/>
    <w:rsid w:val="00225BE1"/>
    <w:rsid w:val="00226915"/>
    <w:rsid w:val="00227EDE"/>
    <w:rsid w:val="0023005B"/>
    <w:rsid w:val="002307EC"/>
    <w:rsid w:val="002323B0"/>
    <w:rsid w:val="002336E5"/>
    <w:rsid w:val="00233F4E"/>
    <w:rsid w:val="00236BCB"/>
    <w:rsid w:val="00236E4E"/>
    <w:rsid w:val="002376A2"/>
    <w:rsid w:val="00240894"/>
    <w:rsid w:val="002414C1"/>
    <w:rsid w:val="00242615"/>
    <w:rsid w:val="00243FD4"/>
    <w:rsid w:val="0025096D"/>
    <w:rsid w:val="00253535"/>
    <w:rsid w:val="00253CEB"/>
    <w:rsid w:val="00254098"/>
    <w:rsid w:val="00255D64"/>
    <w:rsid w:val="00256CA0"/>
    <w:rsid w:val="00256E64"/>
    <w:rsid w:val="002574A5"/>
    <w:rsid w:val="0026013C"/>
    <w:rsid w:val="002611D5"/>
    <w:rsid w:val="00261883"/>
    <w:rsid w:val="00261A85"/>
    <w:rsid w:val="002625A7"/>
    <w:rsid w:val="00262C92"/>
    <w:rsid w:val="00263030"/>
    <w:rsid w:val="00264473"/>
    <w:rsid w:val="00265580"/>
    <w:rsid w:val="00265D40"/>
    <w:rsid w:val="002708AA"/>
    <w:rsid w:val="00270A15"/>
    <w:rsid w:val="002719D0"/>
    <w:rsid w:val="002725A3"/>
    <w:rsid w:val="00273CCB"/>
    <w:rsid w:val="00273D86"/>
    <w:rsid w:val="00274A81"/>
    <w:rsid w:val="00274AA9"/>
    <w:rsid w:val="00274D89"/>
    <w:rsid w:val="00274EEB"/>
    <w:rsid w:val="00275C7E"/>
    <w:rsid w:val="00277681"/>
    <w:rsid w:val="00280DAF"/>
    <w:rsid w:val="00281475"/>
    <w:rsid w:val="00281B96"/>
    <w:rsid w:val="0028263D"/>
    <w:rsid w:val="0028375A"/>
    <w:rsid w:val="00283767"/>
    <w:rsid w:val="0028493C"/>
    <w:rsid w:val="00286612"/>
    <w:rsid w:val="002866BE"/>
    <w:rsid w:val="00286D27"/>
    <w:rsid w:val="0028777B"/>
    <w:rsid w:val="00287959"/>
    <w:rsid w:val="00287CBD"/>
    <w:rsid w:val="0029000C"/>
    <w:rsid w:val="00290F1A"/>
    <w:rsid w:val="00291DD2"/>
    <w:rsid w:val="0029354F"/>
    <w:rsid w:val="00293A82"/>
    <w:rsid w:val="00293E0A"/>
    <w:rsid w:val="00293EB8"/>
    <w:rsid w:val="00294057"/>
    <w:rsid w:val="0029414E"/>
    <w:rsid w:val="0029464B"/>
    <w:rsid w:val="00294680"/>
    <w:rsid w:val="00294D5F"/>
    <w:rsid w:val="00295E35"/>
    <w:rsid w:val="002974FD"/>
    <w:rsid w:val="00297ABB"/>
    <w:rsid w:val="002A098C"/>
    <w:rsid w:val="002A2260"/>
    <w:rsid w:val="002A2D7C"/>
    <w:rsid w:val="002A39E9"/>
    <w:rsid w:val="002A3AE1"/>
    <w:rsid w:val="002A411B"/>
    <w:rsid w:val="002A4443"/>
    <w:rsid w:val="002A4585"/>
    <w:rsid w:val="002A5F0E"/>
    <w:rsid w:val="002B103D"/>
    <w:rsid w:val="002B1C2B"/>
    <w:rsid w:val="002B378E"/>
    <w:rsid w:val="002B38FF"/>
    <w:rsid w:val="002B429D"/>
    <w:rsid w:val="002B4E15"/>
    <w:rsid w:val="002B7ED7"/>
    <w:rsid w:val="002C0E4E"/>
    <w:rsid w:val="002C443E"/>
    <w:rsid w:val="002C4DB6"/>
    <w:rsid w:val="002C5365"/>
    <w:rsid w:val="002C6893"/>
    <w:rsid w:val="002C71B8"/>
    <w:rsid w:val="002C74C1"/>
    <w:rsid w:val="002C79BF"/>
    <w:rsid w:val="002C7E72"/>
    <w:rsid w:val="002D0932"/>
    <w:rsid w:val="002D1FB3"/>
    <w:rsid w:val="002D2D96"/>
    <w:rsid w:val="002D428B"/>
    <w:rsid w:val="002D449F"/>
    <w:rsid w:val="002D5041"/>
    <w:rsid w:val="002D58D8"/>
    <w:rsid w:val="002D6F6C"/>
    <w:rsid w:val="002D71BE"/>
    <w:rsid w:val="002D744F"/>
    <w:rsid w:val="002D74EF"/>
    <w:rsid w:val="002D7F9F"/>
    <w:rsid w:val="002E0587"/>
    <w:rsid w:val="002E063F"/>
    <w:rsid w:val="002E0FC1"/>
    <w:rsid w:val="002E1AFE"/>
    <w:rsid w:val="002E2393"/>
    <w:rsid w:val="002E3A0B"/>
    <w:rsid w:val="002E468E"/>
    <w:rsid w:val="002E47BF"/>
    <w:rsid w:val="002E482C"/>
    <w:rsid w:val="002E5F20"/>
    <w:rsid w:val="002E6063"/>
    <w:rsid w:val="002E60C7"/>
    <w:rsid w:val="002E62F3"/>
    <w:rsid w:val="002E706A"/>
    <w:rsid w:val="002F0D1F"/>
    <w:rsid w:val="002F11BE"/>
    <w:rsid w:val="002F1256"/>
    <w:rsid w:val="002F14BC"/>
    <w:rsid w:val="002F1CBA"/>
    <w:rsid w:val="002F3B9C"/>
    <w:rsid w:val="002F5299"/>
    <w:rsid w:val="002F55C1"/>
    <w:rsid w:val="002F583E"/>
    <w:rsid w:val="002F5A9D"/>
    <w:rsid w:val="002F77DA"/>
    <w:rsid w:val="00300FA4"/>
    <w:rsid w:val="00301622"/>
    <w:rsid w:val="00302741"/>
    <w:rsid w:val="00302A68"/>
    <w:rsid w:val="00302AE0"/>
    <w:rsid w:val="00303407"/>
    <w:rsid w:val="003038D8"/>
    <w:rsid w:val="00304995"/>
    <w:rsid w:val="00304A2E"/>
    <w:rsid w:val="00304C9B"/>
    <w:rsid w:val="003064FB"/>
    <w:rsid w:val="00310664"/>
    <w:rsid w:val="00310719"/>
    <w:rsid w:val="00310ADC"/>
    <w:rsid w:val="00311C34"/>
    <w:rsid w:val="0031392D"/>
    <w:rsid w:val="0031514F"/>
    <w:rsid w:val="003154D3"/>
    <w:rsid w:val="00315659"/>
    <w:rsid w:val="003157CF"/>
    <w:rsid w:val="00317326"/>
    <w:rsid w:val="00317558"/>
    <w:rsid w:val="003206ED"/>
    <w:rsid w:val="00320900"/>
    <w:rsid w:val="0032317F"/>
    <w:rsid w:val="00323965"/>
    <w:rsid w:val="0032430B"/>
    <w:rsid w:val="003247AF"/>
    <w:rsid w:val="00324EB0"/>
    <w:rsid w:val="0032512B"/>
    <w:rsid w:val="00326CA8"/>
    <w:rsid w:val="00330125"/>
    <w:rsid w:val="003301A4"/>
    <w:rsid w:val="0033063E"/>
    <w:rsid w:val="00331082"/>
    <w:rsid w:val="00332115"/>
    <w:rsid w:val="00333CF6"/>
    <w:rsid w:val="00336CBD"/>
    <w:rsid w:val="00337DAB"/>
    <w:rsid w:val="00341600"/>
    <w:rsid w:val="00342984"/>
    <w:rsid w:val="003437C1"/>
    <w:rsid w:val="0034403C"/>
    <w:rsid w:val="0034531F"/>
    <w:rsid w:val="00345796"/>
    <w:rsid w:val="00345AFB"/>
    <w:rsid w:val="00345DC8"/>
    <w:rsid w:val="00346A6B"/>
    <w:rsid w:val="00347446"/>
    <w:rsid w:val="00352AD6"/>
    <w:rsid w:val="0035421B"/>
    <w:rsid w:val="00360FE2"/>
    <w:rsid w:val="003616A0"/>
    <w:rsid w:val="0036283D"/>
    <w:rsid w:val="003634E1"/>
    <w:rsid w:val="0036454A"/>
    <w:rsid w:val="003653CE"/>
    <w:rsid w:val="003666C8"/>
    <w:rsid w:val="003673C4"/>
    <w:rsid w:val="0036784B"/>
    <w:rsid w:val="003715A7"/>
    <w:rsid w:val="0037176A"/>
    <w:rsid w:val="003724E5"/>
    <w:rsid w:val="00374E04"/>
    <w:rsid w:val="00374FDA"/>
    <w:rsid w:val="003752A3"/>
    <w:rsid w:val="00376EDB"/>
    <w:rsid w:val="0038225E"/>
    <w:rsid w:val="003823E5"/>
    <w:rsid w:val="00383B17"/>
    <w:rsid w:val="00383BDB"/>
    <w:rsid w:val="003854A2"/>
    <w:rsid w:val="00387B49"/>
    <w:rsid w:val="003917AB"/>
    <w:rsid w:val="00391B2B"/>
    <w:rsid w:val="00392EF2"/>
    <w:rsid w:val="00393E61"/>
    <w:rsid w:val="00394357"/>
    <w:rsid w:val="00395924"/>
    <w:rsid w:val="0039654D"/>
    <w:rsid w:val="00396A82"/>
    <w:rsid w:val="00396E9A"/>
    <w:rsid w:val="003A0678"/>
    <w:rsid w:val="003A0751"/>
    <w:rsid w:val="003A1288"/>
    <w:rsid w:val="003A3206"/>
    <w:rsid w:val="003A3E81"/>
    <w:rsid w:val="003A44E7"/>
    <w:rsid w:val="003A6CFF"/>
    <w:rsid w:val="003B0B77"/>
    <w:rsid w:val="003B13BC"/>
    <w:rsid w:val="003B2259"/>
    <w:rsid w:val="003B2BB7"/>
    <w:rsid w:val="003B5A76"/>
    <w:rsid w:val="003B7BEC"/>
    <w:rsid w:val="003B7E01"/>
    <w:rsid w:val="003B7FA3"/>
    <w:rsid w:val="003C739C"/>
    <w:rsid w:val="003C7484"/>
    <w:rsid w:val="003C7799"/>
    <w:rsid w:val="003D04C6"/>
    <w:rsid w:val="003D0F3D"/>
    <w:rsid w:val="003D2C4A"/>
    <w:rsid w:val="003D36A6"/>
    <w:rsid w:val="003D40EE"/>
    <w:rsid w:val="003D5C28"/>
    <w:rsid w:val="003D5E5F"/>
    <w:rsid w:val="003D76FE"/>
    <w:rsid w:val="003E0543"/>
    <w:rsid w:val="003E0F9E"/>
    <w:rsid w:val="003E2C4B"/>
    <w:rsid w:val="003E4EB1"/>
    <w:rsid w:val="003F1143"/>
    <w:rsid w:val="003F1B8E"/>
    <w:rsid w:val="003F2A1B"/>
    <w:rsid w:val="003F33A0"/>
    <w:rsid w:val="003F402C"/>
    <w:rsid w:val="003F5F54"/>
    <w:rsid w:val="003F6BBF"/>
    <w:rsid w:val="003F7EE7"/>
    <w:rsid w:val="00400BBC"/>
    <w:rsid w:val="00402186"/>
    <w:rsid w:val="004022EA"/>
    <w:rsid w:val="00402505"/>
    <w:rsid w:val="00402C3C"/>
    <w:rsid w:val="00403018"/>
    <w:rsid w:val="00404958"/>
    <w:rsid w:val="004055E7"/>
    <w:rsid w:val="004056FB"/>
    <w:rsid w:val="0040627D"/>
    <w:rsid w:val="00410471"/>
    <w:rsid w:val="00410974"/>
    <w:rsid w:val="00410D0A"/>
    <w:rsid w:val="00411328"/>
    <w:rsid w:val="0041154B"/>
    <w:rsid w:val="00411E4E"/>
    <w:rsid w:val="00412518"/>
    <w:rsid w:val="0041281B"/>
    <w:rsid w:val="0041293D"/>
    <w:rsid w:val="00412A81"/>
    <w:rsid w:val="00413495"/>
    <w:rsid w:val="00413E61"/>
    <w:rsid w:val="0041565A"/>
    <w:rsid w:val="00417314"/>
    <w:rsid w:val="00417BBB"/>
    <w:rsid w:val="004201C2"/>
    <w:rsid w:val="0042099F"/>
    <w:rsid w:val="004209C4"/>
    <w:rsid w:val="0042155D"/>
    <w:rsid w:val="00421FD4"/>
    <w:rsid w:val="00423671"/>
    <w:rsid w:val="004252E8"/>
    <w:rsid w:val="00425C3A"/>
    <w:rsid w:val="00425CB7"/>
    <w:rsid w:val="00430015"/>
    <w:rsid w:val="00431764"/>
    <w:rsid w:val="00431F7F"/>
    <w:rsid w:val="004334A4"/>
    <w:rsid w:val="004336DE"/>
    <w:rsid w:val="004352A2"/>
    <w:rsid w:val="004372BB"/>
    <w:rsid w:val="004377C7"/>
    <w:rsid w:val="00437BA4"/>
    <w:rsid w:val="00442AC8"/>
    <w:rsid w:val="00443547"/>
    <w:rsid w:val="004459E8"/>
    <w:rsid w:val="004461CD"/>
    <w:rsid w:val="0044702F"/>
    <w:rsid w:val="004470E7"/>
    <w:rsid w:val="00447E51"/>
    <w:rsid w:val="004503FE"/>
    <w:rsid w:val="00450918"/>
    <w:rsid w:val="00450C8A"/>
    <w:rsid w:val="00453628"/>
    <w:rsid w:val="00454238"/>
    <w:rsid w:val="00455D0C"/>
    <w:rsid w:val="00456D3F"/>
    <w:rsid w:val="00457C4C"/>
    <w:rsid w:val="004601B0"/>
    <w:rsid w:val="0046100B"/>
    <w:rsid w:val="00463DD0"/>
    <w:rsid w:val="00464581"/>
    <w:rsid w:val="004653A6"/>
    <w:rsid w:val="004661DB"/>
    <w:rsid w:val="00466648"/>
    <w:rsid w:val="004668CA"/>
    <w:rsid w:val="00467118"/>
    <w:rsid w:val="00467146"/>
    <w:rsid w:val="0046714E"/>
    <w:rsid w:val="00467BE7"/>
    <w:rsid w:val="00467D3E"/>
    <w:rsid w:val="004706B8"/>
    <w:rsid w:val="00470A4E"/>
    <w:rsid w:val="00470FDD"/>
    <w:rsid w:val="00471E00"/>
    <w:rsid w:val="00472979"/>
    <w:rsid w:val="00475017"/>
    <w:rsid w:val="004756A6"/>
    <w:rsid w:val="0047645F"/>
    <w:rsid w:val="00476DC4"/>
    <w:rsid w:val="00477959"/>
    <w:rsid w:val="00477FFC"/>
    <w:rsid w:val="00480A99"/>
    <w:rsid w:val="004826AA"/>
    <w:rsid w:val="00483E60"/>
    <w:rsid w:val="0048486C"/>
    <w:rsid w:val="004853F6"/>
    <w:rsid w:val="00487F6F"/>
    <w:rsid w:val="0049051F"/>
    <w:rsid w:val="00492952"/>
    <w:rsid w:val="00494D49"/>
    <w:rsid w:val="004952E4"/>
    <w:rsid w:val="004954FC"/>
    <w:rsid w:val="004A08DC"/>
    <w:rsid w:val="004A159E"/>
    <w:rsid w:val="004A260D"/>
    <w:rsid w:val="004A263E"/>
    <w:rsid w:val="004A2864"/>
    <w:rsid w:val="004A29C1"/>
    <w:rsid w:val="004A2C4A"/>
    <w:rsid w:val="004A2EBB"/>
    <w:rsid w:val="004A3777"/>
    <w:rsid w:val="004A3B51"/>
    <w:rsid w:val="004A3CBF"/>
    <w:rsid w:val="004A3ECA"/>
    <w:rsid w:val="004A56AF"/>
    <w:rsid w:val="004A58D2"/>
    <w:rsid w:val="004A5EDA"/>
    <w:rsid w:val="004A6908"/>
    <w:rsid w:val="004A6FE0"/>
    <w:rsid w:val="004B0063"/>
    <w:rsid w:val="004B05CC"/>
    <w:rsid w:val="004B0D21"/>
    <w:rsid w:val="004B317F"/>
    <w:rsid w:val="004B3D23"/>
    <w:rsid w:val="004B5769"/>
    <w:rsid w:val="004B5C1F"/>
    <w:rsid w:val="004C08A1"/>
    <w:rsid w:val="004C26BD"/>
    <w:rsid w:val="004C2748"/>
    <w:rsid w:val="004C2B81"/>
    <w:rsid w:val="004C2E33"/>
    <w:rsid w:val="004C3311"/>
    <w:rsid w:val="004C3493"/>
    <w:rsid w:val="004C3710"/>
    <w:rsid w:val="004C482E"/>
    <w:rsid w:val="004C48ED"/>
    <w:rsid w:val="004C4A64"/>
    <w:rsid w:val="004C550F"/>
    <w:rsid w:val="004D005A"/>
    <w:rsid w:val="004D04B0"/>
    <w:rsid w:val="004D1F71"/>
    <w:rsid w:val="004D20FB"/>
    <w:rsid w:val="004D2618"/>
    <w:rsid w:val="004D337A"/>
    <w:rsid w:val="004D3800"/>
    <w:rsid w:val="004D5C38"/>
    <w:rsid w:val="004D6076"/>
    <w:rsid w:val="004D765A"/>
    <w:rsid w:val="004D7C0A"/>
    <w:rsid w:val="004E07F7"/>
    <w:rsid w:val="004E0963"/>
    <w:rsid w:val="004E23E0"/>
    <w:rsid w:val="004E3434"/>
    <w:rsid w:val="004E53A9"/>
    <w:rsid w:val="004E57C3"/>
    <w:rsid w:val="004E5833"/>
    <w:rsid w:val="004E7A3C"/>
    <w:rsid w:val="004F0B00"/>
    <w:rsid w:val="004F171E"/>
    <w:rsid w:val="004F321D"/>
    <w:rsid w:val="004F3DC2"/>
    <w:rsid w:val="004F408A"/>
    <w:rsid w:val="004F558D"/>
    <w:rsid w:val="004F5694"/>
    <w:rsid w:val="004F5769"/>
    <w:rsid w:val="004F6684"/>
    <w:rsid w:val="004F68A3"/>
    <w:rsid w:val="00500D1B"/>
    <w:rsid w:val="00503AC0"/>
    <w:rsid w:val="00504849"/>
    <w:rsid w:val="00505577"/>
    <w:rsid w:val="00506437"/>
    <w:rsid w:val="0050658F"/>
    <w:rsid w:val="00506806"/>
    <w:rsid w:val="0050698D"/>
    <w:rsid w:val="005104C9"/>
    <w:rsid w:val="00511525"/>
    <w:rsid w:val="00512E19"/>
    <w:rsid w:val="00513B36"/>
    <w:rsid w:val="00513D0D"/>
    <w:rsid w:val="00513FA4"/>
    <w:rsid w:val="00514707"/>
    <w:rsid w:val="00514D51"/>
    <w:rsid w:val="00514D84"/>
    <w:rsid w:val="00514EF5"/>
    <w:rsid w:val="00515AB0"/>
    <w:rsid w:val="005163FB"/>
    <w:rsid w:val="00520336"/>
    <w:rsid w:val="005203A5"/>
    <w:rsid w:val="005220AC"/>
    <w:rsid w:val="005230E0"/>
    <w:rsid w:val="00523162"/>
    <w:rsid w:val="00523B4D"/>
    <w:rsid w:val="0052516A"/>
    <w:rsid w:val="005253C7"/>
    <w:rsid w:val="00525890"/>
    <w:rsid w:val="00526379"/>
    <w:rsid w:val="00530AE9"/>
    <w:rsid w:val="00530EC4"/>
    <w:rsid w:val="0053376A"/>
    <w:rsid w:val="00533FE8"/>
    <w:rsid w:val="0053403E"/>
    <w:rsid w:val="00534C32"/>
    <w:rsid w:val="00534D97"/>
    <w:rsid w:val="00536134"/>
    <w:rsid w:val="005368E2"/>
    <w:rsid w:val="0053729F"/>
    <w:rsid w:val="00537681"/>
    <w:rsid w:val="00541F0D"/>
    <w:rsid w:val="00542803"/>
    <w:rsid w:val="00543732"/>
    <w:rsid w:val="00545708"/>
    <w:rsid w:val="00545DC9"/>
    <w:rsid w:val="005464AE"/>
    <w:rsid w:val="00547519"/>
    <w:rsid w:val="00550434"/>
    <w:rsid w:val="00550442"/>
    <w:rsid w:val="00550F67"/>
    <w:rsid w:val="00552054"/>
    <w:rsid w:val="00552B27"/>
    <w:rsid w:val="00553EAC"/>
    <w:rsid w:val="00556BC0"/>
    <w:rsid w:val="005573CD"/>
    <w:rsid w:val="00557615"/>
    <w:rsid w:val="00557D74"/>
    <w:rsid w:val="00560B87"/>
    <w:rsid w:val="005617EE"/>
    <w:rsid w:val="0056487C"/>
    <w:rsid w:val="00566562"/>
    <w:rsid w:val="0056656B"/>
    <w:rsid w:val="00566BE0"/>
    <w:rsid w:val="005700E9"/>
    <w:rsid w:val="00571F6D"/>
    <w:rsid w:val="00572368"/>
    <w:rsid w:val="00573364"/>
    <w:rsid w:val="00573525"/>
    <w:rsid w:val="00573B12"/>
    <w:rsid w:val="005758D7"/>
    <w:rsid w:val="00577413"/>
    <w:rsid w:val="005807CB"/>
    <w:rsid w:val="005808EA"/>
    <w:rsid w:val="0058296B"/>
    <w:rsid w:val="00582BE2"/>
    <w:rsid w:val="005830F9"/>
    <w:rsid w:val="005836DB"/>
    <w:rsid w:val="0058384B"/>
    <w:rsid w:val="00583E03"/>
    <w:rsid w:val="00585E88"/>
    <w:rsid w:val="0058635A"/>
    <w:rsid w:val="005872EB"/>
    <w:rsid w:val="00587804"/>
    <w:rsid w:val="00590332"/>
    <w:rsid w:val="00591187"/>
    <w:rsid w:val="00592A52"/>
    <w:rsid w:val="00593451"/>
    <w:rsid w:val="00593A98"/>
    <w:rsid w:val="005950B5"/>
    <w:rsid w:val="00595514"/>
    <w:rsid w:val="005963EB"/>
    <w:rsid w:val="00597E81"/>
    <w:rsid w:val="005A13B2"/>
    <w:rsid w:val="005A50FD"/>
    <w:rsid w:val="005A55C1"/>
    <w:rsid w:val="005A5D28"/>
    <w:rsid w:val="005A611F"/>
    <w:rsid w:val="005A62A8"/>
    <w:rsid w:val="005B1058"/>
    <w:rsid w:val="005B16CF"/>
    <w:rsid w:val="005B177D"/>
    <w:rsid w:val="005B1D1B"/>
    <w:rsid w:val="005B1D5E"/>
    <w:rsid w:val="005B1E1F"/>
    <w:rsid w:val="005B24E9"/>
    <w:rsid w:val="005B3519"/>
    <w:rsid w:val="005B444E"/>
    <w:rsid w:val="005B4F34"/>
    <w:rsid w:val="005B5F1B"/>
    <w:rsid w:val="005B6AF8"/>
    <w:rsid w:val="005C08F2"/>
    <w:rsid w:val="005C17B3"/>
    <w:rsid w:val="005C3442"/>
    <w:rsid w:val="005C3AFA"/>
    <w:rsid w:val="005C400F"/>
    <w:rsid w:val="005C425D"/>
    <w:rsid w:val="005C5124"/>
    <w:rsid w:val="005C7712"/>
    <w:rsid w:val="005D0DF6"/>
    <w:rsid w:val="005D3874"/>
    <w:rsid w:val="005D464F"/>
    <w:rsid w:val="005D4A05"/>
    <w:rsid w:val="005D4E48"/>
    <w:rsid w:val="005D4EA0"/>
    <w:rsid w:val="005D6CB9"/>
    <w:rsid w:val="005D78B7"/>
    <w:rsid w:val="005E06FE"/>
    <w:rsid w:val="005E1355"/>
    <w:rsid w:val="005E28A9"/>
    <w:rsid w:val="005E3377"/>
    <w:rsid w:val="005E47B8"/>
    <w:rsid w:val="005E4AC4"/>
    <w:rsid w:val="005E4BB9"/>
    <w:rsid w:val="005E7F06"/>
    <w:rsid w:val="005F2489"/>
    <w:rsid w:val="005F3ABB"/>
    <w:rsid w:val="005F45EB"/>
    <w:rsid w:val="005F621C"/>
    <w:rsid w:val="005F6921"/>
    <w:rsid w:val="005F76C2"/>
    <w:rsid w:val="00601475"/>
    <w:rsid w:val="006023C6"/>
    <w:rsid w:val="006028C8"/>
    <w:rsid w:val="0060355C"/>
    <w:rsid w:val="006039CD"/>
    <w:rsid w:val="00605B74"/>
    <w:rsid w:val="00605EC4"/>
    <w:rsid w:val="006065FF"/>
    <w:rsid w:val="00606DAE"/>
    <w:rsid w:val="00607112"/>
    <w:rsid w:val="00611E5B"/>
    <w:rsid w:val="00615506"/>
    <w:rsid w:val="00615FA1"/>
    <w:rsid w:val="00616C49"/>
    <w:rsid w:val="00616F28"/>
    <w:rsid w:val="00617648"/>
    <w:rsid w:val="00621074"/>
    <w:rsid w:val="00621CC8"/>
    <w:rsid w:val="0062351A"/>
    <w:rsid w:val="00623549"/>
    <w:rsid w:val="00624371"/>
    <w:rsid w:val="00627D6A"/>
    <w:rsid w:val="00630920"/>
    <w:rsid w:val="00631891"/>
    <w:rsid w:val="0063471C"/>
    <w:rsid w:val="0063536F"/>
    <w:rsid w:val="0063713A"/>
    <w:rsid w:val="0064014C"/>
    <w:rsid w:val="00641CAC"/>
    <w:rsid w:val="006438B2"/>
    <w:rsid w:val="0064471D"/>
    <w:rsid w:val="00644ED5"/>
    <w:rsid w:val="00644FC9"/>
    <w:rsid w:val="006454B4"/>
    <w:rsid w:val="006458C2"/>
    <w:rsid w:val="00646C48"/>
    <w:rsid w:val="00646E48"/>
    <w:rsid w:val="00650127"/>
    <w:rsid w:val="00650255"/>
    <w:rsid w:val="00650D62"/>
    <w:rsid w:val="00650FDE"/>
    <w:rsid w:val="006514DA"/>
    <w:rsid w:val="00651A1B"/>
    <w:rsid w:val="00652A23"/>
    <w:rsid w:val="00652BFA"/>
    <w:rsid w:val="006536E3"/>
    <w:rsid w:val="00655AAD"/>
    <w:rsid w:val="00655BE3"/>
    <w:rsid w:val="00657155"/>
    <w:rsid w:val="00657BC3"/>
    <w:rsid w:val="0066015A"/>
    <w:rsid w:val="00660368"/>
    <w:rsid w:val="00660C0F"/>
    <w:rsid w:val="00661642"/>
    <w:rsid w:val="0066333E"/>
    <w:rsid w:val="00663578"/>
    <w:rsid w:val="0066469F"/>
    <w:rsid w:val="00664BF8"/>
    <w:rsid w:val="006650EB"/>
    <w:rsid w:val="00665AF2"/>
    <w:rsid w:val="00665D40"/>
    <w:rsid w:val="006661B5"/>
    <w:rsid w:val="006667F8"/>
    <w:rsid w:val="00666C0A"/>
    <w:rsid w:val="006673D3"/>
    <w:rsid w:val="00670066"/>
    <w:rsid w:val="00673B8B"/>
    <w:rsid w:val="00675762"/>
    <w:rsid w:val="00675C1D"/>
    <w:rsid w:val="00677192"/>
    <w:rsid w:val="006771B1"/>
    <w:rsid w:val="00677AB3"/>
    <w:rsid w:val="00680063"/>
    <w:rsid w:val="00680DB4"/>
    <w:rsid w:val="00681EFD"/>
    <w:rsid w:val="006841B6"/>
    <w:rsid w:val="0068449C"/>
    <w:rsid w:val="00685133"/>
    <w:rsid w:val="00686380"/>
    <w:rsid w:val="006863C7"/>
    <w:rsid w:val="006875D6"/>
    <w:rsid w:val="006925AB"/>
    <w:rsid w:val="00694235"/>
    <w:rsid w:val="0069493A"/>
    <w:rsid w:val="006950CB"/>
    <w:rsid w:val="006957DD"/>
    <w:rsid w:val="0069582A"/>
    <w:rsid w:val="00697010"/>
    <w:rsid w:val="00697717"/>
    <w:rsid w:val="00697B5A"/>
    <w:rsid w:val="006A223C"/>
    <w:rsid w:val="006A25A8"/>
    <w:rsid w:val="006A5238"/>
    <w:rsid w:val="006A6C1D"/>
    <w:rsid w:val="006A719E"/>
    <w:rsid w:val="006A7761"/>
    <w:rsid w:val="006B1D01"/>
    <w:rsid w:val="006B216C"/>
    <w:rsid w:val="006B2977"/>
    <w:rsid w:val="006B4322"/>
    <w:rsid w:val="006B4A17"/>
    <w:rsid w:val="006B5C36"/>
    <w:rsid w:val="006B5EC6"/>
    <w:rsid w:val="006B66C6"/>
    <w:rsid w:val="006B794B"/>
    <w:rsid w:val="006B7AAC"/>
    <w:rsid w:val="006C0023"/>
    <w:rsid w:val="006C0BDE"/>
    <w:rsid w:val="006C0D0A"/>
    <w:rsid w:val="006C1050"/>
    <w:rsid w:val="006C1BB4"/>
    <w:rsid w:val="006C2396"/>
    <w:rsid w:val="006C33CB"/>
    <w:rsid w:val="006C36E7"/>
    <w:rsid w:val="006C3930"/>
    <w:rsid w:val="006C3D69"/>
    <w:rsid w:val="006C4B6F"/>
    <w:rsid w:val="006C4D7C"/>
    <w:rsid w:val="006C63C4"/>
    <w:rsid w:val="006C72F4"/>
    <w:rsid w:val="006C74BD"/>
    <w:rsid w:val="006C7D4B"/>
    <w:rsid w:val="006C7DD4"/>
    <w:rsid w:val="006D0954"/>
    <w:rsid w:val="006D0DF3"/>
    <w:rsid w:val="006D1103"/>
    <w:rsid w:val="006D1209"/>
    <w:rsid w:val="006D1355"/>
    <w:rsid w:val="006D148F"/>
    <w:rsid w:val="006D2C1A"/>
    <w:rsid w:val="006D2D7A"/>
    <w:rsid w:val="006D3448"/>
    <w:rsid w:val="006D40F1"/>
    <w:rsid w:val="006D5EFB"/>
    <w:rsid w:val="006D7116"/>
    <w:rsid w:val="006D79E9"/>
    <w:rsid w:val="006E08B6"/>
    <w:rsid w:val="006E171E"/>
    <w:rsid w:val="006E2AEF"/>
    <w:rsid w:val="006E3865"/>
    <w:rsid w:val="006E38CC"/>
    <w:rsid w:val="006E4D53"/>
    <w:rsid w:val="006E5724"/>
    <w:rsid w:val="006E5803"/>
    <w:rsid w:val="006E5EA1"/>
    <w:rsid w:val="006F1A26"/>
    <w:rsid w:val="006F1FFA"/>
    <w:rsid w:val="006F2A7D"/>
    <w:rsid w:val="006F2B80"/>
    <w:rsid w:val="006F36AC"/>
    <w:rsid w:val="006F4211"/>
    <w:rsid w:val="006F5ACD"/>
    <w:rsid w:val="006F6836"/>
    <w:rsid w:val="006F6FE7"/>
    <w:rsid w:val="006F77BF"/>
    <w:rsid w:val="0070218A"/>
    <w:rsid w:val="00702239"/>
    <w:rsid w:val="00704BFB"/>
    <w:rsid w:val="007052B9"/>
    <w:rsid w:val="00706A7B"/>
    <w:rsid w:val="00706ACE"/>
    <w:rsid w:val="00706B33"/>
    <w:rsid w:val="00707507"/>
    <w:rsid w:val="007076D8"/>
    <w:rsid w:val="00707E96"/>
    <w:rsid w:val="00711338"/>
    <w:rsid w:val="00712978"/>
    <w:rsid w:val="007133B0"/>
    <w:rsid w:val="00713A14"/>
    <w:rsid w:val="00715F2B"/>
    <w:rsid w:val="007164B1"/>
    <w:rsid w:val="00716B48"/>
    <w:rsid w:val="00716E56"/>
    <w:rsid w:val="00716EFC"/>
    <w:rsid w:val="007225CC"/>
    <w:rsid w:val="007234B7"/>
    <w:rsid w:val="007240A1"/>
    <w:rsid w:val="0072452E"/>
    <w:rsid w:val="00726DB2"/>
    <w:rsid w:val="00727D28"/>
    <w:rsid w:val="007314EB"/>
    <w:rsid w:val="00731958"/>
    <w:rsid w:val="007333B3"/>
    <w:rsid w:val="00733CF5"/>
    <w:rsid w:val="00734E5A"/>
    <w:rsid w:val="00737118"/>
    <w:rsid w:val="007400BC"/>
    <w:rsid w:val="00740D1D"/>
    <w:rsid w:val="007423CA"/>
    <w:rsid w:val="00742AE3"/>
    <w:rsid w:val="00742FAD"/>
    <w:rsid w:val="0074300A"/>
    <w:rsid w:val="00745827"/>
    <w:rsid w:val="00745C2B"/>
    <w:rsid w:val="00751F01"/>
    <w:rsid w:val="00753F83"/>
    <w:rsid w:val="00755D81"/>
    <w:rsid w:val="007600D8"/>
    <w:rsid w:val="00761217"/>
    <w:rsid w:val="00761A71"/>
    <w:rsid w:val="00761CA1"/>
    <w:rsid w:val="00761E1D"/>
    <w:rsid w:val="00763CC6"/>
    <w:rsid w:val="00763DB0"/>
    <w:rsid w:val="0076487A"/>
    <w:rsid w:val="00765FBE"/>
    <w:rsid w:val="00766AB1"/>
    <w:rsid w:val="0076759B"/>
    <w:rsid w:val="0077066E"/>
    <w:rsid w:val="00773245"/>
    <w:rsid w:val="007751E1"/>
    <w:rsid w:val="00775909"/>
    <w:rsid w:val="007802E1"/>
    <w:rsid w:val="007808A7"/>
    <w:rsid w:val="007816FC"/>
    <w:rsid w:val="007820E5"/>
    <w:rsid w:val="007837B5"/>
    <w:rsid w:val="007838CA"/>
    <w:rsid w:val="00784E41"/>
    <w:rsid w:val="0078579C"/>
    <w:rsid w:val="00786D9C"/>
    <w:rsid w:val="00786F25"/>
    <w:rsid w:val="00791163"/>
    <w:rsid w:val="00791187"/>
    <w:rsid w:val="00791BA3"/>
    <w:rsid w:val="00792CC1"/>
    <w:rsid w:val="00792E85"/>
    <w:rsid w:val="00792F6B"/>
    <w:rsid w:val="007931B5"/>
    <w:rsid w:val="00794647"/>
    <w:rsid w:val="0079496D"/>
    <w:rsid w:val="00795E35"/>
    <w:rsid w:val="00796225"/>
    <w:rsid w:val="007972AF"/>
    <w:rsid w:val="007A0D59"/>
    <w:rsid w:val="007A1989"/>
    <w:rsid w:val="007A336A"/>
    <w:rsid w:val="007A33C7"/>
    <w:rsid w:val="007A3788"/>
    <w:rsid w:val="007A4CF0"/>
    <w:rsid w:val="007A5778"/>
    <w:rsid w:val="007A7DB6"/>
    <w:rsid w:val="007B0455"/>
    <w:rsid w:val="007B17D9"/>
    <w:rsid w:val="007B1B62"/>
    <w:rsid w:val="007B1E48"/>
    <w:rsid w:val="007B29FD"/>
    <w:rsid w:val="007B2B5B"/>
    <w:rsid w:val="007B37C6"/>
    <w:rsid w:val="007B45FC"/>
    <w:rsid w:val="007B53A7"/>
    <w:rsid w:val="007B62BD"/>
    <w:rsid w:val="007C02B8"/>
    <w:rsid w:val="007C2164"/>
    <w:rsid w:val="007C238E"/>
    <w:rsid w:val="007C48B2"/>
    <w:rsid w:val="007C52FA"/>
    <w:rsid w:val="007C5A1B"/>
    <w:rsid w:val="007C6E93"/>
    <w:rsid w:val="007C7214"/>
    <w:rsid w:val="007C7642"/>
    <w:rsid w:val="007C7A77"/>
    <w:rsid w:val="007C7E1D"/>
    <w:rsid w:val="007D37C7"/>
    <w:rsid w:val="007D396E"/>
    <w:rsid w:val="007D3BA4"/>
    <w:rsid w:val="007D5032"/>
    <w:rsid w:val="007D5440"/>
    <w:rsid w:val="007D5919"/>
    <w:rsid w:val="007D62CF"/>
    <w:rsid w:val="007D6D49"/>
    <w:rsid w:val="007D6DA8"/>
    <w:rsid w:val="007E15FC"/>
    <w:rsid w:val="007E24C9"/>
    <w:rsid w:val="007E2620"/>
    <w:rsid w:val="007E3EAE"/>
    <w:rsid w:val="007E4221"/>
    <w:rsid w:val="007E45B0"/>
    <w:rsid w:val="007E4D8B"/>
    <w:rsid w:val="007E72C3"/>
    <w:rsid w:val="007F0FE1"/>
    <w:rsid w:val="007F1161"/>
    <w:rsid w:val="007F1711"/>
    <w:rsid w:val="007F224A"/>
    <w:rsid w:val="007F287B"/>
    <w:rsid w:val="007F2D25"/>
    <w:rsid w:val="007F325A"/>
    <w:rsid w:val="007F3413"/>
    <w:rsid w:val="007F34C6"/>
    <w:rsid w:val="007F6E39"/>
    <w:rsid w:val="00801B94"/>
    <w:rsid w:val="00802842"/>
    <w:rsid w:val="00802BD7"/>
    <w:rsid w:val="00804516"/>
    <w:rsid w:val="00804BE1"/>
    <w:rsid w:val="00805CC7"/>
    <w:rsid w:val="008060D5"/>
    <w:rsid w:val="00806370"/>
    <w:rsid w:val="00810EE8"/>
    <w:rsid w:val="008142B5"/>
    <w:rsid w:val="008142BC"/>
    <w:rsid w:val="00815228"/>
    <w:rsid w:val="00815DC4"/>
    <w:rsid w:val="008161D4"/>
    <w:rsid w:val="00816E9E"/>
    <w:rsid w:val="008201C9"/>
    <w:rsid w:val="008205AE"/>
    <w:rsid w:val="00821079"/>
    <w:rsid w:val="008215EC"/>
    <w:rsid w:val="00821CA2"/>
    <w:rsid w:val="0082219D"/>
    <w:rsid w:val="00822411"/>
    <w:rsid w:val="008230C6"/>
    <w:rsid w:val="008244D3"/>
    <w:rsid w:val="00825284"/>
    <w:rsid w:val="0082580C"/>
    <w:rsid w:val="0083179F"/>
    <w:rsid w:val="008324FE"/>
    <w:rsid w:val="008340EB"/>
    <w:rsid w:val="00834B6C"/>
    <w:rsid w:val="00836D4A"/>
    <w:rsid w:val="00837F9D"/>
    <w:rsid w:val="008403D2"/>
    <w:rsid w:val="008411A7"/>
    <w:rsid w:val="00842917"/>
    <w:rsid w:val="00843775"/>
    <w:rsid w:val="00843EFA"/>
    <w:rsid w:val="00844407"/>
    <w:rsid w:val="00844703"/>
    <w:rsid w:val="00844A59"/>
    <w:rsid w:val="008470AF"/>
    <w:rsid w:val="00847DB8"/>
    <w:rsid w:val="008504F8"/>
    <w:rsid w:val="00851332"/>
    <w:rsid w:val="008517C1"/>
    <w:rsid w:val="00851E21"/>
    <w:rsid w:val="00856CA7"/>
    <w:rsid w:val="008579F8"/>
    <w:rsid w:val="00857D27"/>
    <w:rsid w:val="0086066D"/>
    <w:rsid w:val="00860E95"/>
    <w:rsid w:val="00861B2B"/>
    <w:rsid w:val="00862F95"/>
    <w:rsid w:val="00863510"/>
    <w:rsid w:val="008639C6"/>
    <w:rsid w:val="00863B69"/>
    <w:rsid w:val="00863F4F"/>
    <w:rsid w:val="00864217"/>
    <w:rsid w:val="008644A8"/>
    <w:rsid w:val="00864693"/>
    <w:rsid w:val="008656E4"/>
    <w:rsid w:val="008664AE"/>
    <w:rsid w:val="00866787"/>
    <w:rsid w:val="00866B81"/>
    <w:rsid w:val="00867306"/>
    <w:rsid w:val="008679D0"/>
    <w:rsid w:val="008705FD"/>
    <w:rsid w:val="0087234A"/>
    <w:rsid w:val="00872352"/>
    <w:rsid w:val="008734DB"/>
    <w:rsid w:val="00873A98"/>
    <w:rsid w:val="008755F8"/>
    <w:rsid w:val="0088047B"/>
    <w:rsid w:val="00882939"/>
    <w:rsid w:val="00882DBF"/>
    <w:rsid w:val="00882FE4"/>
    <w:rsid w:val="00883433"/>
    <w:rsid w:val="00885E6A"/>
    <w:rsid w:val="008863E8"/>
    <w:rsid w:val="00887508"/>
    <w:rsid w:val="00887643"/>
    <w:rsid w:val="008901AB"/>
    <w:rsid w:val="00890CC6"/>
    <w:rsid w:val="00891C3B"/>
    <w:rsid w:val="00892E11"/>
    <w:rsid w:val="00893732"/>
    <w:rsid w:val="00893EBA"/>
    <w:rsid w:val="00894960"/>
    <w:rsid w:val="00895918"/>
    <w:rsid w:val="0089642E"/>
    <w:rsid w:val="008A1A54"/>
    <w:rsid w:val="008A1FBD"/>
    <w:rsid w:val="008A2B69"/>
    <w:rsid w:val="008A30E0"/>
    <w:rsid w:val="008A316B"/>
    <w:rsid w:val="008A44B5"/>
    <w:rsid w:val="008A5F57"/>
    <w:rsid w:val="008A5FDF"/>
    <w:rsid w:val="008A64FD"/>
    <w:rsid w:val="008A7C2E"/>
    <w:rsid w:val="008A7D79"/>
    <w:rsid w:val="008B10A3"/>
    <w:rsid w:val="008B1F62"/>
    <w:rsid w:val="008B24E3"/>
    <w:rsid w:val="008B2B94"/>
    <w:rsid w:val="008B2C7E"/>
    <w:rsid w:val="008B2EE5"/>
    <w:rsid w:val="008B3F0E"/>
    <w:rsid w:val="008B5500"/>
    <w:rsid w:val="008B5E19"/>
    <w:rsid w:val="008B78BA"/>
    <w:rsid w:val="008C06BA"/>
    <w:rsid w:val="008C0CE6"/>
    <w:rsid w:val="008C0FBE"/>
    <w:rsid w:val="008C19A5"/>
    <w:rsid w:val="008C26AD"/>
    <w:rsid w:val="008C2AE0"/>
    <w:rsid w:val="008C46E3"/>
    <w:rsid w:val="008C4F96"/>
    <w:rsid w:val="008C51D3"/>
    <w:rsid w:val="008C676B"/>
    <w:rsid w:val="008C6E16"/>
    <w:rsid w:val="008C6FE2"/>
    <w:rsid w:val="008C7BE2"/>
    <w:rsid w:val="008C7FFC"/>
    <w:rsid w:val="008D1113"/>
    <w:rsid w:val="008D48E2"/>
    <w:rsid w:val="008D491B"/>
    <w:rsid w:val="008D4F37"/>
    <w:rsid w:val="008E01ED"/>
    <w:rsid w:val="008E08AD"/>
    <w:rsid w:val="008E0B13"/>
    <w:rsid w:val="008E1A5D"/>
    <w:rsid w:val="008E2E6D"/>
    <w:rsid w:val="008E5499"/>
    <w:rsid w:val="008E5B71"/>
    <w:rsid w:val="008E634A"/>
    <w:rsid w:val="008F0D4D"/>
    <w:rsid w:val="008F306E"/>
    <w:rsid w:val="008F3C68"/>
    <w:rsid w:val="008F3F5D"/>
    <w:rsid w:val="008F4F73"/>
    <w:rsid w:val="008F60C7"/>
    <w:rsid w:val="008F745E"/>
    <w:rsid w:val="008F7FC1"/>
    <w:rsid w:val="009021E9"/>
    <w:rsid w:val="009031B8"/>
    <w:rsid w:val="00903359"/>
    <w:rsid w:val="00903C17"/>
    <w:rsid w:val="00904704"/>
    <w:rsid w:val="00904F1F"/>
    <w:rsid w:val="00906D18"/>
    <w:rsid w:val="00906DC1"/>
    <w:rsid w:val="00907AC4"/>
    <w:rsid w:val="0091280A"/>
    <w:rsid w:val="0091308E"/>
    <w:rsid w:val="00913ECA"/>
    <w:rsid w:val="00913ED9"/>
    <w:rsid w:val="0091431F"/>
    <w:rsid w:val="009144AD"/>
    <w:rsid w:val="0091596B"/>
    <w:rsid w:val="00916633"/>
    <w:rsid w:val="00916EF5"/>
    <w:rsid w:val="00920B38"/>
    <w:rsid w:val="00920D26"/>
    <w:rsid w:val="009213A1"/>
    <w:rsid w:val="00926A53"/>
    <w:rsid w:val="00927468"/>
    <w:rsid w:val="00927BB7"/>
    <w:rsid w:val="0093001E"/>
    <w:rsid w:val="009311C2"/>
    <w:rsid w:val="00932A27"/>
    <w:rsid w:val="00933FFC"/>
    <w:rsid w:val="0093529A"/>
    <w:rsid w:val="0093589C"/>
    <w:rsid w:val="0093627C"/>
    <w:rsid w:val="00936475"/>
    <w:rsid w:val="009378EE"/>
    <w:rsid w:val="00937B9D"/>
    <w:rsid w:val="009405C7"/>
    <w:rsid w:val="009413E2"/>
    <w:rsid w:val="009414B7"/>
    <w:rsid w:val="00941BE9"/>
    <w:rsid w:val="00941C73"/>
    <w:rsid w:val="00942624"/>
    <w:rsid w:val="00942976"/>
    <w:rsid w:val="009434DE"/>
    <w:rsid w:val="00943541"/>
    <w:rsid w:val="00944015"/>
    <w:rsid w:val="00944C3C"/>
    <w:rsid w:val="0094540C"/>
    <w:rsid w:val="009463CF"/>
    <w:rsid w:val="009466C3"/>
    <w:rsid w:val="00946B7A"/>
    <w:rsid w:val="00946BBE"/>
    <w:rsid w:val="00947E1B"/>
    <w:rsid w:val="00950713"/>
    <w:rsid w:val="00950F96"/>
    <w:rsid w:val="00950F9A"/>
    <w:rsid w:val="00951B60"/>
    <w:rsid w:val="00952504"/>
    <w:rsid w:val="00952736"/>
    <w:rsid w:val="00953285"/>
    <w:rsid w:val="0095685A"/>
    <w:rsid w:val="00957242"/>
    <w:rsid w:val="00957749"/>
    <w:rsid w:val="00957847"/>
    <w:rsid w:val="00957E16"/>
    <w:rsid w:val="0096098A"/>
    <w:rsid w:val="009610F9"/>
    <w:rsid w:val="00961560"/>
    <w:rsid w:val="009615D8"/>
    <w:rsid w:val="009616D1"/>
    <w:rsid w:val="0096360F"/>
    <w:rsid w:val="00963994"/>
    <w:rsid w:val="00964C31"/>
    <w:rsid w:val="00966065"/>
    <w:rsid w:val="00970139"/>
    <w:rsid w:val="0097250F"/>
    <w:rsid w:val="009725B1"/>
    <w:rsid w:val="009725E2"/>
    <w:rsid w:val="009747A0"/>
    <w:rsid w:val="00974BC1"/>
    <w:rsid w:val="00975052"/>
    <w:rsid w:val="009750B7"/>
    <w:rsid w:val="00982535"/>
    <w:rsid w:val="0098273D"/>
    <w:rsid w:val="00983401"/>
    <w:rsid w:val="0098380B"/>
    <w:rsid w:val="00984C32"/>
    <w:rsid w:val="009866F5"/>
    <w:rsid w:val="00986ED2"/>
    <w:rsid w:val="0099078D"/>
    <w:rsid w:val="00990BD1"/>
    <w:rsid w:val="0099167D"/>
    <w:rsid w:val="00991C5F"/>
    <w:rsid w:val="00992B48"/>
    <w:rsid w:val="009934E6"/>
    <w:rsid w:val="00994D10"/>
    <w:rsid w:val="00995654"/>
    <w:rsid w:val="00995CCA"/>
    <w:rsid w:val="009966E2"/>
    <w:rsid w:val="00997780"/>
    <w:rsid w:val="00997923"/>
    <w:rsid w:val="00997D2A"/>
    <w:rsid w:val="009A085E"/>
    <w:rsid w:val="009A0CC3"/>
    <w:rsid w:val="009A2C3D"/>
    <w:rsid w:val="009A3A16"/>
    <w:rsid w:val="009A3E75"/>
    <w:rsid w:val="009A4D72"/>
    <w:rsid w:val="009A4F62"/>
    <w:rsid w:val="009A569E"/>
    <w:rsid w:val="009A6B46"/>
    <w:rsid w:val="009A6EB5"/>
    <w:rsid w:val="009A7F75"/>
    <w:rsid w:val="009B104B"/>
    <w:rsid w:val="009B20B9"/>
    <w:rsid w:val="009B2228"/>
    <w:rsid w:val="009B26D5"/>
    <w:rsid w:val="009B3088"/>
    <w:rsid w:val="009B3533"/>
    <w:rsid w:val="009B444E"/>
    <w:rsid w:val="009B6495"/>
    <w:rsid w:val="009B68F0"/>
    <w:rsid w:val="009B6CA3"/>
    <w:rsid w:val="009B7E30"/>
    <w:rsid w:val="009C0244"/>
    <w:rsid w:val="009C04ED"/>
    <w:rsid w:val="009C17A8"/>
    <w:rsid w:val="009C2936"/>
    <w:rsid w:val="009C2A84"/>
    <w:rsid w:val="009C3121"/>
    <w:rsid w:val="009C3389"/>
    <w:rsid w:val="009C452A"/>
    <w:rsid w:val="009C5452"/>
    <w:rsid w:val="009C5C11"/>
    <w:rsid w:val="009C7222"/>
    <w:rsid w:val="009C72A8"/>
    <w:rsid w:val="009C7985"/>
    <w:rsid w:val="009C7D32"/>
    <w:rsid w:val="009D0C31"/>
    <w:rsid w:val="009D129C"/>
    <w:rsid w:val="009D29B0"/>
    <w:rsid w:val="009D3172"/>
    <w:rsid w:val="009D37C4"/>
    <w:rsid w:val="009D4AAA"/>
    <w:rsid w:val="009D73F4"/>
    <w:rsid w:val="009D7CD7"/>
    <w:rsid w:val="009D7CFA"/>
    <w:rsid w:val="009E04D1"/>
    <w:rsid w:val="009E3D1B"/>
    <w:rsid w:val="009E40DA"/>
    <w:rsid w:val="009E5A8E"/>
    <w:rsid w:val="009E7EC1"/>
    <w:rsid w:val="009F3132"/>
    <w:rsid w:val="009F3F76"/>
    <w:rsid w:val="009F5D52"/>
    <w:rsid w:val="009F6E14"/>
    <w:rsid w:val="00A004EB"/>
    <w:rsid w:val="00A00FAA"/>
    <w:rsid w:val="00A012B3"/>
    <w:rsid w:val="00A0199F"/>
    <w:rsid w:val="00A023B4"/>
    <w:rsid w:val="00A02C5C"/>
    <w:rsid w:val="00A045EF"/>
    <w:rsid w:val="00A070C3"/>
    <w:rsid w:val="00A07B7C"/>
    <w:rsid w:val="00A102F7"/>
    <w:rsid w:val="00A106E3"/>
    <w:rsid w:val="00A1090E"/>
    <w:rsid w:val="00A10BD2"/>
    <w:rsid w:val="00A116E3"/>
    <w:rsid w:val="00A138B6"/>
    <w:rsid w:val="00A147B3"/>
    <w:rsid w:val="00A14C50"/>
    <w:rsid w:val="00A1541F"/>
    <w:rsid w:val="00A22389"/>
    <w:rsid w:val="00A2273D"/>
    <w:rsid w:val="00A24F18"/>
    <w:rsid w:val="00A27227"/>
    <w:rsid w:val="00A27A48"/>
    <w:rsid w:val="00A31087"/>
    <w:rsid w:val="00A3261E"/>
    <w:rsid w:val="00A32A31"/>
    <w:rsid w:val="00A33261"/>
    <w:rsid w:val="00A33A5A"/>
    <w:rsid w:val="00A33AA1"/>
    <w:rsid w:val="00A34D8B"/>
    <w:rsid w:val="00A371F4"/>
    <w:rsid w:val="00A406BA"/>
    <w:rsid w:val="00A41AFC"/>
    <w:rsid w:val="00A421FB"/>
    <w:rsid w:val="00A4312E"/>
    <w:rsid w:val="00A4328C"/>
    <w:rsid w:val="00A4364F"/>
    <w:rsid w:val="00A44496"/>
    <w:rsid w:val="00A4452E"/>
    <w:rsid w:val="00A464FB"/>
    <w:rsid w:val="00A511A9"/>
    <w:rsid w:val="00A51405"/>
    <w:rsid w:val="00A51799"/>
    <w:rsid w:val="00A51C1F"/>
    <w:rsid w:val="00A51D04"/>
    <w:rsid w:val="00A520C3"/>
    <w:rsid w:val="00A52ABF"/>
    <w:rsid w:val="00A567CF"/>
    <w:rsid w:val="00A56DBC"/>
    <w:rsid w:val="00A5751D"/>
    <w:rsid w:val="00A607D6"/>
    <w:rsid w:val="00A60AA0"/>
    <w:rsid w:val="00A60B18"/>
    <w:rsid w:val="00A61DC9"/>
    <w:rsid w:val="00A62CF3"/>
    <w:rsid w:val="00A631C1"/>
    <w:rsid w:val="00A64003"/>
    <w:rsid w:val="00A64A8B"/>
    <w:rsid w:val="00A64C40"/>
    <w:rsid w:val="00A6593F"/>
    <w:rsid w:val="00A65CD2"/>
    <w:rsid w:val="00A65E3E"/>
    <w:rsid w:val="00A718C7"/>
    <w:rsid w:val="00A719B1"/>
    <w:rsid w:val="00A729B1"/>
    <w:rsid w:val="00A73495"/>
    <w:rsid w:val="00A73D01"/>
    <w:rsid w:val="00A75717"/>
    <w:rsid w:val="00A773E4"/>
    <w:rsid w:val="00A77611"/>
    <w:rsid w:val="00A77B70"/>
    <w:rsid w:val="00A81B5D"/>
    <w:rsid w:val="00A81D8F"/>
    <w:rsid w:val="00A81DC9"/>
    <w:rsid w:val="00A81F0A"/>
    <w:rsid w:val="00A83848"/>
    <w:rsid w:val="00A85DA2"/>
    <w:rsid w:val="00A87502"/>
    <w:rsid w:val="00A9030A"/>
    <w:rsid w:val="00A90A27"/>
    <w:rsid w:val="00A91148"/>
    <w:rsid w:val="00A91AE8"/>
    <w:rsid w:val="00A91D43"/>
    <w:rsid w:val="00A920DF"/>
    <w:rsid w:val="00A927A4"/>
    <w:rsid w:val="00A9352C"/>
    <w:rsid w:val="00A93FD4"/>
    <w:rsid w:val="00A9431F"/>
    <w:rsid w:val="00A95EB7"/>
    <w:rsid w:val="00A96D08"/>
    <w:rsid w:val="00A96F08"/>
    <w:rsid w:val="00AA0380"/>
    <w:rsid w:val="00AA3E45"/>
    <w:rsid w:val="00AA518C"/>
    <w:rsid w:val="00AA5497"/>
    <w:rsid w:val="00AA6350"/>
    <w:rsid w:val="00AA7BD1"/>
    <w:rsid w:val="00AB02D9"/>
    <w:rsid w:val="00AB20B3"/>
    <w:rsid w:val="00AB259B"/>
    <w:rsid w:val="00AB61CA"/>
    <w:rsid w:val="00AB6687"/>
    <w:rsid w:val="00AB6BB2"/>
    <w:rsid w:val="00AB7B5C"/>
    <w:rsid w:val="00AC0431"/>
    <w:rsid w:val="00AC1865"/>
    <w:rsid w:val="00AC1B86"/>
    <w:rsid w:val="00AC1D2E"/>
    <w:rsid w:val="00AC1E2A"/>
    <w:rsid w:val="00AC2D70"/>
    <w:rsid w:val="00AC3056"/>
    <w:rsid w:val="00AC4301"/>
    <w:rsid w:val="00AC472F"/>
    <w:rsid w:val="00AC4DEE"/>
    <w:rsid w:val="00AC4DF1"/>
    <w:rsid w:val="00AC4FEB"/>
    <w:rsid w:val="00AC5275"/>
    <w:rsid w:val="00AC5A66"/>
    <w:rsid w:val="00AC5A98"/>
    <w:rsid w:val="00AC7D08"/>
    <w:rsid w:val="00AD0DE3"/>
    <w:rsid w:val="00AD1509"/>
    <w:rsid w:val="00AD1AA1"/>
    <w:rsid w:val="00AD2012"/>
    <w:rsid w:val="00AD4CF9"/>
    <w:rsid w:val="00AD6541"/>
    <w:rsid w:val="00AD760E"/>
    <w:rsid w:val="00AD7684"/>
    <w:rsid w:val="00AD7C74"/>
    <w:rsid w:val="00AD7F7E"/>
    <w:rsid w:val="00AE0587"/>
    <w:rsid w:val="00AE07CF"/>
    <w:rsid w:val="00AE0ACC"/>
    <w:rsid w:val="00AE0BCB"/>
    <w:rsid w:val="00AE171B"/>
    <w:rsid w:val="00AE3112"/>
    <w:rsid w:val="00AE66BD"/>
    <w:rsid w:val="00AE6F29"/>
    <w:rsid w:val="00AE714E"/>
    <w:rsid w:val="00AE7B25"/>
    <w:rsid w:val="00AF03EB"/>
    <w:rsid w:val="00AF0565"/>
    <w:rsid w:val="00AF124B"/>
    <w:rsid w:val="00AF14C7"/>
    <w:rsid w:val="00AF2813"/>
    <w:rsid w:val="00AF2ED1"/>
    <w:rsid w:val="00AF5B04"/>
    <w:rsid w:val="00AF70BC"/>
    <w:rsid w:val="00B0111A"/>
    <w:rsid w:val="00B0367C"/>
    <w:rsid w:val="00B03C9C"/>
    <w:rsid w:val="00B06A7F"/>
    <w:rsid w:val="00B10BC0"/>
    <w:rsid w:val="00B10EA7"/>
    <w:rsid w:val="00B113C8"/>
    <w:rsid w:val="00B116E4"/>
    <w:rsid w:val="00B12B18"/>
    <w:rsid w:val="00B12FB3"/>
    <w:rsid w:val="00B13F61"/>
    <w:rsid w:val="00B142A8"/>
    <w:rsid w:val="00B15051"/>
    <w:rsid w:val="00B15711"/>
    <w:rsid w:val="00B166E3"/>
    <w:rsid w:val="00B178F8"/>
    <w:rsid w:val="00B17C15"/>
    <w:rsid w:val="00B17C42"/>
    <w:rsid w:val="00B20686"/>
    <w:rsid w:val="00B2222F"/>
    <w:rsid w:val="00B232B1"/>
    <w:rsid w:val="00B23D87"/>
    <w:rsid w:val="00B240AB"/>
    <w:rsid w:val="00B2625A"/>
    <w:rsid w:val="00B26DBF"/>
    <w:rsid w:val="00B27090"/>
    <w:rsid w:val="00B27EE6"/>
    <w:rsid w:val="00B305B2"/>
    <w:rsid w:val="00B30A5D"/>
    <w:rsid w:val="00B326FF"/>
    <w:rsid w:val="00B34827"/>
    <w:rsid w:val="00B35050"/>
    <w:rsid w:val="00B35F0E"/>
    <w:rsid w:val="00B36919"/>
    <w:rsid w:val="00B37060"/>
    <w:rsid w:val="00B43567"/>
    <w:rsid w:val="00B4356A"/>
    <w:rsid w:val="00B43A65"/>
    <w:rsid w:val="00B43EE1"/>
    <w:rsid w:val="00B4455D"/>
    <w:rsid w:val="00B44B17"/>
    <w:rsid w:val="00B46DED"/>
    <w:rsid w:val="00B47417"/>
    <w:rsid w:val="00B5068A"/>
    <w:rsid w:val="00B509CF"/>
    <w:rsid w:val="00B5167D"/>
    <w:rsid w:val="00B5275D"/>
    <w:rsid w:val="00B52F13"/>
    <w:rsid w:val="00B53139"/>
    <w:rsid w:val="00B53A9E"/>
    <w:rsid w:val="00B53B76"/>
    <w:rsid w:val="00B56B23"/>
    <w:rsid w:val="00B56FC7"/>
    <w:rsid w:val="00B60BF9"/>
    <w:rsid w:val="00B60CB5"/>
    <w:rsid w:val="00B6134C"/>
    <w:rsid w:val="00B63AFA"/>
    <w:rsid w:val="00B643F8"/>
    <w:rsid w:val="00B66209"/>
    <w:rsid w:val="00B67404"/>
    <w:rsid w:val="00B708E4"/>
    <w:rsid w:val="00B715B2"/>
    <w:rsid w:val="00B7265A"/>
    <w:rsid w:val="00B754D7"/>
    <w:rsid w:val="00B761A3"/>
    <w:rsid w:val="00B80F41"/>
    <w:rsid w:val="00B81802"/>
    <w:rsid w:val="00B81F01"/>
    <w:rsid w:val="00B82711"/>
    <w:rsid w:val="00B82A8A"/>
    <w:rsid w:val="00B83221"/>
    <w:rsid w:val="00B83A85"/>
    <w:rsid w:val="00B83D9A"/>
    <w:rsid w:val="00B83F40"/>
    <w:rsid w:val="00B85F3A"/>
    <w:rsid w:val="00B866B8"/>
    <w:rsid w:val="00B8698F"/>
    <w:rsid w:val="00B90291"/>
    <w:rsid w:val="00B917DD"/>
    <w:rsid w:val="00B91D84"/>
    <w:rsid w:val="00B92F6D"/>
    <w:rsid w:val="00B9355C"/>
    <w:rsid w:val="00B945F8"/>
    <w:rsid w:val="00B948F3"/>
    <w:rsid w:val="00B94C9E"/>
    <w:rsid w:val="00B95691"/>
    <w:rsid w:val="00B95D42"/>
    <w:rsid w:val="00B96875"/>
    <w:rsid w:val="00B971C3"/>
    <w:rsid w:val="00B97648"/>
    <w:rsid w:val="00BA02A7"/>
    <w:rsid w:val="00BA0347"/>
    <w:rsid w:val="00BA05A3"/>
    <w:rsid w:val="00BA10C1"/>
    <w:rsid w:val="00BA2894"/>
    <w:rsid w:val="00BA2EB1"/>
    <w:rsid w:val="00BA30A8"/>
    <w:rsid w:val="00BA3223"/>
    <w:rsid w:val="00BA3BE7"/>
    <w:rsid w:val="00BA4AE5"/>
    <w:rsid w:val="00BA6282"/>
    <w:rsid w:val="00BA6804"/>
    <w:rsid w:val="00BA6F47"/>
    <w:rsid w:val="00BB014B"/>
    <w:rsid w:val="00BB25AC"/>
    <w:rsid w:val="00BB2C62"/>
    <w:rsid w:val="00BB37B2"/>
    <w:rsid w:val="00BB39FE"/>
    <w:rsid w:val="00BB3C69"/>
    <w:rsid w:val="00BB4CA6"/>
    <w:rsid w:val="00BB5081"/>
    <w:rsid w:val="00BB62D9"/>
    <w:rsid w:val="00BB6C26"/>
    <w:rsid w:val="00BB6C6A"/>
    <w:rsid w:val="00BB77F8"/>
    <w:rsid w:val="00BB7D69"/>
    <w:rsid w:val="00BC1BA1"/>
    <w:rsid w:val="00BC2A56"/>
    <w:rsid w:val="00BC2ADA"/>
    <w:rsid w:val="00BC3DC5"/>
    <w:rsid w:val="00BC512E"/>
    <w:rsid w:val="00BC551C"/>
    <w:rsid w:val="00BC5827"/>
    <w:rsid w:val="00BC62F4"/>
    <w:rsid w:val="00BC69B5"/>
    <w:rsid w:val="00BD0157"/>
    <w:rsid w:val="00BD0528"/>
    <w:rsid w:val="00BD137B"/>
    <w:rsid w:val="00BD1D40"/>
    <w:rsid w:val="00BD2BC7"/>
    <w:rsid w:val="00BD2DC8"/>
    <w:rsid w:val="00BD3047"/>
    <w:rsid w:val="00BD43FF"/>
    <w:rsid w:val="00BD44C9"/>
    <w:rsid w:val="00BD4B14"/>
    <w:rsid w:val="00BD525C"/>
    <w:rsid w:val="00BD5EA0"/>
    <w:rsid w:val="00BD6458"/>
    <w:rsid w:val="00BD6665"/>
    <w:rsid w:val="00BD7B16"/>
    <w:rsid w:val="00BE33D7"/>
    <w:rsid w:val="00BE3846"/>
    <w:rsid w:val="00BE5074"/>
    <w:rsid w:val="00BE66C6"/>
    <w:rsid w:val="00BE6D8D"/>
    <w:rsid w:val="00BE78C3"/>
    <w:rsid w:val="00BF197B"/>
    <w:rsid w:val="00BF1DEF"/>
    <w:rsid w:val="00BF2FD5"/>
    <w:rsid w:val="00BF3728"/>
    <w:rsid w:val="00BF3E95"/>
    <w:rsid w:val="00BF558A"/>
    <w:rsid w:val="00BF642D"/>
    <w:rsid w:val="00BF69D2"/>
    <w:rsid w:val="00C02E18"/>
    <w:rsid w:val="00C0351A"/>
    <w:rsid w:val="00C03723"/>
    <w:rsid w:val="00C03C2E"/>
    <w:rsid w:val="00C04342"/>
    <w:rsid w:val="00C045DB"/>
    <w:rsid w:val="00C047A9"/>
    <w:rsid w:val="00C04D90"/>
    <w:rsid w:val="00C050BF"/>
    <w:rsid w:val="00C0542E"/>
    <w:rsid w:val="00C05AD8"/>
    <w:rsid w:val="00C06441"/>
    <w:rsid w:val="00C07521"/>
    <w:rsid w:val="00C07D6E"/>
    <w:rsid w:val="00C110F1"/>
    <w:rsid w:val="00C1120F"/>
    <w:rsid w:val="00C1144B"/>
    <w:rsid w:val="00C114FF"/>
    <w:rsid w:val="00C1154D"/>
    <w:rsid w:val="00C11DBB"/>
    <w:rsid w:val="00C128CC"/>
    <w:rsid w:val="00C129DD"/>
    <w:rsid w:val="00C13784"/>
    <w:rsid w:val="00C13CFE"/>
    <w:rsid w:val="00C13D26"/>
    <w:rsid w:val="00C143EB"/>
    <w:rsid w:val="00C1561C"/>
    <w:rsid w:val="00C17447"/>
    <w:rsid w:val="00C2281D"/>
    <w:rsid w:val="00C2284C"/>
    <w:rsid w:val="00C22B64"/>
    <w:rsid w:val="00C234C9"/>
    <w:rsid w:val="00C23C9B"/>
    <w:rsid w:val="00C24055"/>
    <w:rsid w:val="00C26931"/>
    <w:rsid w:val="00C300FE"/>
    <w:rsid w:val="00C30B55"/>
    <w:rsid w:val="00C3146A"/>
    <w:rsid w:val="00C317FF"/>
    <w:rsid w:val="00C35142"/>
    <w:rsid w:val="00C36F62"/>
    <w:rsid w:val="00C37A4D"/>
    <w:rsid w:val="00C37C4C"/>
    <w:rsid w:val="00C4000F"/>
    <w:rsid w:val="00C404A8"/>
    <w:rsid w:val="00C40938"/>
    <w:rsid w:val="00C411C5"/>
    <w:rsid w:val="00C43D10"/>
    <w:rsid w:val="00C443AC"/>
    <w:rsid w:val="00C449C8"/>
    <w:rsid w:val="00C455D1"/>
    <w:rsid w:val="00C4591F"/>
    <w:rsid w:val="00C45AAA"/>
    <w:rsid w:val="00C468BE"/>
    <w:rsid w:val="00C50041"/>
    <w:rsid w:val="00C50D75"/>
    <w:rsid w:val="00C5106A"/>
    <w:rsid w:val="00C512C2"/>
    <w:rsid w:val="00C53553"/>
    <w:rsid w:val="00C559C4"/>
    <w:rsid w:val="00C5652C"/>
    <w:rsid w:val="00C61B7D"/>
    <w:rsid w:val="00C6343F"/>
    <w:rsid w:val="00C64925"/>
    <w:rsid w:val="00C64B9F"/>
    <w:rsid w:val="00C6629C"/>
    <w:rsid w:val="00C7074E"/>
    <w:rsid w:val="00C71354"/>
    <w:rsid w:val="00C71424"/>
    <w:rsid w:val="00C71A4E"/>
    <w:rsid w:val="00C73851"/>
    <w:rsid w:val="00C802A4"/>
    <w:rsid w:val="00C80B8B"/>
    <w:rsid w:val="00C81855"/>
    <w:rsid w:val="00C83A22"/>
    <w:rsid w:val="00C84AF1"/>
    <w:rsid w:val="00C85A65"/>
    <w:rsid w:val="00C85EA3"/>
    <w:rsid w:val="00C86421"/>
    <w:rsid w:val="00C86CC9"/>
    <w:rsid w:val="00C9450D"/>
    <w:rsid w:val="00C948C2"/>
    <w:rsid w:val="00C95D96"/>
    <w:rsid w:val="00C96EF2"/>
    <w:rsid w:val="00C970CD"/>
    <w:rsid w:val="00C97BE5"/>
    <w:rsid w:val="00CA0476"/>
    <w:rsid w:val="00CA1135"/>
    <w:rsid w:val="00CA1D84"/>
    <w:rsid w:val="00CA4274"/>
    <w:rsid w:val="00CA4C25"/>
    <w:rsid w:val="00CA7A16"/>
    <w:rsid w:val="00CB02ED"/>
    <w:rsid w:val="00CB0630"/>
    <w:rsid w:val="00CB0893"/>
    <w:rsid w:val="00CB2001"/>
    <w:rsid w:val="00CB24D0"/>
    <w:rsid w:val="00CB268C"/>
    <w:rsid w:val="00CB356F"/>
    <w:rsid w:val="00CB582A"/>
    <w:rsid w:val="00CB6638"/>
    <w:rsid w:val="00CB6ADF"/>
    <w:rsid w:val="00CB6DDF"/>
    <w:rsid w:val="00CB710E"/>
    <w:rsid w:val="00CB774B"/>
    <w:rsid w:val="00CC17D2"/>
    <w:rsid w:val="00CC1AAF"/>
    <w:rsid w:val="00CC29B2"/>
    <w:rsid w:val="00CC35F2"/>
    <w:rsid w:val="00CC3646"/>
    <w:rsid w:val="00CC3C9E"/>
    <w:rsid w:val="00CC3FA2"/>
    <w:rsid w:val="00CC42C8"/>
    <w:rsid w:val="00CC52F6"/>
    <w:rsid w:val="00CD0090"/>
    <w:rsid w:val="00CD0737"/>
    <w:rsid w:val="00CD2A06"/>
    <w:rsid w:val="00CD2F02"/>
    <w:rsid w:val="00CD361F"/>
    <w:rsid w:val="00CD4787"/>
    <w:rsid w:val="00CD5132"/>
    <w:rsid w:val="00CD66E5"/>
    <w:rsid w:val="00CD685B"/>
    <w:rsid w:val="00CE0960"/>
    <w:rsid w:val="00CE1230"/>
    <w:rsid w:val="00CE3C6C"/>
    <w:rsid w:val="00CE60B9"/>
    <w:rsid w:val="00CE6877"/>
    <w:rsid w:val="00CF070F"/>
    <w:rsid w:val="00CF0F8E"/>
    <w:rsid w:val="00CF1A93"/>
    <w:rsid w:val="00CF1EB2"/>
    <w:rsid w:val="00CF4254"/>
    <w:rsid w:val="00CF4576"/>
    <w:rsid w:val="00CF5713"/>
    <w:rsid w:val="00CF76EE"/>
    <w:rsid w:val="00D00F5D"/>
    <w:rsid w:val="00D0133A"/>
    <w:rsid w:val="00D02413"/>
    <w:rsid w:val="00D03713"/>
    <w:rsid w:val="00D04578"/>
    <w:rsid w:val="00D04FE9"/>
    <w:rsid w:val="00D05E4A"/>
    <w:rsid w:val="00D0603A"/>
    <w:rsid w:val="00D06AC2"/>
    <w:rsid w:val="00D07C53"/>
    <w:rsid w:val="00D11662"/>
    <w:rsid w:val="00D127D8"/>
    <w:rsid w:val="00D12965"/>
    <w:rsid w:val="00D14919"/>
    <w:rsid w:val="00D14DF2"/>
    <w:rsid w:val="00D161A1"/>
    <w:rsid w:val="00D16620"/>
    <w:rsid w:val="00D177E8"/>
    <w:rsid w:val="00D203CE"/>
    <w:rsid w:val="00D2084B"/>
    <w:rsid w:val="00D20CF6"/>
    <w:rsid w:val="00D2161E"/>
    <w:rsid w:val="00D216E5"/>
    <w:rsid w:val="00D217E5"/>
    <w:rsid w:val="00D222F3"/>
    <w:rsid w:val="00D2334D"/>
    <w:rsid w:val="00D23F73"/>
    <w:rsid w:val="00D244F6"/>
    <w:rsid w:val="00D27C07"/>
    <w:rsid w:val="00D27D74"/>
    <w:rsid w:val="00D30722"/>
    <w:rsid w:val="00D3128C"/>
    <w:rsid w:val="00D317AF"/>
    <w:rsid w:val="00D348F7"/>
    <w:rsid w:val="00D357C0"/>
    <w:rsid w:val="00D36165"/>
    <w:rsid w:val="00D36A3C"/>
    <w:rsid w:val="00D3701D"/>
    <w:rsid w:val="00D40A31"/>
    <w:rsid w:val="00D40C5B"/>
    <w:rsid w:val="00D41FBE"/>
    <w:rsid w:val="00D437D0"/>
    <w:rsid w:val="00D43BE1"/>
    <w:rsid w:val="00D44045"/>
    <w:rsid w:val="00D44E8B"/>
    <w:rsid w:val="00D45B87"/>
    <w:rsid w:val="00D466CD"/>
    <w:rsid w:val="00D47262"/>
    <w:rsid w:val="00D47666"/>
    <w:rsid w:val="00D50060"/>
    <w:rsid w:val="00D50EFF"/>
    <w:rsid w:val="00D520A7"/>
    <w:rsid w:val="00D531B2"/>
    <w:rsid w:val="00D540A1"/>
    <w:rsid w:val="00D5414F"/>
    <w:rsid w:val="00D56BAC"/>
    <w:rsid w:val="00D60785"/>
    <w:rsid w:val="00D61E5A"/>
    <w:rsid w:val="00D61FAC"/>
    <w:rsid w:val="00D62385"/>
    <w:rsid w:val="00D62A75"/>
    <w:rsid w:val="00D630E6"/>
    <w:rsid w:val="00D63159"/>
    <w:rsid w:val="00D6444F"/>
    <w:rsid w:val="00D678D7"/>
    <w:rsid w:val="00D67BEC"/>
    <w:rsid w:val="00D70829"/>
    <w:rsid w:val="00D729F4"/>
    <w:rsid w:val="00D736B6"/>
    <w:rsid w:val="00D7375A"/>
    <w:rsid w:val="00D74DDA"/>
    <w:rsid w:val="00D75DDA"/>
    <w:rsid w:val="00D7723D"/>
    <w:rsid w:val="00D77C26"/>
    <w:rsid w:val="00D803FA"/>
    <w:rsid w:val="00D81089"/>
    <w:rsid w:val="00D81EEA"/>
    <w:rsid w:val="00D8424B"/>
    <w:rsid w:val="00D84615"/>
    <w:rsid w:val="00D912B8"/>
    <w:rsid w:val="00D93904"/>
    <w:rsid w:val="00D946D1"/>
    <w:rsid w:val="00D94791"/>
    <w:rsid w:val="00D94900"/>
    <w:rsid w:val="00D951BD"/>
    <w:rsid w:val="00D960B1"/>
    <w:rsid w:val="00D9620B"/>
    <w:rsid w:val="00D96501"/>
    <w:rsid w:val="00D96E01"/>
    <w:rsid w:val="00D97338"/>
    <w:rsid w:val="00D97943"/>
    <w:rsid w:val="00DA0A26"/>
    <w:rsid w:val="00DA0A9A"/>
    <w:rsid w:val="00DA14AE"/>
    <w:rsid w:val="00DA1EA6"/>
    <w:rsid w:val="00DA29F2"/>
    <w:rsid w:val="00DA3B57"/>
    <w:rsid w:val="00DA3D80"/>
    <w:rsid w:val="00DA40B0"/>
    <w:rsid w:val="00DA53E6"/>
    <w:rsid w:val="00DA590D"/>
    <w:rsid w:val="00DA64CB"/>
    <w:rsid w:val="00DA6D63"/>
    <w:rsid w:val="00DB047E"/>
    <w:rsid w:val="00DB155A"/>
    <w:rsid w:val="00DB26CE"/>
    <w:rsid w:val="00DB5A98"/>
    <w:rsid w:val="00DB794B"/>
    <w:rsid w:val="00DC060C"/>
    <w:rsid w:val="00DC093E"/>
    <w:rsid w:val="00DC1480"/>
    <w:rsid w:val="00DC2195"/>
    <w:rsid w:val="00DC2503"/>
    <w:rsid w:val="00DC2D6A"/>
    <w:rsid w:val="00DC3C9C"/>
    <w:rsid w:val="00DC5145"/>
    <w:rsid w:val="00DC5ED5"/>
    <w:rsid w:val="00DD0B9E"/>
    <w:rsid w:val="00DD0D06"/>
    <w:rsid w:val="00DD144C"/>
    <w:rsid w:val="00DD2936"/>
    <w:rsid w:val="00DD2DAA"/>
    <w:rsid w:val="00DD5773"/>
    <w:rsid w:val="00DD58A6"/>
    <w:rsid w:val="00DD5A0C"/>
    <w:rsid w:val="00DD6467"/>
    <w:rsid w:val="00DD784F"/>
    <w:rsid w:val="00DE06A9"/>
    <w:rsid w:val="00DE3476"/>
    <w:rsid w:val="00DE48C8"/>
    <w:rsid w:val="00DE4F83"/>
    <w:rsid w:val="00DE523C"/>
    <w:rsid w:val="00DE6CF0"/>
    <w:rsid w:val="00DE7AA1"/>
    <w:rsid w:val="00DE7B40"/>
    <w:rsid w:val="00DF000F"/>
    <w:rsid w:val="00DF005D"/>
    <w:rsid w:val="00DF02F0"/>
    <w:rsid w:val="00DF0DD5"/>
    <w:rsid w:val="00DF16E6"/>
    <w:rsid w:val="00DF18BF"/>
    <w:rsid w:val="00DF23CE"/>
    <w:rsid w:val="00DF2BDD"/>
    <w:rsid w:val="00DF2C9C"/>
    <w:rsid w:val="00DF2DC1"/>
    <w:rsid w:val="00DF5C20"/>
    <w:rsid w:val="00DF5D06"/>
    <w:rsid w:val="00DF6527"/>
    <w:rsid w:val="00E0057D"/>
    <w:rsid w:val="00E01753"/>
    <w:rsid w:val="00E01F61"/>
    <w:rsid w:val="00E0288A"/>
    <w:rsid w:val="00E05327"/>
    <w:rsid w:val="00E06959"/>
    <w:rsid w:val="00E07208"/>
    <w:rsid w:val="00E10834"/>
    <w:rsid w:val="00E1083F"/>
    <w:rsid w:val="00E11374"/>
    <w:rsid w:val="00E11427"/>
    <w:rsid w:val="00E129AD"/>
    <w:rsid w:val="00E13A78"/>
    <w:rsid w:val="00E15F9E"/>
    <w:rsid w:val="00E16780"/>
    <w:rsid w:val="00E17FBD"/>
    <w:rsid w:val="00E21196"/>
    <w:rsid w:val="00E21F50"/>
    <w:rsid w:val="00E23F84"/>
    <w:rsid w:val="00E247F2"/>
    <w:rsid w:val="00E25A89"/>
    <w:rsid w:val="00E26D49"/>
    <w:rsid w:val="00E2736C"/>
    <w:rsid w:val="00E30122"/>
    <w:rsid w:val="00E30549"/>
    <w:rsid w:val="00E30694"/>
    <w:rsid w:val="00E32F27"/>
    <w:rsid w:val="00E333B1"/>
    <w:rsid w:val="00E33B30"/>
    <w:rsid w:val="00E34810"/>
    <w:rsid w:val="00E34E97"/>
    <w:rsid w:val="00E363C3"/>
    <w:rsid w:val="00E3749E"/>
    <w:rsid w:val="00E43F0B"/>
    <w:rsid w:val="00E44460"/>
    <w:rsid w:val="00E44C04"/>
    <w:rsid w:val="00E44EC2"/>
    <w:rsid w:val="00E45B81"/>
    <w:rsid w:val="00E46168"/>
    <w:rsid w:val="00E46C13"/>
    <w:rsid w:val="00E47278"/>
    <w:rsid w:val="00E500BE"/>
    <w:rsid w:val="00E52BE3"/>
    <w:rsid w:val="00E52C20"/>
    <w:rsid w:val="00E557C5"/>
    <w:rsid w:val="00E5588D"/>
    <w:rsid w:val="00E56899"/>
    <w:rsid w:val="00E575A5"/>
    <w:rsid w:val="00E57864"/>
    <w:rsid w:val="00E60A89"/>
    <w:rsid w:val="00E60E67"/>
    <w:rsid w:val="00E61305"/>
    <w:rsid w:val="00E61C1D"/>
    <w:rsid w:val="00E622FC"/>
    <w:rsid w:val="00E6269B"/>
    <w:rsid w:val="00E62E00"/>
    <w:rsid w:val="00E6327E"/>
    <w:rsid w:val="00E653FB"/>
    <w:rsid w:val="00E669B4"/>
    <w:rsid w:val="00E66C71"/>
    <w:rsid w:val="00E70229"/>
    <w:rsid w:val="00E70761"/>
    <w:rsid w:val="00E7078C"/>
    <w:rsid w:val="00E7096C"/>
    <w:rsid w:val="00E71164"/>
    <w:rsid w:val="00E7271E"/>
    <w:rsid w:val="00E740FB"/>
    <w:rsid w:val="00E74D77"/>
    <w:rsid w:val="00E7539A"/>
    <w:rsid w:val="00E757AC"/>
    <w:rsid w:val="00E75DC9"/>
    <w:rsid w:val="00E770A2"/>
    <w:rsid w:val="00E7729F"/>
    <w:rsid w:val="00E77524"/>
    <w:rsid w:val="00E775EF"/>
    <w:rsid w:val="00E779CC"/>
    <w:rsid w:val="00E8144C"/>
    <w:rsid w:val="00E8288B"/>
    <w:rsid w:val="00E82CC6"/>
    <w:rsid w:val="00E837B8"/>
    <w:rsid w:val="00E83EF6"/>
    <w:rsid w:val="00E85284"/>
    <w:rsid w:val="00E865D0"/>
    <w:rsid w:val="00E8679A"/>
    <w:rsid w:val="00E91CF8"/>
    <w:rsid w:val="00E920AF"/>
    <w:rsid w:val="00E92135"/>
    <w:rsid w:val="00E9274F"/>
    <w:rsid w:val="00E934E7"/>
    <w:rsid w:val="00E94261"/>
    <w:rsid w:val="00E943F0"/>
    <w:rsid w:val="00E94A4D"/>
    <w:rsid w:val="00E954C3"/>
    <w:rsid w:val="00E95DEF"/>
    <w:rsid w:val="00E95F18"/>
    <w:rsid w:val="00E97475"/>
    <w:rsid w:val="00E977B2"/>
    <w:rsid w:val="00EA0C0A"/>
    <w:rsid w:val="00EA1973"/>
    <w:rsid w:val="00EA19EF"/>
    <w:rsid w:val="00EA1B80"/>
    <w:rsid w:val="00EA355A"/>
    <w:rsid w:val="00EA4AD7"/>
    <w:rsid w:val="00EA63C6"/>
    <w:rsid w:val="00EA6972"/>
    <w:rsid w:val="00EA6B85"/>
    <w:rsid w:val="00EB026C"/>
    <w:rsid w:val="00EB1191"/>
    <w:rsid w:val="00EB139D"/>
    <w:rsid w:val="00EB1C65"/>
    <w:rsid w:val="00EB41AE"/>
    <w:rsid w:val="00EB4476"/>
    <w:rsid w:val="00EB5028"/>
    <w:rsid w:val="00EB6104"/>
    <w:rsid w:val="00EB6C54"/>
    <w:rsid w:val="00EB739F"/>
    <w:rsid w:val="00EC186D"/>
    <w:rsid w:val="00EC247C"/>
    <w:rsid w:val="00EC2A68"/>
    <w:rsid w:val="00EC2B9C"/>
    <w:rsid w:val="00EC3693"/>
    <w:rsid w:val="00EC4851"/>
    <w:rsid w:val="00EC4C5F"/>
    <w:rsid w:val="00EC4C86"/>
    <w:rsid w:val="00EC6431"/>
    <w:rsid w:val="00EC64EF"/>
    <w:rsid w:val="00EC6A19"/>
    <w:rsid w:val="00EC6D30"/>
    <w:rsid w:val="00EC78CA"/>
    <w:rsid w:val="00ED136D"/>
    <w:rsid w:val="00ED310C"/>
    <w:rsid w:val="00ED39F2"/>
    <w:rsid w:val="00ED5CBE"/>
    <w:rsid w:val="00ED6A22"/>
    <w:rsid w:val="00ED6C3A"/>
    <w:rsid w:val="00ED7763"/>
    <w:rsid w:val="00ED7866"/>
    <w:rsid w:val="00EE0730"/>
    <w:rsid w:val="00EE13B2"/>
    <w:rsid w:val="00EE29B6"/>
    <w:rsid w:val="00EE2D1B"/>
    <w:rsid w:val="00EE3618"/>
    <w:rsid w:val="00EE500E"/>
    <w:rsid w:val="00EE5292"/>
    <w:rsid w:val="00EE539D"/>
    <w:rsid w:val="00EE67EC"/>
    <w:rsid w:val="00EE6E10"/>
    <w:rsid w:val="00EF2190"/>
    <w:rsid w:val="00EF340C"/>
    <w:rsid w:val="00EF3841"/>
    <w:rsid w:val="00EF510B"/>
    <w:rsid w:val="00EF570F"/>
    <w:rsid w:val="00EF586E"/>
    <w:rsid w:val="00EF6197"/>
    <w:rsid w:val="00EF6B5E"/>
    <w:rsid w:val="00F009F4"/>
    <w:rsid w:val="00F012EA"/>
    <w:rsid w:val="00F0141D"/>
    <w:rsid w:val="00F02009"/>
    <w:rsid w:val="00F02E5A"/>
    <w:rsid w:val="00F03415"/>
    <w:rsid w:val="00F057D9"/>
    <w:rsid w:val="00F07777"/>
    <w:rsid w:val="00F1029C"/>
    <w:rsid w:val="00F14294"/>
    <w:rsid w:val="00F14771"/>
    <w:rsid w:val="00F14953"/>
    <w:rsid w:val="00F162E1"/>
    <w:rsid w:val="00F166C3"/>
    <w:rsid w:val="00F16BBC"/>
    <w:rsid w:val="00F16EBC"/>
    <w:rsid w:val="00F1779E"/>
    <w:rsid w:val="00F20156"/>
    <w:rsid w:val="00F21DDC"/>
    <w:rsid w:val="00F22EA1"/>
    <w:rsid w:val="00F23B30"/>
    <w:rsid w:val="00F241CD"/>
    <w:rsid w:val="00F241F6"/>
    <w:rsid w:val="00F26B71"/>
    <w:rsid w:val="00F26C03"/>
    <w:rsid w:val="00F27CFA"/>
    <w:rsid w:val="00F307A7"/>
    <w:rsid w:val="00F319A4"/>
    <w:rsid w:val="00F31F93"/>
    <w:rsid w:val="00F324D5"/>
    <w:rsid w:val="00F32743"/>
    <w:rsid w:val="00F32E31"/>
    <w:rsid w:val="00F34BBD"/>
    <w:rsid w:val="00F37A20"/>
    <w:rsid w:val="00F40758"/>
    <w:rsid w:val="00F42E9E"/>
    <w:rsid w:val="00F44CDF"/>
    <w:rsid w:val="00F5232B"/>
    <w:rsid w:val="00F526A7"/>
    <w:rsid w:val="00F53B7C"/>
    <w:rsid w:val="00F546DD"/>
    <w:rsid w:val="00F554CA"/>
    <w:rsid w:val="00F5588E"/>
    <w:rsid w:val="00F57845"/>
    <w:rsid w:val="00F61DFA"/>
    <w:rsid w:val="00F6362A"/>
    <w:rsid w:val="00F63794"/>
    <w:rsid w:val="00F6414C"/>
    <w:rsid w:val="00F644FE"/>
    <w:rsid w:val="00F65285"/>
    <w:rsid w:val="00F6567A"/>
    <w:rsid w:val="00F66375"/>
    <w:rsid w:val="00F66658"/>
    <w:rsid w:val="00F6782B"/>
    <w:rsid w:val="00F71D79"/>
    <w:rsid w:val="00F72AE4"/>
    <w:rsid w:val="00F72F7F"/>
    <w:rsid w:val="00F72F82"/>
    <w:rsid w:val="00F735C5"/>
    <w:rsid w:val="00F759F9"/>
    <w:rsid w:val="00F76188"/>
    <w:rsid w:val="00F76CCD"/>
    <w:rsid w:val="00F7778A"/>
    <w:rsid w:val="00F77CF1"/>
    <w:rsid w:val="00F803DC"/>
    <w:rsid w:val="00F804ED"/>
    <w:rsid w:val="00F80DE4"/>
    <w:rsid w:val="00F82967"/>
    <w:rsid w:val="00F83B27"/>
    <w:rsid w:val="00F849D0"/>
    <w:rsid w:val="00F84B5E"/>
    <w:rsid w:val="00F87121"/>
    <w:rsid w:val="00F90914"/>
    <w:rsid w:val="00F90F47"/>
    <w:rsid w:val="00F911B0"/>
    <w:rsid w:val="00F91CE9"/>
    <w:rsid w:val="00F9207C"/>
    <w:rsid w:val="00F93818"/>
    <w:rsid w:val="00F943BE"/>
    <w:rsid w:val="00F94501"/>
    <w:rsid w:val="00F95896"/>
    <w:rsid w:val="00F95AD6"/>
    <w:rsid w:val="00F95DB1"/>
    <w:rsid w:val="00F974A6"/>
    <w:rsid w:val="00FA0A87"/>
    <w:rsid w:val="00FA145B"/>
    <w:rsid w:val="00FA1696"/>
    <w:rsid w:val="00FA1A96"/>
    <w:rsid w:val="00FA1CF1"/>
    <w:rsid w:val="00FA23C9"/>
    <w:rsid w:val="00FA25B5"/>
    <w:rsid w:val="00FA31F5"/>
    <w:rsid w:val="00FA4CF3"/>
    <w:rsid w:val="00FA4EA5"/>
    <w:rsid w:val="00FA5A93"/>
    <w:rsid w:val="00FA656D"/>
    <w:rsid w:val="00FB0DC2"/>
    <w:rsid w:val="00FB1A4E"/>
    <w:rsid w:val="00FB1ECF"/>
    <w:rsid w:val="00FB20B3"/>
    <w:rsid w:val="00FB4443"/>
    <w:rsid w:val="00FB4739"/>
    <w:rsid w:val="00FB5790"/>
    <w:rsid w:val="00FB5FBC"/>
    <w:rsid w:val="00FB7728"/>
    <w:rsid w:val="00FC028B"/>
    <w:rsid w:val="00FC032C"/>
    <w:rsid w:val="00FC0C8E"/>
    <w:rsid w:val="00FC1742"/>
    <w:rsid w:val="00FC19EA"/>
    <w:rsid w:val="00FC2315"/>
    <w:rsid w:val="00FC2372"/>
    <w:rsid w:val="00FC3225"/>
    <w:rsid w:val="00FC32BE"/>
    <w:rsid w:val="00FC32E8"/>
    <w:rsid w:val="00FC3E81"/>
    <w:rsid w:val="00FC64C0"/>
    <w:rsid w:val="00FC6F33"/>
    <w:rsid w:val="00FC7904"/>
    <w:rsid w:val="00FD0E59"/>
    <w:rsid w:val="00FD40CA"/>
    <w:rsid w:val="00FD44BE"/>
    <w:rsid w:val="00FD515A"/>
    <w:rsid w:val="00FD5687"/>
    <w:rsid w:val="00FD7554"/>
    <w:rsid w:val="00FD7F1E"/>
    <w:rsid w:val="00FE00E3"/>
    <w:rsid w:val="00FE1A57"/>
    <w:rsid w:val="00FE322D"/>
    <w:rsid w:val="00FE3EB6"/>
    <w:rsid w:val="00FE426B"/>
    <w:rsid w:val="00FE612F"/>
    <w:rsid w:val="00FE6156"/>
    <w:rsid w:val="00FE7EC8"/>
    <w:rsid w:val="00FF03F2"/>
    <w:rsid w:val="00FF05D4"/>
    <w:rsid w:val="00FF0E84"/>
    <w:rsid w:val="00FF158D"/>
    <w:rsid w:val="00FF1D11"/>
    <w:rsid w:val="00FF26C2"/>
    <w:rsid w:val="00FF5004"/>
    <w:rsid w:val="00FF5807"/>
    <w:rsid w:val="00FF5B5C"/>
    <w:rsid w:val="00FF5E08"/>
    <w:rsid w:val="00FF6E42"/>
    <w:rsid w:val="00FF71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4235076C"/>
  <w15:docId w15:val="{DC0F0CD3-2F72-439C-9117-4DF7346B0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4C25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paragraph" w:styleId="1">
    <w:name w:val="heading 1"/>
    <w:basedOn w:val="a"/>
    <w:next w:val="a"/>
    <w:link w:val="10"/>
    <w:qFormat/>
    <w:rsid w:val="0079464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4356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Cs w:val="26"/>
    </w:rPr>
  </w:style>
  <w:style w:type="paragraph" w:styleId="3">
    <w:name w:val="heading 3"/>
    <w:basedOn w:val="a"/>
    <w:link w:val="30"/>
    <w:uiPriority w:val="9"/>
    <w:qFormat/>
    <w:rsid w:val="00740D1D"/>
    <w:pPr>
      <w:widowControl/>
      <w:autoSpaceDE/>
      <w:autoSpaceDN/>
      <w:adjustRightInd/>
      <w:spacing w:before="100" w:beforeAutospacing="1" w:after="100" w:afterAutospacing="1"/>
      <w:ind w:firstLine="0"/>
      <w:jc w:val="left"/>
      <w:outlineLvl w:val="2"/>
    </w:pPr>
    <w:rPr>
      <w:b/>
      <w:bCs/>
      <w:sz w:val="27"/>
      <w:szCs w:val="27"/>
    </w:rPr>
  </w:style>
  <w:style w:type="paragraph" w:styleId="5">
    <w:name w:val="heading 5"/>
    <w:basedOn w:val="a"/>
    <w:next w:val="a"/>
    <w:link w:val="50"/>
    <w:semiHidden/>
    <w:unhideWhenUsed/>
    <w:qFormat/>
    <w:rsid w:val="008C4F9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FA31F5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uiPriority w:val="99"/>
    <w:rsid w:val="00FA31F5"/>
    <w:pPr>
      <w:tabs>
        <w:tab w:val="center" w:pos="4677"/>
        <w:tab w:val="right" w:pos="9355"/>
      </w:tabs>
    </w:pPr>
  </w:style>
  <w:style w:type="character" w:customStyle="1" w:styleId="30">
    <w:name w:val="Заголовок 3 Знак"/>
    <w:link w:val="3"/>
    <w:uiPriority w:val="9"/>
    <w:rsid w:val="00740D1D"/>
    <w:rPr>
      <w:b/>
      <w:bCs/>
      <w:sz w:val="27"/>
      <w:szCs w:val="27"/>
    </w:rPr>
  </w:style>
  <w:style w:type="numbering" w:customStyle="1" w:styleId="11">
    <w:name w:val="Нет списка1"/>
    <w:next w:val="a2"/>
    <w:uiPriority w:val="99"/>
    <w:semiHidden/>
    <w:unhideWhenUsed/>
    <w:rsid w:val="00740D1D"/>
  </w:style>
  <w:style w:type="paragraph" w:customStyle="1" w:styleId="ConsPlusTitle">
    <w:name w:val="ConsPlusTitle"/>
    <w:uiPriority w:val="99"/>
    <w:rsid w:val="00740D1D"/>
    <w:pPr>
      <w:autoSpaceDE w:val="0"/>
      <w:autoSpaceDN w:val="0"/>
      <w:adjustRightInd w:val="0"/>
    </w:pPr>
    <w:rPr>
      <w:b/>
      <w:bCs/>
      <w:sz w:val="26"/>
      <w:szCs w:val="26"/>
      <w:lang w:eastAsia="en-US"/>
    </w:rPr>
  </w:style>
  <w:style w:type="paragraph" w:customStyle="1" w:styleId="ConsPlusCell">
    <w:name w:val="ConsPlusCell"/>
    <w:uiPriority w:val="99"/>
    <w:rsid w:val="00740D1D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740D1D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5">
    <w:name w:val="Верхний колонтитул Знак"/>
    <w:link w:val="a4"/>
    <w:uiPriority w:val="99"/>
    <w:locked/>
    <w:rsid w:val="00740D1D"/>
    <w:rPr>
      <w:sz w:val="26"/>
    </w:rPr>
  </w:style>
  <w:style w:type="character" w:customStyle="1" w:styleId="a7">
    <w:name w:val="Нижний колонтитул Знак"/>
    <w:link w:val="a6"/>
    <w:uiPriority w:val="99"/>
    <w:locked/>
    <w:rsid w:val="00740D1D"/>
    <w:rPr>
      <w:sz w:val="26"/>
    </w:rPr>
  </w:style>
  <w:style w:type="paragraph" w:styleId="a8">
    <w:name w:val="Balloon Text"/>
    <w:basedOn w:val="a"/>
    <w:link w:val="a9"/>
    <w:uiPriority w:val="99"/>
    <w:rsid w:val="00740D1D"/>
    <w:pPr>
      <w:widowControl/>
      <w:autoSpaceDE/>
      <w:autoSpaceDN/>
      <w:adjustRightInd/>
      <w:ind w:firstLine="0"/>
      <w:jc w:val="left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rsid w:val="00740D1D"/>
    <w:rPr>
      <w:rFonts w:ascii="Tahoma" w:hAnsi="Tahoma" w:cs="Tahoma"/>
      <w:sz w:val="16"/>
      <w:szCs w:val="16"/>
    </w:rPr>
  </w:style>
  <w:style w:type="character" w:styleId="aa">
    <w:name w:val="page number"/>
    <w:rsid w:val="00740D1D"/>
  </w:style>
  <w:style w:type="character" w:styleId="ab">
    <w:name w:val="Hyperlink"/>
    <w:uiPriority w:val="99"/>
    <w:qFormat/>
    <w:rsid w:val="00740D1D"/>
    <w:rPr>
      <w:color w:val="0000FF"/>
      <w:u w:val="single"/>
    </w:rPr>
  </w:style>
  <w:style w:type="paragraph" w:customStyle="1" w:styleId="u">
    <w:name w:val="u"/>
    <w:basedOn w:val="a"/>
    <w:uiPriority w:val="99"/>
    <w:rsid w:val="00740D1D"/>
    <w:pPr>
      <w:widowControl/>
      <w:autoSpaceDE/>
      <w:autoSpaceDN/>
      <w:adjustRightInd/>
      <w:ind w:firstLine="435"/>
    </w:pPr>
    <w:rPr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740D1D"/>
    <w:pPr>
      <w:spacing w:after="200" w:line="276" w:lineRule="auto"/>
    </w:pPr>
    <w:rPr>
      <w:rFonts w:ascii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740D1D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styleId="ac">
    <w:name w:val="FollowedHyperlink"/>
    <w:uiPriority w:val="99"/>
    <w:unhideWhenUsed/>
    <w:rsid w:val="00740D1D"/>
    <w:rPr>
      <w:color w:val="800080"/>
      <w:u w:val="single"/>
    </w:rPr>
  </w:style>
  <w:style w:type="paragraph" w:styleId="ad">
    <w:name w:val="Body Text Indent"/>
    <w:basedOn w:val="a"/>
    <w:link w:val="ae"/>
    <w:uiPriority w:val="99"/>
    <w:rsid w:val="00740D1D"/>
    <w:pPr>
      <w:widowControl/>
      <w:autoSpaceDE/>
      <w:autoSpaceDN/>
      <w:adjustRightInd/>
      <w:ind w:firstLine="851"/>
    </w:pPr>
    <w:rPr>
      <w:sz w:val="24"/>
    </w:rPr>
  </w:style>
  <w:style w:type="character" w:customStyle="1" w:styleId="ae">
    <w:name w:val="Основной текст с отступом Знак"/>
    <w:link w:val="ad"/>
    <w:uiPriority w:val="99"/>
    <w:rsid w:val="00740D1D"/>
    <w:rPr>
      <w:sz w:val="24"/>
    </w:rPr>
  </w:style>
  <w:style w:type="paragraph" w:customStyle="1" w:styleId="13">
    <w:name w:val="Знак1"/>
    <w:basedOn w:val="a"/>
    <w:uiPriority w:val="99"/>
    <w:rsid w:val="00740D1D"/>
    <w:pPr>
      <w:autoSpaceDE/>
      <w:autoSpaceDN/>
      <w:spacing w:after="160" w:line="240" w:lineRule="exact"/>
      <w:ind w:firstLine="0"/>
      <w:jc w:val="right"/>
    </w:pPr>
    <w:rPr>
      <w:sz w:val="20"/>
      <w:lang w:val="en-GB" w:eastAsia="en-US"/>
    </w:rPr>
  </w:style>
  <w:style w:type="character" w:styleId="af">
    <w:name w:val="annotation reference"/>
    <w:rsid w:val="00740D1D"/>
    <w:rPr>
      <w:sz w:val="16"/>
      <w:szCs w:val="16"/>
    </w:rPr>
  </w:style>
  <w:style w:type="paragraph" w:styleId="af0">
    <w:name w:val="annotation text"/>
    <w:basedOn w:val="a"/>
    <w:link w:val="af1"/>
    <w:uiPriority w:val="99"/>
    <w:rsid w:val="00740D1D"/>
    <w:pPr>
      <w:widowControl/>
      <w:autoSpaceDE/>
      <w:autoSpaceDN/>
      <w:adjustRightInd/>
      <w:spacing w:after="200" w:line="276" w:lineRule="auto"/>
      <w:ind w:firstLine="0"/>
      <w:jc w:val="left"/>
    </w:pPr>
    <w:rPr>
      <w:rFonts w:ascii="Calibri" w:hAnsi="Calibri"/>
      <w:sz w:val="20"/>
    </w:rPr>
  </w:style>
  <w:style w:type="character" w:customStyle="1" w:styleId="af1">
    <w:name w:val="Текст примечания Знак"/>
    <w:link w:val="af0"/>
    <w:uiPriority w:val="99"/>
    <w:rsid w:val="00740D1D"/>
    <w:rPr>
      <w:rFonts w:ascii="Calibri" w:hAnsi="Calibri"/>
    </w:rPr>
  </w:style>
  <w:style w:type="paragraph" w:styleId="af2">
    <w:name w:val="annotation subject"/>
    <w:basedOn w:val="af0"/>
    <w:next w:val="af0"/>
    <w:link w:val="af3"/>
    <w:uiPriority w:val="99"/>
    <w:rsid w:val="00740D1D"/>
    <w:rPr>
      <w:b/>
      <w:bCs/>
    </w:rPr>
  </w:style>
  <w:style w:type="character" w:customStyle="1" w:styleId="af3">
    <w:name w:val="Тема примечания Знак"/>
    <w:link w:val="af2"/>
    <w:uiPriority w:val="99"/>
    <w:rsid w:val="00740D1D"/>
    <w:rPr>
      <w:rFonts w:ascii="Calibri" w:hAnsi="Calibri"/>
      <w:b/>
      <w:bCs/>
    </w:rPr>
  </w:style>
  <w:style w:type="paragraph" w:styleId="af4">
    <w:name w:val="List Paragraph"/>
    <w:basedOn w:val="a"/>
    <w:uiPriority w:val="34"/>
    <w:qFormat/>
    <w:rsid w:val="0036784B"/>
    <w:pPr>
      <w:ind w:left="720"/>
      <w:contextualSpacing/>
    </w:pPr>
  </w:style>
  <w:style w:type="table" w:customStyle="1" w:styleId="21">
    <w:name w:val="Сетка таблицы2"/>
    <w:basedOn w:val="a1"/>
    <w:next w:val="a3"/>
    <w:uiPriority w:val="59"/>
    <w:rsid w:val="00FB0DC2"/>
    <w:pPr>
      <w:jc w:val="both"/>
    </w:pPr>
    <w:rPr>
      <w:rFonts w:eastAsiaTheme="minorHAnsi"/>
      <w:sz w:val="26"/>
      <w:szCs w:val="26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79464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14">
    <w:name w:val="Неразрешенное упоминание1"/>
    <w:basedOn w:val="a0"/>
    <w:uiPriority w:val="99"/>
    <w:semiHidden/>
    <w:unhideWhenUsed/>
    <w:rsid w:val="00B12B18"/>
    <w:rPr>
      <w:color w:val="605E5C"/>
      <w:shd w:val="clear" w:color="auto" w:fill="E1DFDD"/>
    </w:rPr>
  </w:style>
  <w:style w:type="paragraph" w:styleId="af5">
    <w:name w:val="footnote text"/>
    <w:basedOn w:val="a"/>
    <w:link w:val="af6"/>
    <w:uiPriority w:val="99"/>
    <w:unhideWhenUsed/>
    <w:rsid w:val="00FA25B5"/>
    <w:rPr>
      <w:sz w:val="20"/>
    </w:rPr>
  </w:style>
  <w:style w:type="character" w:customStyle="1" w:styleId="af6">
    <w:name w:val="Текст сноски Знак"/>
    <w:basedOn w:val="a0"/>
    <w:link w:val="af5"/>
    <w:uiPriority w:val="99"/>
    <w:rsid w:val="00FA25B5"/>
  </w:style>
  <w:style w:type="character" w:styleId="af7">
    <w:name w:val="footnote reference"/>
    <w:basedOn w:val="a0"/>
    <w:unhideWhenUsed/>
    <w:rsid w:val="00FA25B5"/>
    <w:rPr>
      <w:vertAlign w:val="superscript"/>
    </w:rPr>
  </w:style>
  <w:style w:type="paragraph" w:styleId="af8">
    <w:name w:val="endnote text"/>
    <w:basedOn w:val="a"/>
    <w:link w:val="af9"/>
    <w:uiPriority w:val="99"/>
    <w:unhideWhenUsed/>
    <w:rsid w:val="00FA25B5"/>
    <w:rPr>
      <w:sz w:val="20"/>
    </w:rPr>
  </w:style>
  <w:style w:type="character" w:customStyle="1" w:styleId="af9">
    <w:name w:val="Текст концевой сноски Знак"/>
    <w:basedOn w:val="a0"/>
    <w:link w:val="af8"/>
    <w:uiPriority w:val="99"/>
    <w:rsid w:val="00FA25B5"/>
  </w:style>
  <w:style w:type="character" w:styleId="afa">
    <w:name w:val="endnote reference"/>
    <w:basedOn w:val="a0"/>
    <w:unhideWhenUsed/>
    <w:rsid w:val="00FA25B5"/>
    <w:rPr>
      <w:vertAlign w:val="superscript"/>
    </w:rPr>
  </w:style>
  <w:style w:type="character" w:customStyle="1" w:styleId="20">
    <w:name w:val="Заголовок 2 Знак"/>
    <w:basedOn w:val="a0"/>
    <w:link w:val="2"/>
    <w:semiHidden/>
    <w:rsid w:val="00B4356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fb">
    <w:name w:val="Normal (Web)"/>
    <w:basedOn w:val="a"/>
    <w:uiPriority w:val="99"/>
    <w:unhideWhenUsed/>
    <w:rsid w:val="004E3434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customStyle="1" w:styleId="ed">
    <w:name w:val="ed"/>
    <w:basedOn w:val="a0"/>
    <w:rsid w:val="004E3434"/>
  </w:style>
  <w:style w:type="character" w:customStyle="1" w:styleId="fontstyle01">
    <w:name w:val="fontstyle01"/>
    <w:basedOn w:val="a0"/>
    <w:rsid w:val="00062673"/>
    <w:rPr>
      <w:rFonts w:ascii="ArialMT" w:hAnsi="ArialMT" w:hint="default"/>
      <w:b w:val="0"/>
      <w:bCs w:val="0"/>
      <w:i w:val="0"/>
      <w:iCs w:val="0"/>
      <w:color w:val="000000"/>
      <w:sz w:val="14"/>
      <w:szCs w:val="14"/>
    </w:rPr>
  </w:style>
  <w:style w:type="paragraph" w:customStyle="1" w:styleId="afc">
    <w:basedOn w:val="a"/>
    <w:next w:val="afb"/>
    <w:rsid w:val="00CD361F"/>
    <w:pPr>
      <w:widowControl/>
      <w:autoSpaceDE/>
      <w:autoSpaceDN/>
      <w:adjustRightInd/>
      <w:spacing w:before="100" w:beforeAutospacing="1" w:after="119"/>
      <w:ind w:firstLine="0"/>
      <w:jc w:val="left"/>
    </w:pPr>
    <w:rPr>
      <w:sz w:val="24"/>
      <w:szCs w:val="24"/>
    </w:rPr>
  </w:style>
  <w:style w:type="character" w:styleId="afd">
    <w:name w:val="Emphasis"/>
    <w:basedOn w:val="a0"/>
    <w:uiPriority w:val="20"/>
    <w:qFormat/>
    <w:rsid w:val="00CD361F"/>
    <w:rPr>
      <w:i/>
      <w:iCs/>
    </w:rPr>
  </w:style>
  <w:style w:type="character" w:customStyle="1" w:styleId="50">
    <w:name w:val="Заголовок 5 Знак"/>
    <w:basedOn w:val="a0"/>
    <w:link w:val="5"/>
    <w:semiHidden/>
    <w:rsid w:val="008C4F96"/>
    <w:rPr>
      <w:rFonts w:asciiTheme="majorHAnsi" w:eastAsiaTheme="majorEastAsia" w:hAnsiTheme="majorHAnsi" w:cstheme="majorBidi"/>
      <w:color w:val="2E74B5" w:themeColor="accent1" w:themeShade="BF"/>
      <w:sz w:val="26"/>
    </w:rPr>
  </w:style>
  <w:style w:type="paragraph" w:styleId="afe">
    <w:name w:val="Body Text"/>
    <w:basedOn w:val="a"/>
    <w:link w:val="aff"/>
    <w:rsid w:val="00511525"/>
    <w:pPr>
      <w:widowControl/>
      <w:autoSpaceDE/>
      <w:autoSpaceDN/>
      <w:adjustRightInd/>
      <w:ind w:firstLine="0"/>
      <w:jc w:val="center"/>
    </w:pPr>
    <w:rPr>
      <w:szCs w:val="22"/>
      <w:lang w:eastAsia="en-US"/>
    </w:rPr>
  </w:style>
  <w:style w:type="character" w:customStyle="1" w:styleId="aff">
    <w:name w:val="Основной текст Знак"/>
    <w:basedOn w:val="a0"/>
    <w:link w:val="afe"/>
    <w:rsid w:val="00511525"/>
    <w:rPr>
      <w:sz w:val="26"/>
      <w:szCs w:val="22"/>
      <w:lang w:eastAsia="en-US"/>
    </w:rPr>
  </w:style>
  <w:style w:type="paragraph" w:customStyle="1" w:styleId="msonormal0">
    <w:name w:val="msonormal"/>
    <w:basedOn w:val="a"/>
    <w:uiPriority w:val="99"/>
    <w:semiHidden/>
    <w:rsid w:val="0051152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sz w:val="24"/>
      <w:szCs w:val="24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9615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1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9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2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2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1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2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5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3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83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7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8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6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7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9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9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4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8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5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5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6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8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3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7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1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6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6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3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5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2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8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4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2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9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6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8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5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3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0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2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9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7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5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8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7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1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0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7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6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5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9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3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1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5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4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1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1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8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8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3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854121FC4F2CAC4AEACB15A051CA202C3C957122F57BBC09EE1D8C2D63541701323AEEEDB198885D1F4A094AF586C0E4A69B0B51ABEBEB82w8l5B" TargetMode="External"/><Relationship Id="rId18" Type="http://schemas.openxmlformats.org/officeDocument/2006/relationships/footer" Target="footer1.xml"/><Relationship Id="rId26" Type="http://schemas.openxmlformats.org/officeDocument/2006/relationships/hyperlink" Target="consultantplus://offline/ref=854121FC4F2CAC4AEACB15A051CA202C3C957122F57BBC09EE1D8C2D63541701203AB6E1B199965C155F5F1BB3wDl0B" TargetMode="External"/><Relationship Id="rId21" Type="http://schemas.openxmlformats.org/officeDocument/2006/relationships/hyperlink" Target="consultantplus://offline/ref=854121FC4F2CAC4AEACB15A051CA202C3D9E7322F475BC09EE1D8C2D63541701203AB6E1B199965C155F5F1BB3wDl0B" TargetMode="External"/><Relationship Id="rId34" Type="http://schemas.openxmlformats.org/officeDocument/2006/relationships/hyperlink" Target="consultantplus://offline/ref=854121FC4F2CAC4AEACB15A051CA202C3C957122F57BBC09EE1D8C2D63541701203AB6E1B199965C155F5F1BB3wDl0B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54121FC4F2CAC4AEACB15A051CA202C3D9E7322F475BC09EE1D8C2D63541701323AEEEDB198885D1F4A094AF586C0E4A69B0B51ABEBEB82w8l5B" TargetMode="External"/><Relationship Id="rId17" Type="http://schemas.openxmlformats.org/officeDocument/2006/relationships/hyperlink" Target="consultantplus://offline/ref=854121FC4F2CAC4AEACB15A051CA202C3C9E7D26F07DBC09EE1D8C2D63541701323AEEEDB198885D1F4A094AF586C0E4A69B0B51ABEBEB82w8l5B" TargetMode="External"/><Relationship Id="rId25" Type="http://schemas.openxmlformats.org/officeDocument/2006/relationships/hyperlink" Target="consultantplus://offline/ref=854121FC4F2CAC4AEACB15A051CA202C3D9E7322F475BC09EE1D8C2D63541701203AB6E1B199965C155F5F1BB3wDl0B" TargetMode="External"/><Relationship Id="rId33" Type="http://schemas.openxmlformats.org/officeDocument/2006/relationships/hyperlink" Target="consultantplus://offline/ref=854121FC4F2CAC4AEACB15A051CA202C3C957122F57BBC09EE1D8C2D63541701203AB6E1B199965C155F5F1BB3wDl0B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54121FC4F2CAC4AEACB15A051CA202C3C93732DF57BBC09EE1D8C2D63541701203AB6E1B199965C155F5F1BB3wDl0B" TargetMode="External"/><Relationship Id="rId20" Type="http://schemas.openxmlformats.org/officeDocument/2006/relationships/hyperlink" Target="consultantplus://offline/ref=854121FC4F2CAC4AEACB15A051CA202C3C9E7D26F07DBC09EE1D8C2D63541701323AEEEDB198885D1F4A094AF586C0E4A69B0B51ABEBEB82w8l5B" TargetMode="External"/><Relationship Id="rId29" Type="http://schemas.openxmlformats.org/officeDocument/2006/relationships/hyperlink" Target="consultantplus://offline/ref=854121FC4F2CAC4AEACB15A051CA202C3C957122F57BBC09EE1D8C2D63541701203AB6E1B199965C155F5F1BB3wDl0B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54121FC4F2CAC4AEACB15A051CA202C3D9E722CFF74BC09EE1D8C2D63541701323AEEEDB198885D1F4A094AF586C0E4A69B0B51ABEBEB82w8l5B" TargetMode="External"/><Relationship Id="rId24" Type="http://schemas.openxmlformats.org/officeDocument/2006/relationships/hyperlink" Target="consultantplus://offline/ref=854121FC4F2CAC4AEACB15A051CA202C3C957122F57BBC09EE1D8C2D63541701203AB6E1B199965C155F5F1BB3wDl0B" TargetMode="External"/><Relationship Id="rId32" Type="http://schemas.openxmlformats.org/officeDocument/2006/relationships/hyperlink" Target="consultantplus://offline/ref=854121FC4F2CAC4AEACB15A051CA202C3C957122F57BBC09EE1D8C2D63541701203AB6E1B199965C155F5F1BB3wDl0B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54121FC4F2CAC4AEACB0BAD47A67E233F9D2A29F674B158B7408A7A3C041154727AE8B8F2DC855D1C415D1AB1D899B5E3D00658B4F7EB899852BFE3wEl7B" TargetMode="External"/><Relationship Id="rId23" Type="http://schemas.openxmlformats.org/officeDocument/2006/relationships/hyperlink" Target="consultantplus://offline/ref=854121FC4F2CAC4AEACB15A051CA202C3D9E7322F475BC09EE1D8C2D63541701203AB6E1B199965C155F5F1BB3wDl0B" TargetMode="External"/><Relationship Id="rId28" Type="http://schemas.openxmlformats.org/officeDocument/2006/relationships/hyperlink" Target="consultantplus://offline/ref=854121FC4F2CAC4AEACB15A051CA202C3C957122F57BBC09EE1D8C2D63541701203AB6E1B199965C155F5F1BB3wDl0B" TargetMode="External"/><Relationship Id="rId36" Type="http://schemas.openxmlformats.org/officeDocument/2006/relationships/hyperlink" Target="consultantplus://offline/ref=854121FC4F2CAC4AEACB15A051CA202C3C957122F57BBC09EE1D8C2D63541701203AB6E1B199965C155F5F1BB3wDl0B" TargetMode="External"/><Relationship Id="rId10" Type="http://schemas.openxmlformats.org/officeDocument/2006/relationships/hyperlink" Target="consultantplus://offline/ref=854121FC4F2CAC4AEACB15A051CA202C3D967D26F07CBC09EE1D8C2D63541701323AEEEDB198885D1F4A094AF586C0E4A69B0B51ABEBEB82w8l5B" TargetMode="External"/><Relationship Id="rId19" Type="http://schemas.openxmlformats.org/officeDocument/2006/relationships/hyperlink" Target="consultantplus://offline/ref=E45C89AFC27F5E2B1A4DCA4813F6301A011DE17CDCA31850751F44853A3FA069F0E0E0F39D4D00C883CE5B9E34N9r6F" TargetMode="External"/><Relationship Id="rId31" Type="http://schemas.openxmlformats.org/officeDocument/2006/relationships/hyperlink" Target="consultantplus://offline/ref=854121FC4F2CAC4AEACB15A051CA202C3C957122F57BBC09EE1D8C2D63541701203AB6E1B199965C155F5F1BB3wDl0B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854121FC4F2CAC4AEACB15A051CA202C3C9E7D26F07DBC09EE1D8C2D63541701323AEEEDB198885D1F4A094AF586C0E4A69B0B51ABEBEB82w8l5B" TargetMode="External"/><Relationship Id="rId22" Type="http://schemas.openxmlformats.org/officeDocument/2006/relationships/hyperlink" Target="consultantplus://offline/ref=854121FC4F2CAC4AEACB15A051CA202C3C957122F57BBC09EE1D8C2D63541701203AB6E1B199965C155F5F1BB3wDl0B" TargetMode="External"/><Relationship Id="rId27" Type="http://schemas.openxmlformats.org/officeDocument/2006/relationships/hyperlink" Target="consultantplus://offline/ref=854121FC4F2CAC4AEACB15A051CA202C3D9E7322F475BC09EE1D8C2D63541701203AB6E1B199965C155F5F1BB3wDl0B" TargetMode="External"/><Relationship Id="rId30" Type="http://schemas.openxmlformats.org/officeDocument/2006/relationships/hyperlink" Target="consultantplus://offline/ref=854121FC4F2CAC4AEACB15A051CA202C3C957122F57BBC09EE1D8C2D63541701203AB6E1B199965C155F5F1BB3wDl0B" TargetMode="External"/><Relationship Id="rId35" Type="http://schemas.openxmlformats.org/officeDocument/2006/relationships/hyperlink" Target="consultantplus://offline/ref=854121FC4F2CAC4AEACB15A051CA202C3D9E7322F475BC09EE1D8C2D63541701203AB6E1B199965C155F5F1BB3wDl0B" TargetMode="Externa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5;&#1072;&#1087;&#1082;&#1072;%20&#1086;&#1073;&#1084;&#1077;&#1085;&#1072;\&#1053;&#1054;&#1042;&#1067;&#1045;%20&#1041;&#1051;&#1040;&#1053;&#1050;&#1048;%20&#1072;&#1076;&#1084;&#1080;&#1085;&#1080;&#1089;&#1090;&#1088;&#1072;&#1094;&#1080;&#1080;%20&#1040;&#1043;&#1054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1853E-59AB-465B-8AF4-DA620BC80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996</TotalTime>
  <Pages>85</Pages>
  <Words>16971</Words>
  <Characters>135621</Characters>
  <Application>Microsoft Office Word</Application>
  <DocSecurity>0</DocSecurity>
  <Lines>1130</Lines>
  <Paragraphs>304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152288</CharactersWithSpaces>
  <SharedDoc>false</SharedDoc>
  <HLinks>
    <vt:vector size="90" baseType="variant">
      <vt:variant>
        <vt:i4>72220735</vt:i4>
      </vt:variant>
      <vt:variant>
        <vt:i4>42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Par1072</vt:lpwstr>
      </vt:variant>
      <vt:variant>
        <vt:i4>71368761</vt:i4>
      </vt:variant>
      <vt:variant>
        <vt:i4>39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Par1686</vt:lpwstr>
      </vt:variant>
      <vt:variant>
        <vt:i4>72220735</vt:i4>
      </vt:variant>
      <vt:variant>
        <vt:i4>36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Par1072</vt:lpwstr>
      </vt:variant>
      <vt:variant>
        <vt:i4>71368761</vt:i4>
      </vt:variant>
      <vt:variant>
        <vt:i4>33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Par1686</vt:lpwstr>
      </vt:variant>
      <vt:variant>
        <vt:i4>71368759</vt:i4>
      </vt:variant>
      <vt:variant>
        <vt:i4>30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Par980</vt:lpwstr>
      </vt:variant>
      <vt:variant>
        <vt:i4>71368765</vt:i4>
      </vt:variant>
      <vt:variant>
        <vt:i4>27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Par821</vt:lpwstr>
      </vt:variant>
      <vt:variant>
        <vt:i4>72024120</vt:i4>
      </vt:variant>
      <vt:variant>
        <vt:i4>24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Par1722</vt:lpwstr>
      </vt:variant>
      <vt:variant>
        <vt:i4>71499833</vt:i4>
      </vt:variant>
      <vt:variant>
        <vt:i4>21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Par863</vt:lpwstr>
      </vt:variant>
      <vt:variant>
        <vt:i4>71499833</vt:i4>
      </vt:variant>
      <vt:variant>
        <vt:i4>18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Par863</vt:lpwstr>
      </vt:variant>
      <vt:variant>
        <vt:i4>72286265</vt:i4>
      </vt:variant>
      <vt:variant>
        <vt:i4>15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Par661</vt:lpwstr>
      </vt:variant>
      <vt:variant>
        <vt:i4>71368761</vt:i4>
      </vt:variant>
      <vt:variant>
        <vt:i4>12</vt:i4>
      </vt:variant>
      <vt:variant>
        <vt:i4>0</vt:i4>
      </vt:variant>
      <vt:variant>
        <vt:i4>5</vt:i4>
      </vt:variant>
      <vt:variant>
        <vt:lpwstr>F:\Александр\Downloads\Защита населения и территории от чрезвычайных ситуаций 18.12.2013 N 476-па (3).docx</vt:lpwstr>
      </vt:variant>
      <vt:variant>
        <vt:lpwstr>Par1686</vt:lpwstr>
      </vt:variant>
      <vt:variant>
        <vt:i4>5111900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consultantplus://offline/ref=5ECFE2673B6BCE01BD0A95ABB94AD27F4C2FC49B2ADE4783D33A25510359BB36EA55BF49AEEC5DU0R3D</vt:lpwstr>
      </vt:variant>
      <vt:variant>
        <vt:lpwstr/>
      </vt:variant>
      <vt:variant>
        <vt:i4>5111894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consultantplus://offline/ref=5ECFE2673B6BCE01BD0A95ABB94AD27F4D28C4932EDE4783D33A25510359BB36EA55BF49AEEC5CU0R2D</vt:lpwstr>
      </vt:variant>
      <vt:variant>
        <vt:lpwstr/>
      </vt:variant>
      <vt:variant>
        <vt:i4>5111894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consultantplus://offline/ref=5ECFE2673B6BCE01BD0A95ABB94AD27F4D28C4932EDE4783D33A25510359BB36EA55BF49AEEC5CU0R2D</vt:lpwstr>
      </vt:variant>
      <vt:variant>
        <vt:lpwstr/>
      </vt:variant>
      <vt:variant>
        <vt:i4>6553648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Par227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atk@ars.town</dc:creator>
  <cp:keywords/>
  <cp:lastModifiedBy>Герасимова Зоя Николаевна</cp:lastModifiedBy>
  <cp:revision>43</cp:revision>
  <cp:lastPrinted>2023-11-03T01:52:00Z</cp:lastPrinted>
  <dcterms:created xsi:type="dcterms:W3CDTF">2023-09-21T05:00:00Z</dcterms:created>
  <dcterms:modified xsi:type="dcterms:W3CDTF">2023-11-03T05:17:00Z</dcterms:modified>
</cp:coreProperties>
</file>